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1C2ED8" w14:textId="77777777" w:rsidR="009B2B0B" w:rsidRPr="00176849" w:rsidRDefault="009B2B0B" w:rsidP="009B2B0B">
      <w:pPr>
        <w:pStyle w:val="Articletitle"/>
        <w:jc w:val="both"/>
      </w:pPr>
      <w:bookmarkStart w:id="0" w:name="_Hlk112483972"/>
      <w:bookmarkEnd w:id="0"/>
      <w:r w:rsidRPr="00176849">
        <w:t>Unsupervised Fabric Defects Detection based on Spatial Domain Saliency and Features Clustering</w:t>
      </w:r>
    </w:p>
    <w:p w14:paraId="7E3DF2CD" w14:textId="2789A957" w:rsidR="009B2B0B" w:rsidRPr="00176849" w:rsidRDefault="009B2B0B" w:rsidP="00230004">
      <w:pPr>
        <w:pStyle w:val="keywords"/>
        <w:spacing w:before="0" w:line="300" w:lineRule="auto"/>
        <w:jc w:val="both"/>
      </w:pPr>
      <w:r w:rsidRPr="00176849">
        <w:t>Shuxuan Zhao</w:t>
      </w:r>
      <w:r w:rsidR="00230004" w:rsidRPr="00176849">
        <w:rPr>
          <w:vertAlign w:val="superscript"/>
        </w:rPr>
        <w:t xml:space="preserve"> a</w:t>
      </w:r>
      <w:r w:rsidR="006F0E8C">
        <w:rPr>
          <w:vertAlign w:val="superscript"/>
          <w:lang w:eastAsia="zh-CN"/>
        </w:rPr>
        <w:t>,b</w:t>
      </w:r>
      <w:r w:rsidRPr="00176849">
        <w:t>, Junliang Wang</w:t>
      </w:r>
      <w:r w:rsidR="00230004" w:rsidRPr="00176849">
        <w:rPr>
          <w:vertAlign w:val="superscript"/>
        </w:rPr>
        <w:t xml:space="preserve"> a</w:t>
      </w:r>
      <w:r w:rsidRPr="00176849">
        <w:t>, Ray</w:t>
      </w:r>
      <w:r w:rsidR="006F0E8C">
        <w:t xml:space="preserve"> Y</w:t>
      </w:r>
      <w:r w:rsidRPr="00176849">
        <w:t xml:space="preserve"> Zhong</w:t>
      </w:r>
      <w:r w:rsidR="00230004" w:rsidRPr="00176849">
        <w:rPr>
          <w:vertAlign w:val="superscript"/>
        </w:rPr>
        <w:t xml:space="preserve"> b</w:t>
      </w:r>
      <w:r w:rsidRPr="00176849">
        <w:t>, Chuqiao Xu</w:t>
      </w:r>
      <w:r w:rsidR="00230004" w:rsidRPr="00176849">
        <w:rPr>
          <w:vertAlign w:val="superscript"/>
        </w:rPr>
        <w:t xml:space="preserve"> c</w:t>
      </w:r>
      <w:r w:rsidRPr="00176849">
        <w:t>, Jie Zhang</w:t>
      </w:r>
      <w:r w:rsidR="00EA4775" w:rsidRPr="00176849">
        <w:rPr>
          <w:vertAlign w:val="superscript"/>
        </w:rPr>
        <w:t>*a</w:t>
      </w:r>
    </w:p>
    <w:p w14:paraId="3247D936" w14:textId="0A2645E5" w:rsidR="00230004" w:rsidRPr="00176849" w:rsidRDefault="00230004" w:rsidP="00230004">
      <w:pPr>
        <w:spacing w:line="300" w:lineRule="auto"/>
        <w:textAlignment w:val="center"/>
        <w:rPr>
          <w:sz w:val="24"/>
          <w:szCs w:val="24"/>
        </w:rPr>
      </w:pPr>
      <w:r w:rsidRPr="00176849">
        <w:rPr>
          <w:i/>
          <w:sz w:val="24"/>
          <w:szCs w:val="24"/>
          <w:vertAlign w:val="superscript"/>
        </w:rPr>
        <w:t>a</w:t>
      </w:r>
      <w:r w:rsidRPr="00176849">
        <w:rPr>
          <w:i/>
          <w:sz w:val="24"/>
          <w:szCs w:val="24"/>
        </w:rPr>
        <w:t xml:space="preserve"> </w:t>
      </w:r>
      <w:r w:rsidR="007154D6" w:rsidRPr="007154D6">
        <w:rPr>
          <w:i/>
          <w:sz w:val="24"/>
          <w:szCs w:val="24"/>
        </w:rPr>
        <w:t>Institute of Artificial Intelligence, Donghua University, Shanghai 201600</w:t>
      </w:r>
      <w:r w:rsidRPr="00176849">
        <w:rPr>
          <w:i/>
          <w:sz w:val="24"/>
          <w:szCs w:val="24"/>
        </w:rPr>
        <w:t>, China</w:t>
      </w:r>
    </w:p>
    <w:p w14:paraId="0964CBC8" w14:textId="6869BFF9" w:rsidR="00230004" w:rsidRPr="00176849" w:rsidRDefault="00230004" w:rsidP="00230004">
      <w:pPr>
        <w:spacing w:line="300" w:lineRule="auto"/>
        <w:textAlignment w:val="center"/>
        <w:rPr>
          <w:sz w:val="24"/>
          <w:szCs w:val="24"/>
        </w:rPr>
      </w:pPr>
      <w:r w:rsidRPr="00176849">
        <w:rPr>
          <w:i/>
          <w:sz w:val="24"/>
          <w:szCs w:val="24"/>
          <w:vertAlign w:val="superscript"/>
        </w:rPr>
        <w:t>b</w:t>
      </w:r>
      <w:r w:rsidRPr="00176849">
        <w:rPr>
          <w:i/>
          <w:sz w:val="24"/>
          <w:szCs w:val="24"/>
        </w:rPr>
        <w:t xml:space="preserve"> Department of Industrial and Manufacturing Systems Engineering, University of Hong Kong, Hong Kong 999077, China</w:t>
      </w:r>
    </w:p>
    <w:p w14:paraId="7AEA5EFE" w14:textId="235B881A" w:rsidR="00230004" w:rsidRPr="00176849" w:rsidRDefault="00230004" w:rsidP="00230004">
      <w:pPr>
        <w:spacing w:line="300" w:lineRule="auto"/>
        <w:textAlignment w:val="center"/>
        <w:rPr>
          <w:sz w:val="24"/>
          <w:szCs w:val="24"/>
        </w:rPr>
      </w:pPr>
      <w:r w:rsidRPr="00176849">
        <w:rPr>
          <w:i/>
          <w:sz w:val="24"/>
          <w:szCs w:val="24"/>
          <w:vertAlign w:val="superscript"/>
        </w:rPr>
        <w:t>c</w:t>
      </w:r>
      <w:r w:rsidRPr="00176849">
        <w:rPr>
          <w:i/>
          <w:sz w:val="24"/>
          <w:szCs w:val="24"/>
        </w:rPr>
        <w:t xml:space="preserve"> School of Mechanical Engineering, Shanghai Jiao Tong University, Shanghai 200040, China</w:t>
      </w:r>
    </w:p>
    <w:p w14:paraId="75331218" w14:textId="77777777" w:rsidR="00230004" w:rsidRPr="00176849" w:rsidRDefault="00230004" w:rsidP="00230004">
      <w:pPr>
        <w:textAlignment w:val="center"/>
        <w:rPr>
          <w:szCs w:val="24"/>
        </w:rPr>
      </w:pPr>
    </w:p>
    <w:p w14:paraId="57E2A185" w14:textId="20BE59F3" w:rsidR="00870731" w:rsidRPr="00176849" w:rsidRDefault="00E97402" w:rsidP="009B2B0B">
      <w:pPr>
        <w:widowControl w:val="0"/>
        <w:autoSpaceDE w:val="0"/>
        <w:autoSpaceDN w:val="0"/>
        <w:adjustRightInd w:val="0"/>
        <w:spacing w:line="360" w:lineRule="auto"/>
        <w:jc w:val="both"/>
        <w:rPr>
          <w:rFonts w:eastAsia="宋体"/>
          <w:sz w:val="24"/>
          <w:szCs w:val="24"/>
          <w:lang w:eastAsia="zh-CN"/>
        </w:rPr>
      </w:pPr>
      <w:r w:rsidRPr="00176849">
        <w:rPr>
          <w:rFonts w:eastAsia="宋体"/>
          <w:b/>
          <w:sz w:val="24"/>
          <w:szCs w:val="24"/>
          <w:lang w:eastAsia="zh-CN"/>
        </w:rPr>
        <w:t>Abstract</w:t>
      </w:r>
      <w:r w:rsidR="009B2B0B" w:rsidRPr="00176849">
        <w:rPr>
          <w:rFonts w:eastAsia="宋体"/>
          <w:b/>
          <w:sz w:val="24"/>
          <w:szCs w:val="24"/>
          <w:lang w:eastAsia="zh-CN"/>
        </w:rPr>
        <w:t xml:space="preserve">: </w:t>
      </w:r>
      <w:r w:rsidR="00A059A8" w:rsidRPr="00176849">
        <w:rPr>
          <w:rFonts w:eastAsia="宋体"/>
          <w:sz w:val="24"/>
          <w:szCs w:val="24"/>
          <w:lang w:eastAsia="zh-CN"/>
        </w:rPr>
        <w:t>Fabric defect</w:t>
      </w:r>
      <w:r w:rsidR="00151BAE" w:rsidRPr="00176849">
        <w:rPr>
          <w:rFonts w:eastAsia="宋体"/>
          <w:sz w:val="24"/>
          <w:szCs w:val="24"/>
          <w:lang w:eastAsia="zh-CN"/>
        </w:rPr>
        <w:t>s</w:t>
      </w:r>
      <w:r w:rsidR="00A059A8" w:rsidRPr="00176849">
        <w:rPr>
          <w:rFonts w:eastAsia="宋体"/>
          <w:sz w:val="24"/>
          <w:szCs w:val="24"/>
          <w:lang w:eastAsia="zh-CN"/>
        </w:rPr>
        <w:t xml:space="preserve"> detection plays a critical role in </w:t>
      </w:r>
      <w:r w:rsidR="008A7242" w:rsidRPr="00176849">
        <w:rPr>
          <w:rFonts w:eastAsia="宋体"/>
          <w:sz w:val="24"/>
          <w:szCs w:val="24"/>
          <w:lang w:eastAsia="zh-CN"/>
        </w:rPr>
        <w:t>the quality</w:t>
      </w:r>
      <w:r w:rsidR="00AE0340" w:rsidRPr="00176849">
        <w:rPr>
          <w:rFonts w:eastAsia="宋体"/>
          <w:sz w:val="24"/>
          <w:szCs w:val="24"/>
          <w:lang w:eastAsia="zh-CN"/>
        </w:rPr>
        <w:t xml:space="preserve"> </w:t>
      </w:r>
      <w:r w:rsidR="00AE0340" w:rsidRPr="00176849">
        <w:rPr>
          <w:rFonts w:eastAsia="宋体" w:hint="eastAsia"/>
          <w:sz w:val="24"/>
          <w:szCs w:val="24"/>
          <w:lang w:eastAsia="zh-CN"/>
        </w:rPr>
        <w:t>contro</w:t>
      </w:r>
      <w:r w:rsidR="00AE0340" w:rsidRPr="00176849">
        <w:rPr>
          <w:rFonts w:eastAsia="宋体"/>
          <w:sz w:val="24"/>
          <w:szCs w:val="24"/>
          <w:lang w:eastAsia="zh-CN"/>
        </w:rPr>
        <w:t>l</w:t>
      </w:r>
      <w:r w:rsidR="00A059A8" w:rsidRPr="00176849">
        <w:rPr>
          <w:rFonts w:eastAsia="宋体"/>
          <w:sz w:val="24"/>
          <w:szCs w:val="24"/>
          <w:lang w:eastAsia="zh-CN"/>
        </w:rPr>
        <w:t xml:space="preserve"> of</w:t>
      </w:r>
      <w:r w:rsidR="0080418B">
        <w:rPr>
          <w:rFonts w:eastAsia="宋体"/>
          <w:sz w:val="24"/>
          <w:szCs w:val="24"/>
          <w:lang w:eastAsia="zh-CN"/>
        </w:rPr>
        <w:t xml:space="preserve"> </w:t>
      </w:r>
      <w:r w:rsidR="00A059A8" w:rsidRPr="00176849">
        <w:rPr>
          <w:rFonts w:eastAsia="宋体"/>
          <w:sz w:val="24"/>
          <w:szCs w:val="24"/>
          <w:lang w:eastAsia="zh-CN"/>
        </w:rPr>
        <w:t>textile</w:t>
      </w:r>
      <w:r w:rsidR="00AE0340" w:rsidRPr="00176849">
        <w:rPr>
          <w:rFonts w:eastAsia="宋体"/>
          <w:sz w:val="24"/>
          <w:szCs w:val="24"/>
          <w:lang w:eastAsia="zh-CN"/>
        </w:rPr>
        <w:t xml:space="preserve"> ma</w:t>
      </w:r>
      <w:r w:rsidR="00D40970" w:rsidRPr="00176849">
        <w:rPr>
          <w:rFonts w:eastAsia="宋体"/>
          <w:sz w:val="24"/>
          <w:szCs w:val="24"/>
          <w:lang w:eastAsia="zh-CN"/>
        </w:rPr>
        <w:t xml:space="preserve">nufacturing </w:t>
      </w:r>
      <w:r w:rsidR="005976B1">
        <w:rPr>
          <w:rFonts w:eastAsia="宋体" w:hint="eastAsia"/>
          <w:sz w:val="24"/>
          <w:szCs w:val="24"/>
          <w:lang w:eastAsia="zh-CN"/>
        </w:rPr>
        <w:t>indu</w:t>
      </w:r>
      <w:r w:rsidR="005976B1">
        <w:rPr>
          <w:rFonts w:eastAsia="宋体"/>
          <w:sz w:val="24"/>
          <w:szCs w:val="24"/>
          <w:lang w:eastAsia="zh-CN"/>
        </w:rPr>
        <w:t>s</w:t>
      </w:r>
      <w:r w:rsidR="001F6933">
        <w:rPr>
          <w:rFonts w:eastAsia="宋体"/>
          <w:sz w:val="24"/>
          <w:szCs w:val="24"/>
          <w:lang w:eastAsia="zh-CN"/>
        </w:rPr>
        <w:t>try</w:t>
      </w:r>
      <w:r w:rsidR="00A059A8" w:rsidRPr="00176849">
        <w:rPr>
          <w:rFonts w:eastAsia="宋体"/>
          <w:sz w:val="24"/>
          <w:szCs w:val="24"/>
          <w:lang w:eastAsia="zh-CN"/>
        </w:rPr>
        <w:t>.</w:t>
      </w:r>
      <w:r w:rsidR="000C15C8" w:rsidRPr="00176849">
        <w:rPr>
          <w:rFonts w:eastAsia="宋体"/>
          <w:sz w:val="24"/>
          <w:szCs w:val="24"/>
          <w:lang w:eastAsia="zh-CN"/>
        </w:rPr>
        <w:t xml:space="preserve"> </w:t>
      </w:r>
      <w:r w:rsidR="00DB10C1" w:rsidRPr="00176849">
        <w:rPr>
          <w:rFonts w:eastAsia="宋体"/>
          <w:sz w:val="24"/>
          <w:szCs w:val="24"/>
          <w:lang w:eastAsia="zh-CN"/>
        </w:rPr>
        <w:t>I</w:t>
      </w:r>
      <w:r w:rsidR="000C15C8" w:rsidRPr="00176849">
        <w:rPr>
          <w:rFonts w:eastAsia="宋体"/>
          <w:sz w:val="24"/>
          <w:szCs w:val="24"/>
          <w:lang w:eastAsia="zh-CN"/>
        </w:rPr>
        <w:t xml:space="preserve">t is still a </w:t>
      </w:r>
      <w:r w:rsidR="00AD3AD2" w:rsidRPr="00176849">
        <w:rPr>
          <w:rFonts w:eastAsia="宋体"/>
          <w:sz w:val="24"/>
          <w:szCs w:val="24"/>
          <w:lang w:eastAsia="zh-CN"/>
        </w:rPr>
        <w:t>challenge</w:t>
      </w:r>
      <w:r w:rsidR="000C15C8" w:rsidRPr="00176849">
        <w:rPr>
          <w:rFonts w:eastAsia="宋体"/>
          <w:sz w:val="24"/>
          <w:szCs w:val="24"/>
          <w:lang w:eastAsia="zh-CN"/>
        </w:rPr>
        <w:t xml:space="preserve"> to realize accurate</w:t>
      </w:r>
      <w:r w:rsidR="008875AB" w:rsidRPr="00176849">
        <w:rPr>
          <w:rFonts w:eastAsia="宋体"/>
          <w:sz w:val="24"/>
          <w:szCs w:val="24"/>
          <w:lang w:eastAsia="zh-CN"/>
        </w:rPr>
        <w:t xml:space="preserve"> </w:t>
      </w:r>
      <w:r w:rsidR="000C15C8" w:rsidRPr="00176849">
        <w:rPr>
          <w:rFonts w:eastAsia="宋体"/>
          <w:sz w:val="24"/>
          <w:szCs w:val="24"/>
          <w:lang w:eastAsia="zh-CN"/>
        </w:rPr>
        <w:t>fabric defects detection</w:t>
      </w:r>
      <w:r w:rsidR="008875AB" w:rsidRPr="00176849">
        <w:rPr>
          <w:rFonts w:eastAsia="宋体"/>
          <w:sz w:val="24"/>
          <w:szCs w:val="24"/>
          <w:lang w:eastAsia="zh-CN"/>
        </w:rPr>
        <w:t xml:space="preserve"> </w:t>
      </w:r>
      <w:r w:rsidR="00173188" w:rsidRPr="00176849">
        <w:rPr>
          <w:rFonts w:eastAsia="宋体"/>
          <w:sz w:val="24"/>
          <w:szCs w:val="24"/>
          <w:lang w:eastAsia="zh-CN"/>
        </w:rPr>
        <w:t>due to</w:t>
      </w:r>
      <w:r w:rsidR="00DF495A" w:rsidRPr="00176849">
        <w:rPr>
          <w:rFonts w:eastAsia="宋体"/>
          <w:sz w:val="24"/>
          <w:szCs w:val="24"/>
          <w:lang w:eastAsia="zh-CN"/>
        </w:rPr>
        <w:t xml:space="preserve"> variations </w:t>
      </w:r>
      <w:r w:rsidR="008875AB" w:rsidRPr="00176849">
        <w:rPr>
          <w:rFonts w:eastAsia="宋体"/>
          <w:sz w:val="24"/>
          <w:szCs w:val="24"/>
          <w:lang w:eastAsia="zh-CN"/>
        </w:rPr>
        <w:t>of</w:t>
      </w:r>
      <w:r w:rsidR="00DF495A" w:rsidRPr="00176849">
        <w:rPr>
          <w:rFonts w:eastAsia="宋体"/>
          <w:sz w:val="24"/>
          <w:szCs w:val="24"/>
          <w:lang w:eastAsia="zh-CN"/>
        </w:rPr>
        <w:t xml:space="preserve"> fabric texture and </w:t>
      </w:r>
      <w:r w:rsidR="008875AB" w:rsidRPr="00176849">
        <w:rPr>
          <w:rFonts w:eastAsia="宋体"/>
          <w:sz w:val="24"/>
          <w:szCs w:val="24"/>
          <w:lang w:eastAsia="zh-CN"/>
        </w:rPr>
        <w:t xml:space="preserve">the </w:t>
      </w:r>
      <w:r w:rsidR="00DF495A" w:rsidRPr="00176849">
        <w:rPr>
          <w:rFonts w:eastAsia="宋体"/>
          <w:sz w:val="24"/>
          <w:szCs w:val="24"/>
          <w:lang w:eastAsia="zh-CN"/>
        </w:rPr>
        <w:t>lack of defect</w:t>
      </w:r>
      <w:r w:rsidR="008875AB" w:rsidRPr="00176849">
        <w:rPr>
          <w:rFonts w:eastAsia="宋体"/>
          <w:sz w:val="24"/>
          <w:szCs w:val="24"/>
          <w:lang w:eastAsia="zh-CN"/>
        </w:rPr>
        <w:t>ive</w:t>
      </w:r>
      <w:r w:rsidR="00DF495A" w:rsidRPr="00176849">
        <w:rPr>
          <w:rFonts w:eastAsia="宋体"/>
          <w:sz w:val="24"/>
          <w:szCs w:val="24"/>
          <w:lang w:eastAsia="zh-CN"/>
        </w:rPr>
        <w:t xml:space="preserve"> samples</w:t>
      </w:r>
      <w:r w:rsidR="000C15C8" w:rsidRPr="00176849">
        <w:rPr>
          <w:rFonts w:eastAsia="宋体"/>
          <w:sz w:val="24"/>
          <w:szCs w:val="24"/>
          <w:lang w:eastAsia="zh-CN"/>
        </w:rPr>
        <w:t>. To solve th</w:t>
      </w:r>
      <w:r w:rsidR="00AD3AD2" w:rsidRPr="00176849">
        <w:rPr>
          <w:rFonts w:eastAsia="宋体"/>
          <w:sz w:val="24"/>
          <w:szCs w:val="24"/>
          <w:lang w:eastAsia="zh-CN"/>
        </w:rPr>
        <w:t>is</w:t>
      </w:r>
      <w:r w:rsidR="000C15C8" w:rsidRPr="00176849">
        <w:rPr>
          <w:rFonts w:eastAsia="宋体"/>
          <w:sz w:val="24"/>
          <w:szCs w:val="24"/>
          <w:lang w:eastAsia="zh-CN"/>
        </w:rPr>
        <w:t xml:space="preserve"> problem, this paper </w:t>
      </w:r>
      <w:r w:rsidR="008875AB" w:rsidRPr="00176849">
        <w:rPr>
          <w:rFonts w:eastAsia="宋体"/>
          <w:sz w:val="24"/>
          <w:szCs w:val="24"/>
          <w:lang w:eastAsia="zh-CN"/>
        </w:rPr>
        <w:t>proposes</w:t>
      </w:r>
      <w:r w:rsidR="000C15C8" w:rsidRPr="00176849">
        <w:rPr>
          <w:rFonts w:eastAsia="宋体"/>
          <w:sz w:val="24"/>
          <w:szCs w:val="24"/>
          <w:lang w:eastAsia="zh-CN"/>
        </w:rPr>
        <w:t xml:space="preserve"> an unsupervised learning fabric defects detection method.</w:t>
      </w:r>
      <w:r w:rsidR="00B94A1F" w:rsidRPr="00176849">
        <w:rPr>
          <w:rFonts w:eastAsia="宋体"/>
          <w:sz w:val="24"/>
          <w:szCs w:val="24"/>
          <w:lang w:eastAsia="zh-CN"/>
        </w:rPr>
        <w:t xml:space="preserve"> Firstly, </w:t>
      </w:r>
      <w:r w:rsidR="00AD3AD2" w:rsidRPr="00176849">
        <w:rPr>
          <w:rFonts w:eastAsia="宋体"/>
          <w:sz w:val="24"/>
          <w:szCs w:val="24"/>
          <w:lang w:eastAsia="zh-CN"/>
        </w:rPr>
        <w:t xml:space="preserve">a </w:t>
      </w:r>
      <w:r w:rsidR="002E2BD8" w:rsidRPr="00176849">
        <w:rPr>
          <w:rFonts w:eastAsia="宋体"/>
          <w:sz w:val="24"/>
          <w:szCs w:val="24"/>
          <w:lang w:eastAsia="zh-CN"/>
        </w:rPr>
        <w:t xml:space="preserve">multi-level </w:t>
      </w:r>
      <w:r w:rsidR="00B94A1F" w:rsidRPr="00176849">
        <w:rPr>
          <w:rFonts w:eastAsia="宋体"/>
          <w:sz w:val="24"/>
          <w:szCs w:val="24"/>
          <w:lang w:eastAsia="zh-CN"/>
        </w:rPr>
        <w:t>spatial domain saliency</w:t>
      </w:r>
      <w:r w:rsidR="007E231B" w:rsidRPr="00176849">
        <w:rPr>
          <w:rFonts w:eastAsia="宋体"/>
          <w:sz w:val="24"/>
          <w:szCs w:val="24"/>
          <w:lang w:eastAsia="zh-CN"/>
        </w:rPr>
        <w:t xml:space="preserve"> method</w:t>
      </w:r>
      <w:r w:rsidR="00B94A1F" w:rsidRPr="00176849">
        <w:rPr>
          <w:rFonts w:eastAsia="宋体"/>
          <w:sz w:val="24"/>
          <w:szCs w:val="24"/>
          <w:lang w:eastAsia="zh-CN"/>
        </w:rPr>
        <w:t xml:space="preserve"> (</w:t>
      </w:r>
      <w:r w:rsidR="002E2BD8" w:rsidRPr="00176849">
        <w:rPr>
          <w:rFonts w:eastAsia="宋体"/>
          <w:sz w:val="24"/>
          <w:szCs w:val="24"/>
          <w:lang w:eastAsia="zh-CN"/>
        </w:rPr>
        <w:t>M</w:t>
      </w:r>
      <w:r w:rsidR="00B94A1F" w:rsidRPr="00176849">
        <w:rPr>
          <w:rFonts w:eastAsia="宋体"/>
          <w:sz w:val="24"/>
          <w:szCs w:val="24"/>
          <w:lang w:eastAsia="zh-CN"/>
        </w:rPr>
        <w:t>SD</w:t>
      </w:r>
      <w:r w:rsidR="007E231B" w:rsidRPr="00176849">
        <w:rPr>
          <w:rFonts w:eastAsia="宋体"/>
          <w:sz w:val="24"/>
          <w:szCs w:val="24"/>
          <w:lang w:eastAsia="zh-CN"/>
        </w:rPr>
        <w:t>S</w:t>
      </w:r>
      <w:r w:rsidR="00B94A1F" w:rsidRPr="00176849">
        <w:rPr>
          <w:rFonts w:eastAsia="宋体"/>
          <w:sz w:val="24"/>
          <w:szCs w:val="24"/>
          <w:lang w:eastAsia="zh-CN"/>
        </w:rPr>
        <w:t xml:space="preserve">) is proposed </w:t>
      </w:r>
      <w:bookmarkStart w:id="1" w:name="_Hlk113143836"/>
      <w:r w:rsidR="00B94A1F" w:rsidRPr="00176849">
        <w:rPr>
          <w:rFonts w:eastAsia="宋体"/>
          <w:sz w:val="24"/>
          <w:szCs w:val="24"/>
          <w:lang w:eastAsia="zh-CN"/>
        </w:rPr>
        <w:t xml:space="preserve">to </w:t>
      </w:r>
      <w:bookmarkEnd w:id="1"/>
      <w:r w:rsidR="00222A4F" w:rsidRPr="00176849">
        <w:rPr>
          <w:rFonts w:eastAsia="宋体"/>
          <w:sz w:val="24"/>
          <w:szCs w:val="24"/>
          <w:lang w:eastAsia="zh-CN"/>
        </w:rPr>
        <w:t xml:space="preserve">generate multi-level saliency values </w:t>
      </w:r>
      <w:r w:rsidR="00222A4F" w:rsidRPr="00176849">
        <w:rPr>
          <w:rFonts w:eastAsia="AdvGulliv-R"/>
          <w:color w:val="000000"/>
          <w:sz w:val="24"/>
          <w:szCs w:val="24"/>
          <w:lang w:eastAsia="zh-CN"/>
        </w:rPr>
        <w:t>by convoluting color histograms with pixel values, which can greatly suppress background information via the fusion of multi-level saliency values.</w:t>
      </w:r>
      <w:r w:rsidR="00580174" w:rsidRPr="00176849">
        <w:rPr>
          <w:rFonts w:eastAsia="AdvGulliv-R"/>
          <w:color w:val="000000"/>
          <w:sz w:val="24"/>
          <w:szCs w:val="24"/>
          <w:lang w:eastAsia="zh-CN"/>
        </w:rPr>
        <w:t xml:space="preserve"> </w:t>
      </w:r>
      <w:r w:rsidR="00B94A1F" w:rsidRPr="00176849">
        <w:rPr>
          <w:rFonts w:eastAsia="宋体"/>
          <w:sz w:val="24"/>
          <w:szCs w:val="24"/>
          <w:lang w:eastAsia="zh-CN"/>
        </w:rPr>
        <w:t xml:space="preserve">Secondly, </w:t>
      </w:r>
      <w:bookmarkStart w:id="2" w:name="_Hlk113142691"/>
      <w:r w:rsidR="00B94A1F" w:rsidRPr="00176849">
        <w:rPr>
          <w:rFonts w:eastAsia="宋体"/>
          <w:sz w:val="24"/>
          <w:szCs w:val="24"/>
          <w:lang w:eastAsia="zh-CN"/>
        </w:rPr>
        <w:t>fabric feature extraction method (FFE) is proposed to</w:t>
      </w:r>
      <w:r w:rsidR="004218D7" w:rsidRPr="00176849">
        <w:rPr>
          <w:rFonts w:eastAsia="宋体"/>
          <w:sz w:val="24"/>
          <w:szCs w:val="24"/>
          <w:lang w:eastAsia="zh-CN"/>
        </w:rPr>
        <w:t xml:space="preserve"> respectively</w:t>
      </w:r>
      <w:r w:rsidR="00B94A1F" w:rsidRPr="00176849">
        <w:rPr>
          <w:rFonts w:eastAsia="宋体"/>
          <w:sz w:val="24"/>
          <w:szCs w:val="24"/>
          <w:lang w:eastAsia="zh-CN"/>
        </w:rPr>
        <w:t xml:space="preserve"> extract </w:t>
      </w:r>
      <w:r w:rsidR="004218D7" w:rsidRPr="00176849">
        <w:rPr>
          <w:rFonts w:eastAsia="宋体"/>
          <w:sz w:val="24"/>
          <w:szCs w:val="24"/>
          <w:lang w:eastAsia="zh-CN"/>
        </w:rPr>
        <w:t>geometrical features, intensity features, and texture features</w:t>
      </w:r>
      <w:bookmarkEnd w:id="2"/>
      <w:r w:rsidR="00B94A1F" w:rsidRPr="00176849">
        <w:rPr>
          <w:rFonts w:eastAsia="宋体"/>
          <w:sz w:val="24"/>
          <w:szCs w:val="24"/>
          <w:lang w:eastAsia="zh-CN"/>
        </w:rPr>
        <w:t xml:space="preserve"> from</w:t>
      </w:r>
      <w:r w:rsidR="004218D7" w:rsidRPr="00176849">
        <w:rPr>
          <w:rFonts w:eastAsia="宋体"/>
          <w:sz w:val="24"/>
          <w:szCs w:val="24"/>
          <w:lang w:eastAsia="zh-CN"/>
        </w:rPr>
        <w:t xml:space="preserve"> potential</w:t>
      </w:r>
      <w:r w:rsidR="00B94A1F" w:rsidRPr="00176849">
        <w:rPr>
          <w:rFonts w:eastAsia="宋体"/>
          <w:sz w:val="24"/>
          <w:szCs w:val="24"/>
          <w:lang w:eastAsia="zh-CN"/>
        </w:rPr>
        <w:t xml:space="preserve"> </w:t>
      </w:r>
      <w:r w:rsidR="004218D7" w:rsidRPr="00176849">
        <w:rPr>
          <w:rFonts w:eastAsia="宋体"/>
          <w:sz w:val="24"/>
          <w:szCs w:val="24"/>
          <w:lang w:eastAsia="zh-CN"/>
        </w:rPr>
        <w:t>defect</w:t>
      </w:r>
      <w:r w:rsidR="00580174" w:rsidRPr="00176849">
        <w:rPr>
          <w:rFonts w:eastAsia="宋体"/>
          <w:sz w:val="24"/>
          <w:szCs w:val="24"/>
          <w:lang w:eastAsia="zh-CN"/>
        </w:rPr>
        <w:t>ive</w:t>
      </w:r>
      <w:r w:rsidR="00B94A1F" w:rsidRPr="00176849">
        <w:rPr>
          <w:rFonts w:eastAsia="宋体"/>
          <w:sz w:val="24"/>
          <w:szCs w:val="24"/>
          <w:lang w:eastAsia="zh-CN"/>
        </w:rPr>
        <w:t xml:space="preserve"> regions.</w:t>
      </w:r>
      <w:r w:rsidR="007A473F" w:rsidRPr="00176849">
        <w:rPr>
          <w:rFonts w:eastAsia="宋体"/>
          <w:sz w:val="24"/>
          <w:szCs w:val="24"/>
          <w:lang w:eastAsia="zh-CN"/>
        </w:rPr>
        <w:t xml:space="preserve"> </w:t>
      </w:r>
      <w:r w:rsidR="00870731" w:rsidRPr="00176849">
        <w:rPr>
          <w:rFonts w:eastAsia="宋体"/>
          <w:sz w:val="24"/>
          <w:szCs w:val="24"/>
          <w:lang w:eastAsia="zh-CN"/>
        </w:rPr>
        <w:t xml:space="preserve">Finally, an adaptive fabric feature clustering algorithm (AFFC) is designed to </w:t>
      </w:r>
      <w:r w:rsidR="00850267" w:rsidRPr="00176849">
        <w:rPr>
          <w:rFonts w:eastAsia="宋体"/>
          <w:sz w:val="24"/>
          <w:szCs w:val="24"/>
          <w:lang w:eastAsia="zh-CN"/>
        </w:rPr>
        <w:t>adjust</w:t>
      </w:r>
      <w:r w:rsidR="007A473F" w:rsidRPr="00176849">
        <w:rPr>
          <w:rFonts w:eastAsia="宋体"/>
          <w:sz w:val="24"/>
          <w:szCs w:val="24"/>
          <w:lang w:eastAsia="zh-CN"/>
        </w:rPr>
        <w:t xml:space="preserve"> weights of fabric features and obtain final defects detection results</w:t>
      </w:r>
      <w:r w:rsidR="00870731" w:rsidRPr="00176849">
        <w:rPr>
          <w:rFonts w:eastAsia="宋体"/>
          <w:sz w:val="24"/>
          <w:szCs w:val="24"/>
          <w:lang w:eastAsia="zh-CN"/>
        </w:rPr>
        <w:t xml:space="preserve">. </w:t>
      </w:r>
      <w:r w:rsidR="00B13F7A" w:rsidRPr="00176849">
        <w:rPr>
          <w:rFonts w:eastAsia="宋体"/>
          <w:sz w:val="24"/>
          <w:szCs w:val="24"/>
          <w:lang w:eastAsia="zh-CN"/>
        </w:rPr>
        <w:t xml:space="preserve">In experiment section, the influence of fabric features on defects detection is discussed. And compared with other unsupervised learning methods, </w:t>
      </w:r>
      <w:r w:rsidR="00870731" w:rsidRPr="00176849">
        <w:rPr>
          <w:rFonts w:eastAsia="宋体"/>
          <w:sz w:val="24"/>
          <w:szCs w:val="24"/>
          <w:lang w:eastAsia="zh-CN"/>
        </w:rPr>
        <w:t xml:space="preserve">the proposed method can achieve </w:t>
      </w:r>
      <w:r w:rsidR="00463321" w:rsidRPr="00176849">
        <w:rPr>
          <w:rFonts w:eastAsia="宋体"/>
          <w:sz w:val="24"/>
          <w:szCs w:val="24"/>
          <w:lang w:eastAsia="zh-CN"/>
        </w:rPr>
        <w:t>over 90% accuracy</w:t>
      </w:r>
      <w:r w:rsidR="002B79C2" w:rsidRPr="00176849">
        <w:rPr>
          <w:rFonts w:eastAsia="宋体"/>
          <w:sz w:val="24"/>
          <w:szCs w:val="24"/>
          <w:lang w:eastAsia="zh-CN"/>
        </w:rPr>
        <w:t xml:space="preserve"> fabric defects detection</w:t>
      </w:r>
      <w:r w:rsidR="00C343C3" w:rsidRPr="00176849">
        <w:rPr>
          <w:rFonts w:eastAsia="宋体"/>
          <w:sz w:val="24"/>
          <w:szCs w:val="24"/>
          <w:lang w:eastAsia="zh-CN"/>
        </w:rPr>
        <w:t xml:space="preserve"> </w:t>
      </w:r>
      <w:r w:rsidR="002B79C2" w:rsidRPr="00176849">
        <w:rPr>
          <w:rFonts w:eastAsia="宋体"/>
          <w:sz w:val="24"/>
          <w:szCs w:val="24"/>
          <w:lang w:eastAsia="zh-CN"/>
        </w:rPr>
        <w:t>with</w:t>
      </w:r>
      <w:r w:rsidR="00EA4775" w:rsidRPr="00176849">
        <w:rPr>
          <w:rFonts w:eastAsia="宋体"/>
          <w:sz w:val="24"/>
          <w:szCs w:val="24"/>
          <w:lang w:eastAsia="zh-CN"/>
        </w:rPr>
        <w:t>in</w:t>
      </w:r>
      <w:r w:rsidR="002B79C2" w:rsidRPr="00176849">
        <w:rPr>
          <w:rFonts w:eastAsia="宋体"/>
          <w:sz w:val="24"/>
          <w:szCs w:val="24"/>
          <w:lang w:eastAsia="zh-CN"/>
        </w:rPr>
        <w:t xml:space="preserve"> small samples</w:t>
      </w:r>
      <w:r w:rsidR="00C343C3" w:rsidRPr="00176849">
        <w:rPr>
          <w:rFonts w:eastAsia="宋体"/>
          <w:sz w:val="24"/>
          <w:szCs w:val="24"/>
          <w:lang w:eastAsia="zh-CN"/>
        </w:rPr>
        <w:t>, which is significantly better than other methods and can meet the</w:t>
      </w:r>
      <w:r w:rsidR="001E3410" w:rsidRPr="00176849">
        <w:rPr>
          <w:rFonts w:eastAsia="宋体"/>
          <w:sz w:val="24"/>
          <w:szCs w:val="24"/>
          <w:lang w:eastAsia="zh-CN"/>
        </w:rPr>
        <w:t xml:space="preserve"> practical</w:t>
      </w:r>
      <w:r w:rsidR="00C343C3" w:rsidRPr="00176849">
        <w:rPr>
          <w:rFonts w:eastAsia="宋体"/>
          <w:sz w:val="24"/>
          <w:szCs w:val="24"/>
          <w:lang w:eastAsia="zh-CN"/>
        </w:rPr>
        <w:t xml:space="preserve"> requirements of fabric defects detection.</w:t>
      </w:r>
    </w:p>
    <w:p w14:paraId="6D5C4AAA" w14:textId="77777777" w:rsidR="00230004" w:rsidRPr="00176849" w:rsidRDefault="00230004" w:rsidP="009B2B0B">
      <w:pPr>
        <w:widowControl w:val="0"/>
        <w:autoSpaceDE w:val="0"/>
        <w:autoSpaceDN w:val="0"/>
        <w:adjustRightInd w:val="0"/>
        <w:spacing w:line="360" w:lineRule="auto"/>
        <w:jc w:val="both"/>
        <w:rPr>
          <w:rFonts w:eastAsia="宋体"/>
          <w:b/>
          <w:sz w:val="24"/>
          <w:szCs w:val="24"/>
          <w:lang w:eastAsia="zh-CN"/>
        </w:rPr>
      </w:pPr>
    </w:p>
    <w:p w14:paraId="16245C5F" w14:textId="40ED0566" w:rsidR="00E97402" w:rsidRPr="00176849" w:rsidRDefault="009B2B0B" w:rsidP="009B2B0B">
      <w:pPr>
        <w:widowControl w:val="0"/>
        <w:autoSpaceDE w:val="0"/>
        <w:autoSpaceDN w:val="0"/>
        <w:adjustRightInd w:val="0"/>
        <w:spacing w:line="360" w:lineRule="auto"/>
        <w:jc w:val="both"/>
        <w:rPr>
          <w:rFonts w:eastAsia="宋体"/>
          <w:sz w:val="24"/>
          <w:szCs w:val="24"/>
          <w:lang w:eastAsia="zh-CN"/>
        </w:rPr>
      </w:pPr>
      <w:bookmarkStart w:id="3" w:name="PointTmp"/>
      <w:r w:rsidRPr="00176849">
        <w:rPr>
          <w:rFonts w:eastAsia="宋体"/>
          <w:b/>
          <w:sz w:val="24"/>
          <w:szCs w:val="24"/>
          <w:lang w:eastAsia="zh-CN"/>
        </w:rPr>
        <w:t>Keywords:</w:t>
      </w:r>
      <w:r w:rsidRPr="00176849" w:rsidDel="009B2B0B">
        <w:rPr>
          <w:rFonts w:eastAsia="宋体"/>
          <w:b/>
          <w:sz w:val="24"/>
          <w:szCs w:val="24"/>
          <w:lang w:eastAsia="zh-CN"/>
        </w:rPr>
        <w:t xml:space="preserve"> </w:t>
      </w:r>
      <w:r w:rsidR="00370A05">
        <w:rPr>
          <w:rFonts w:eastAsia="宋体"/>
          <w:sz w:val="24"/>
          <w:szCs w:val="24"/>
          <w:lang w:eastAsia="zh-CN"/>
        </w:rPr>
        <w:t>T</w:t>
      </w:r>
      <w:r w:rsidR="00370A05" w:rsidRPr="00370A05">
        <w:rPr>
          <w:rFonts w:eastAsia="宋体"/>
          <w:sz w:val="24"/>
          <w:szCs w:val="24"/>
          <w:lang w:eastAsia="zh-CN"/>
        </w:rPr>
        <w:t>extile manufacturing</w:t>
      </w:r>
      <w:r w:rsidR="00370A05" w:rsidRPr="00370A05">
        <w:rPr>
          <w:rFonts w:eastAsia="宋体"/>
          <w:sz w:val="24"/>
          <w:szCs w:val="24"/>
          <w:lang w:eastAsia="zh-CN"/>
        </w:rPr>
        <w:t xml:space="preserve">, </w:t>
      </w:r>
      <w:r w:rsidR="00841B7D" w:rsidRPr="00176849">
        <w:rPr>
          <w:rFonts w:eastAsia="宋体"/>
          <w:sz w:val="24"/>
          <w:szCs w:val="24"/>
          <w:lang w:eastAsia="zh-CN"/>
        </w:rPr>
        <w:t>Fabric defects detection, unsupervised learning, small sample</w:t>
      </w:r>
      <w:r w:rsidR="00370A05">
        <w:rPr>
          <w:rFonts w:eastAsia="宋体"/>
          <w:sz w:val="24"/>
          <w:szCs w:val="24"/>
          <w:lang w:eastAsia="zh-CN"/>
        </w:rPr>
        <w:t xml:space="preserve"> detection</w:t>
      </w:r>
      <w:r w:rsidR="00DB2ACB" w:rsidRPr="00176849">
        <w:rPr>
          <w:rFonts w:eastAsia="宋体"/>
          <w:sz w:val="24"/>
          <w:szCs w:val="24"/>
          <w:lang w:eastAsia="zh-CN"/>
        </w:rPr>
        <w:t>.</w:t>
      </w:r>
    </w:p>
    <w:p w14:paraId="0BF86847" w14:textId="77777777" w:rsidR="00E97402" w:rsidRPr="00176849" w:rsidRDefault="00E97402" w:rsidP="009B2B0B">
      <w:pPr>
        <w:jc w:val="both"/>
      </w:pPr>
    </w:p>
    <w:bookmarkEnd w:id="3"/>
    <w:p w14:paraId="53C5355F" w14:textId="2509BE17" w:rsidR="00E97402" w:rsidRPr="00176849" w:rsidRDefault="00E97402" w:rsidP="009B2B0B">
      <w:pPr>
        <w:pStyle w:val="1"/>
        <w:keepLines/>
        <w:widowControl w:val="0"/>
        <w:numPr>
          <w:ilvl w:val="0"/>
          <w:numId w:val="1"/>
        </w:numPr>
        <w:spacing w:before="340" w:after="330"/>
        <w:ind w:left="357" w:hanging="357"/>
        <w:jc w:val="both"/>
        <w:rPr>
          <w:b/>
          <w:bCs/>
          <w:smallCaps w:val="0"/>
          <w:kern w:val="44"/>
          <w:sz w:val="24"/>
          <w:szCs w:val="24"/>
          <w:lang w:eastAsia="zh-CN"/>
        </w:rPr>
      </w:pPr>
      <w:r w:rsidRPr="00176849">
        <w:rPr>
          <w:b/>
          <w:bCs/>
          <w:smallCaps w:val="0"/>
          <w:kern w:val="44"/>
          <w:sz w:val="24"/>
          <w:szCs w:val="24"/>
          <w:lang w:eastAsia="zh-CN"/>
        </w:rPr>
        <w:t>I</w:t>
      </w:r>
      <w:r w:rsidR="00990218" w:rsidRPr="00176849">
        <w:rPr>
          <w:b/>
          <w:bCs/>
          <w:smallCaps w:val="0"/>
          <w:kern w:val="44"/>
          <w:sz w:val="24"/>
          <w:szCs w:val="24"/>
          <w:lang w:eastAsia="zh-CN"/>
        </w:rPr>
        <w:t>ntroduction</w:t>
      </w:r>
    </w:p>
    <w:p w14:paraId="644F10CB" w14:textId="220C2E60" w:rsidR="00D42800" w:rsidRPr="00176849" w:rsidRDefault="00202F6E"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202F6E">
        <w:rPr>
          <w:rFonts w:eastAsia="AdvGulliv-R"/>
          <w:color w:val="000000"/>
          <w:sz w:val="24"/>
          <w:szCs w:val="24"/>
          <w:lang w:eastAsia="zh-CN"/>
        </w:rPr>
        <w:t>Fabric defects detection plays an important role in controlling the product quality of textile manufacturing, which greatly influences the sale price of the products</w:t>
      </w:r>
      <w:r w:rsidR="00E90589" w:rsidRPr="00176849">
        <w:rPr>
          <w:rFonts w:eastAsia="AdvGulliv-R"/>
          <w:color w:val="000000"/>
          <w:sz w:val="24"/>
          <w:szCs w:val="24"/>
          <w:lang w:eastAsia="zh-CN"/>
        </w:rPr>
        <w:t xml:space="preserve"> </w:t>
      </w:r>
      <w:r w:rsidR="006B299F" w:rsidRPr="00176849">
        <w:rPr>
          <w:rFonts w:eastAsia="AdvGulliv-R"/>
          <w:color w:val="000000"/>
          <w:sz w:val="24"/>
          <w:szCs w:val="24"/>
          <w:lang w:eastAsia="zh-CN"/>
        </w:rPr>
        <w:t xml:space="preserve">[1]. </w:t>
      </w:r>
      <w:r w:rsidR="002357C1" w:rsidRPr="002357C1">
        <w:rPr>
          <w:rFonts w:eastAsia="AdvGulliv-R"/>
          <w:color w:val="000000"/>
          <w:sz w:val="24"/>
          <w:szCs w:val="24"/>
          <w:lang w:eastAsia="zh-CN"/>
        </w:rPr>
        <w:t xml:space="preserve">Traditionally, fabric defects are detected by skilled workers via visual inspection. However, manual detection method has some shortcomings such as low accuracy and </w:t>
      </w:r>
      <w:r w:rsidR="002357C1" w:rsidRPr="002357C1">
        <w:rPr>
          <w:rFonts w:eastAsia="AdvGulliv-R"/>
          <w:color w:val="000000"/>
          <w:sz w:val="24"/>
          <w:szCs w:val="24"/>
          <w:lang w:eastAsia="zh-CN"/>
        </w:rPr>
        <w:lastRenderedPageBreak/>
        <w:t>labor-intensive. Therefore, it’s significant to develop an automated fabric defects detection method to improve the efficiency and accuracy of fabric defects detection</w:t>
      </w:r>
      <w:r w:rsidR="00CA6F57" w:rsidRPr="00176849">
        <w:rPr>
          <w:rFonts w:eastAsia="AdvGulliv-R"/>
          <w:color w:val="000000"/>
          <w:sz w:val="24"/>
          <w:szCs w:val="24"/>
          <w:lang w:eastAsia="zh-CN"/>
        </w:rPr>
        <w:t xml:space="preserve"> </w:t>
      </w:r>
      <w:r w:rsidR="006B299F" w:rsidRPr="00176849">
        <w:rPr>
          <w:rFonts w:eastAsia="AdvGulliv-R"/>
          <w:color w:val="000000"/>
          <w:sz w:val="24"/>
          <w:szCs w:val="24"/>
          <w:lang w:eastAsia="zh-CN"/>
        </w:rPr>
        <w:t>[2].</w:t>
      </w:r>
    </w:p>
    <w:p w14:paraId="2BCDF8C8" w14:textId="504FBC85" w:rsidR="008418DE" w:rsidRPr="00176849" w:rsidRDefault="008418DE" w:rsidP="008418DE">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Computer vision-based fabric defects detection methods have been widely studied due to their accurate detection. The Co-occurrence Matrix [3] and Gabor filter [4] are studied to realize the accurate segmentation of defects from raw fabric images. And deep learning [</w:t>
      </w:r>
      <w:r w:rsidR="00AE5031" w:rsidRPr="00176849">
        <w:rPr>
          <w:rFonts w:eastAsia="AdvGulliv-R"/>
          <w:color w:val="000000"/>
          <w:sz w:val="24"/>
          <w:szCs w:val="24"/>
          <w:lang w:eastAsia="zh-CN"/>
        </w:rPr>
        <w:t>5</w:t>
      </w:r>
      <w:r w:rsidR="00003E27" w:rsidRPr="00176849">
        <w:rPr>
          <w:rFonts w:eastAsia="AdvGulliv-R"/>
          <w:color w:val="000000"/>
          <w:sz w:val="24"/>
          <w:szCs w:val="24"/>
          <w:lang w:eastAsia="zh-CN"/>
        </w:rPr>
        <w:t>,6</w:t>
      </w:r>
      <w:r w:rsidRPr="00176849">
        <w:rPr>
          <w:rFonts w:eastAsia="AdvGulliv-R"/>
          <w:color w:val="000000"/>
          <w:sz w:val="24"/>
          <w:szCs w:val="24"/>
          <w:lang w:eastAsia="zh-CN"/>
        </w:rPr>
        <w:t xml:space="preserve">] methods are also used in fabric defects detection, they can achieve </w:t>
      </w:r>
      <w:r w:rsidR="001345CA" w:rsidRPr="00176849">
        <w:rPr>
          <w:rFonts w:eastAsia="AdvGulliv-R"/>
          <w:color w:val="000000"/>
          <w:sz w:val="24"/>
          <w:szCs w:val="24"/>
          <w:lang w:eastAsia="zh-CN"/>
        </w:rPr>
        <w:t xml:space="preserve">precise defects detection of fabrics </w:t>
      </w:r>
      <w:r w:rsidRPr="00176849">
        <w:rPr>
          <w:rFonts w:eastAsia="AdvGulliv-R"/>
          <w:color w:val="000000"/>
          <w:sz w:val="24"/>
          <w:szCs w:val="24"/>
          <w:lang w:eastAsia="zh-CN"/>
        </w:rPr>
        <w:t xml:space="preserve"> by constructing convolutional neural network</w:t>
      </w:r>
      <w:r w:rsidR="001345CA" w:rsidRPr="00176849">
        <w:rPr>
          <w:rFonts w:eastAsia="AdvGulliv-R"/>
          <w:color w:val="000000"/>
          <w:sz w:val="24"/>
          <w:szCs w:val="24"/>
          <w:lang w:eastAsia="zh-CN"/>
        </w:rPr>
        <w:t>.</w:t>
      </w:r>
      <w:r w:rsidRPr="00176849">
        <w:rPr>
          <w:rFonts w:eastAsia="AdvGulliv-R"/>
          <w:color w:val="000000"/>
          <w:sz w:val="24"/>
          <w:szCs w:val="24"/>
          <w:lang w:eastAsia="zh-CN"/>
        </w:rPr>
        <w:t xml:space="preserve"> </w:t>
      </w:r>
    </w:p>
    <w:p w14:paraId="2556BF31" w14:textId="5DA74794" w:rsidR="001345CA" w:rsidRPr="00176849" w:rsidRDefault="00E84C23" w:rsidP="00136DCE">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Despite good effects have been achieved, </w:t>
      </w:r>
      <w:r w:rsidR="00843AC9" w:rsidRPr="00176849">
        <w:rPr>
          <w:rFonts w:eastAsia="AdvGulliv-R"/>
          <w:color w:val="000000"/>
          <w:sz w:val="24"/>
          <w:szCs w:val="24"/>
          <w:lang w:eastAsia="zh-CN"/>
        </w:rPr>
        <w:t>it’s still a challenge to apply</w:t>
      </w:r>
      <w:r w:rsidR="007608EC" w:rsidRPr="00176849">
        <w:rPr>
          <w:rFonts w:eastAsia="AdvGulliv-R"/>
          <w:color w:val="000000"/>
          <w:sz w:val="24"/>
          <w:szCs w:val="24"/>
          <w:lang w:eastAsia="zh-CN"/>
        </w:rPr>
        <w:t xml:space="preserve"> automatic fabric defects detection</w:t>
      </w:r>
      <w:r w:rsidR="00843AC9" w:rsidRPr="00176849">
        <w:rPr>
          <w:rFonts w:eastAsia="AdvGulliv-R"/>
          <w:color w:val="000000"/>
          <w:sz w:val="24"/>
          <w:szCs w:val="24"/>
          <w:lang w:eastAsia="zh-CN"/>
        </w:rPr>
        <w:t xml:space="preserve"> methods in industry </w:t>
      </w:r>
      <w:r w:rsidR="001579C2" w:rsidRPr="00176849">
        <w:rPr>
          <w:rFonts w:eastAsia="AdvGulliv-R"/>
          <w:color w:val="000000"/>
          <w:sz w:val="24"/>
          <w:szCs w:val="24"/>
          <w:lang w:eastAsia="zh-CN"/>
        </w:rPr>
        <w:t>because of</w:t>
      </w:r>
      <w:r w:rsidR="00843AC9" w:rsidRPr="00176849">
        <w:rPr>
          <w:rFonts w:eastAsia="AdvGulliv-R"/>
          <w:color w:val="000000"/>
          <w:sz w:val="24"/>
          <w:szCs w:val="24"/>
          <w:lang w:eastAsia="zh-CN"/>
        </w:rPr>
        <w:t xml:space="preserve"> the following </w:t>
      </w:r>
      <w:r w:rsidR="00D00DC3" w:rsidRPr="00176849">
        <w:rPr>
          <w:rFonts w:eastAsia="AdvGulliv-R"/>
          <w:color w:val="000000"/>
          <w:sz w:val="24"/>
          <w:szCs w:val="24"/>
          <w:lang w:eastAsia="zh-CN"/>
        </w:rPr>
        <w:t>reasons</w:t>
      </w:r>
      <w:r w:rsidR="001E3410" w:rsidRPr="00176849">
        <w:rPr>
          <w:rFonts w:eastAsia="AdvGulliv-R"/>
          <w:color w:val="000000"/>
          <w:sz w:val="24"/>
          <w:szCs w:val="24"/>
          <w:lang w:eastAsia="zh-CN"/>
        </w:rPr>
        <w:t>.</w:t>
      </w:r>
      <w:r w:rsidR="007608EC" w:rsidRPr="00176849">
        <w:rPr>
          <w:rFonts w:eastAsia="AdvGulliv-R"/>
          <w:color w:val="000000"/>
          <w:sz w:val="24"/>
          <w:szCs w:val="24"/>
          <w:lang w:eastAsia="zh-CN"/>
        </w:rPr>
        <w:t xml:space="preserve"> First,</w:t>
      </w:r>
      <w:r w:rsidR="004137A5" w:rsidRPr="00176849">
        <w:rPr>
          <w:rFonts w:eastAsia="AdvGulliv-R"/>
          <w:color w:val="000000"/>
          <w:sz w:val="24"/>
          <w:szCs w:val="24"/>
          <w:lang w:eastAsia="zh-CN"/>
        </w:rPr>
        <w:t xml:space="preserve"> factories will produce various types of fabrics with different textures and backgrounds</w:t>
      </w:r>
      <w:r w:rsidR="00AE360C" w:rsidRPr="00176849">
        <w:rPr>
          <w:rFonts w:eastAsia="AdvGulliv-R"/>
          <w:color w:val="000000"/>
          <w:sz w:val="24"/>
          <w:szCs w:val="24"/>
          <w:lang w:eastAsia="zh-CN"/>
        </w:rPr>
        <w:t xml:space="preserve"> in production</w:t>
      </w:r>
      <w:r w:rsidR="004137A5" w:rsidRPr="00176849">
        <w:rPr>
          <w:rFonts w:eastAsia="AdvGulliv-R"/>
          <w:color w:val="000000"/>
          <w:sz w:val="24"/>
          <w:szCs w:val="24"/>
          <w:lang w:eastAsia="zh-CN"/>
        </w:rPr>
        <w:t>, as shown in Fig.1.</w:t>
      </w:r>
      <w:r w:rsidR="00941067" w:rsidRPr="00176849">
        <w:rPr>
          <w:rFonts w:eastAsia="AdvGulliv-R"/>
          <w:color w:val="000000"/>
          <w:sz w:val="24"/>
          <w:szCs w:val="24"/>
          <w:lang w:eastAsia="zh-CN"/>
        </w:rPr>
        <w:t xml:space="preserve"> </w:t>
      </w:r>
      <w:r w:rsidR="00B055FC" w:rsidRPr="00176849">
        <w:rPr>
          <w:rFonts w:eastAsia="AdvGulliv-R"/>
          <w:color w:val="000000"/>
          <w:sz w:val="24"/>
          <w:szCs w:val="24"/>
          <w:lang w:eastAsia="zh-CN"/>
        </w:rPr>
        <w:t xml:space="preserve">The variation of fabric background may lead to </w:t>
      </w:r>
      <w:r w:rsidR="004D2C12" w:rsidRPr="00176849">
        <w:rPr>
          <w:rFonts w:eastAsia="AdvGulliv-R"/>
          <w:color w:val="000000"/>
          <w:sz w:val="24"/>
          <w:szCs w:val="24"/>
          <w:lang w:eastAsia="zh-CN"/>
        </w:rPr>
        <w:t xml:space="preserve">degradation </w:t>
      </w:r>
      <w:r w:rsidR="001579C2" w:rsidRPr="00176849">
        <w:rPr>
          <w:rFonts w:eastAsia="AdvGulliv-R"/>
          <w:color w:val="000000"/>
          <w:sz w:val="24"/>
          <w:szCs w:val="24"/>
          <w:lang w:eastAsia="zh-CN"/>
        </w:rPr>
        <w:t>on</w:t>
      </w:r>
      <w:r w:rsidR="00B055FC" w:rsidRPr="00176849">
        <w:rPr>
          <w:rFonts w:eastAsia="AdvGulliv-R"/>
          <w:color w:val="000000"/>
          <w:sz w:val="24"/>
          <w:szCs w:val="24"/>
          <w:lang w:eastAsia="zh-CN"/>
        </w:rPr>
        <w:t xml:space="preserve"> </w:t>
      </w:r>
      <w:r w:rsidR="00473DD9" w:rsidRPr="00176849">
        <w:rPr>
          <w:rFonts w:eastAsia="AdvGulliv-R"/>
          <w:color w:val="000000"/>
          <w:sz w:val="24"/>
          <w:szCs w:val="24"/>
          <w:lang w:eastAsia="zh-CN"/>
        </w:rPr>
        <w:t xml:space="preserve">the performance of </w:t>
      </w:r>
      <w:r w:rsidR="004D2C12" w:rsidRPr="00176849">
        <w:rPr>
          <w:rFonts w:eastAsia="AdvGulliv-R"/>
          <w:color w:val="000000"/>
          <w:sz w:val="24"/>
          <w:szCs w:val="24"/>
          <w:lang w:eastAsia="zh-CN"/>
        </w:rPr>
        <w:t xml:space="preserve">fabric defects </w:t>
      </w:r>
      <w:r w:rsidR="00473DD9" w:rsidRPr="00176849">
        <w:rPr>
          <w:rFonts w:eastAsia="AdvGulliv-R"/>
          <w:color w:val="000000"/>
          <w:sz w:val="24"/>
          <w:szCs w:val="24"/>
          <w:lang w:eastAsia="zh-CN"/>
        </w:rPr>
        <w:t xml:space="preserve">detection </w:t>
      </w:r>
      <w:r w:rsidR="004D2C12" w:rsidRPr="00176849">
        <w:rPr>
          <w:rFonts w:eastAsia="AdvGulliv-R"/>
          <w:color w:val="000000"/>
          <w:sz w:val="24"/>
          <w:szCs w:val="24"/>
          <w:lang w:eastAsia="zh-CN"/>
        </w:rPr>
        <w:t>methods.</w:t>
      </w:r>
      <w:r w:rsidR="004137A5" w:rsidRPr="00176849">
        <w:rPr>
          <w:rFonts w:eastAsia="AdvGulliv-R"/>
          <w:color w:val="000000"/>
          <w:sz w:val="24"/>
          <w:szCs w:val="24"/>
          <w:lang w:eastAsia="zh-CN"/>
        </w:rPr>
        <w:t xml:space="preserve"> </w:t>
      </w:r>
      <w:r w:rsidR="00AE360C" w:rsidRPr="00176849">
        <w:rPr>
          <w:rFonts w:eastAsia="AdvGulliv-R"/>
          <w:color w:val="000000"/>
          <w:sz w:val="24"/>
          <w:szCs w:val="24"/>
          <w:lang w:eastAsia="zh-CN"/>
        </w:rPr>
        <w:t xml:space="preserve">Therefore, </w:t>
      </w:r>
      <w:r w:rsidR="001B7B21" w:rsidRPr="00176849">
        <w:rPr>
          <w:rFonts w:eastAsia="AdvGulliv-R"/>
          <w:color w:val="000000"/>
          <w:sz w:val="24"/>
          <w:szCs w:val="24"/>
          <w:lang w:eastAsia="zh-CN"/>
        </w:rPr>
        <w:t xml:space="preserve">the fabric defect detection method must be </w:t>
      </w:r>
      <w:r w:rsidR="00AE360C" w:rsidRPr="00176849">
        <w:rPr>
          <w:rFonts w:eastAsia="AdvGulliv-R"/>
          <w:color w:val="000000"/>
          <w:sz w:val="24"/>
          <w:szCs w:val="24"/>
          <w:lang w:eastAsia="zh-CN"/>
        </w:rPr>
        <w:t xml:space="preserve">robust enough to </w:t>
      </w:r>
      <w:r w:rsidR="001B7B21" w:rsidRPr="00176849">
        <w:rPr>
          <w:rFonts w:eastAsia="AdvGulliv-R"/>
          <w:color w:val="000000"/>
          <w:sz w:val="24"/>
          <w:szCs w:val="24"/>
          <w:lang w:eastAsia="zh-CN"/>
        </w:rPr>
        <w:t>handle different types of fabrics.</w:t>
      </w:r>
      <w:r w:rsidR="00862B77" w:rsidRPr="00176849">
        <w:rPr>
          <w:rFonts w:eastAsia="AdvGulliv-R"/>
          <w:color w:val="000000"/>
          <w:sz w:val="24"/>
          <w:szCs w:val="24"/>
          <w:lang w:eastAsia="zh-CN"/>
        </w:rPr>
        <w:t xml:space="preserve"> </w:t>
      </w:r>
      <w:r w:rsidR="002E526E" w:rsidRPr="00176849">
        <w:rPr>
          <w:rFonts w:eastAsia="AdvGulliv-R"/>
          <w:color w:val="000000"/>
          <w:sz w:val="24"/>
          <w:szCs w:val="24"/>
          <w:lang w:eastAsia="zh-CN"/>
        </w:rPr>
        <w:t>Second</w:t>
      </w:r>
      <w:r w:rsidR="004137A5" w:rsidRPr="00176849">
        <w:rPr>
          <w:rFonts w:eastAsia="AdvGulliv-R"/>
          <w:color w:val="000000"/>
          <w:sz w:val="24"/>
          <w:szCs w:val="24"/>
          <w:lang w:eastAsia="zh-CN"/>
        </w:rPr>
        <w:t xml:space="preserve">, </w:t>
      </w:r>
      <w:r w:rsidR="007608EC" w:rsidRPr="00176849">
        <w:rPr>
          <w:rFonts w:eastAsia="AdvGulliv-R"/>
          <w:color w:val="000000"/>
          <w:sz w:val="24"/>
          <w:szCs w:val="24"/>
          <w:lang w:eastAsia="zh-CN"/>
        </w:rPr>
        <w:t xml:space="preserve">the fabric production </w:t>
      </w:r>
      <w:r w:rsidR="00862B77" w:rsidRPr="00176849">
        <w:rPr>
          <w:rFonts w:eastAsia="AdvGulliv-R"/>
          <w:color w:val="000000"/>
          <w:sz w:val="24"/>
          <w:szCs w:val="24"/>
          <w:lang w:eastAsia="zh-CN"/>
        </w:rPr>
        <w:t xml:space="preserve">always </w:t>
      </w:r>
      <w:r w:rsidR="00136DCE" w:rsidRPr="00176849">
        <w:rPr>
          <w:rFonts w:eastAsia="AdvGulliv-R"/>
          <w:color w:val="000000"/>
          <w:sz w:val="24"/>
          <w:szCs w:val="24"/>
          <w:lang w:eastAsia="zh-CN"/>
        </w:rPr>
        <w:t>has the characteristics of</w:t>
      </w:r>
      <w:r w:rsidR="00862B77" w:rsidRPr="00176849">
        <w:rPr>
          <w:rFonts w:eastAsia="AdvGulliv-R"/>
          <w:color w:val="000000"/>
          <w:sz w:val="24"/>
          <w:szCs w:val="24"/>
          <w:lang w:eastAsia="zh-CN"/>
        </w:rPr>
        <w:t xml:space="preserve"> small-batch, and high qualified rates</w:t>
      </w:r>
      <w:r w:rsidR="00136DCE" w:rsidRPr="00176849">
        <w:rPr>
          <w:rFonts w:eastAsia="AdvGulliv-R"/>
          <w:color w:val="000000"/>
          <w:sz w:val="24"/>
          <w:szCs w:val="24"/>
          <w:lang w:eastAsia="zh-CN"/>
        </w:rPr>
        <w:t>, which lead</w:t>
      </w:r>
      <w:r w:rsidR="006F0168" w:rsidRPr="00176849">
        <w:rPr>
          <w:rFonts w:eastAsia="AdvGulliv-R"/>
          <w:color w:val="000000"/>
          <w:sz w:val="24"/>
          <w:szCs w:val="24"/>
          <w:lang w:eastAsia="zh-CN"/>
        </w:rPr>
        <w:t>s that</w:t>
      </w:r>
      <w:r w:rsidR="00136DCE" w:rsidRPr="00176849">
        <w:rPr>
          <w:rFonts w:eastAsia="AdvGulliv-R"/>
          <w:color w:val="000000"/>
          <w:sz w:val="24"/>
          <w:szCs w:val="24"/>
          <w:lang w:eastAsia="zh-CN"/>
        </w:rPr>
        <w:t xml:space="preserve"> defective fabric samples are difficult to collect. </w:t>
      </w:r>
      <w:r w:rsidR="002E526E" w:rsidRPr="00176849">
        <w:rPr>
          <w:rFonts w:eastAsia="AdvGulliv-R"/>
          <w:color w:val="000000"/>
          <w:sz w:val="24"/>
          <w:szCs w:val="24"/>
          <w:lang w:eastAsia="zh-CN"/>
        </w:rPr>
        <w:t>The lack of</w:t>
      </w:r>
      <w:r w:rsidR="00807900" w:rsidRPr="00176849">
        <w:rPr>
          <w:rFonts w:eastAsia="AdvGulliv-R"/>
          <w:color w:val="000000"/>
          <w:sz w:val="24"/>
          <w:szCs w:val="24"/>
          <w:lang w:eastAsia="zh-CN"/>
        </w:rPr>
        <w:t xml:space="preserve"> defective samples </w:t>
      </w:r>
      <w:r w:rsidR="002E526E" w:rsidRPr="00176849">
        <w:rPr>
          <w:rFonts w:eastAsia="AdvGulliv-R"/>
          <w:color w:val="000000"/>
          <w:sz w:val="24"/>
          <w:szCs w:val="24"/>
          <w:lang w:eastAsia="zh-CN"/>
        </w:rPr>
        <w:t xml:space="preserve">further limits the performance of fabric defects detection method. </w:t>
      </w:r>
      <w:r w:rsidR="00807900" w:rsidRPr="00176849">
        <w:rPr>
          <w:rFonts w:eastAsia="AdvGulliv-R"/>
          <w:color w:val="000000"/>
          <w:sz w:val="24"/>
          <w:szCs w:val="24"/>
          <w:lang w:eastAsia="zh-CN"/>
        </w:rPr>
        <w:t xml:space="preserve">Therefore, how to use small defective fabric samples to realize the </w:t>
      </w:r>
      <w:r w:rsidR="002E526E" w:rsidRPr="00176849">
        <w:rPr>
          <w:rFonts w:eastAsia="AdvGulliv-R"/>
          <w:color w:val="000000"/>
          <w:sz w:val="24"/>
          <w:szCs w:val="24"/>
          <w:lang w:eastAsia="zh-CN"/>
        </w:rPr>
        <w:t xml:space="preserve">precise feature extraction and </w:t>
      </w:r>
      <w:r w:rsidR="00807900" w:rsidRPr="00176849">
        <w:rPr>
          <w:rFonts w:eastAsia="AdvGulliv-R"/>
          <w:color w:val="000000"/>
          <w:sz w:val="24"/>
          <w:szCs w:val="24"/>
          <w:lang w:eastAsia="zh-CN"/>
        </w:rPr>
        <w:t xml:space="preserve">defects detection of various fabric </w:t>
      </w:r>
      <w:r w:rsidR="003106C9" w:rsidRPr="00176849">
        <w:rPr>
          <w:rFonts w:eastAsia="AdvGulliv-R"/>
          <w:color w:val="000000"/>
          <w:sz w:val="24"/>
          <w:szCs w:val="24"/>
          <w:lang w:eastAsia="zh-CN"/>
        </w:rPr>
        <w:t>are</w:t>
      </w:r>
      <w:r w:rsidR="002E526E" w:rsidRPr="00176849">
        <w:rPr>
          <w:rFonts w:eastAsia="AdvGulliv-R"/>
          <w:color w:val="000000"/>
          <w:sz w:val="24"/>
          <w:szCs w:val="24"/>
          <w:lang w:eastAsia="zh-CN"/>
        </w:rPr>
        <w:t xml:space="preserve"> also</w:t>
      </w:r>
      <w:r w:rsidR="00807900" w:rsidRPr="00176849">
        <w:rPr>
          <w:rFonts w:eastAsia="AdvGulliv-R"/>
          <w:color w:val="000000"/>
          <w:sz w:val="24"/>
          <w:szCs w:val="24"/>
          <w:lang w:eastAsia="zh-CN"/>
        </w:rPr>
        <w:t xml:space="preserve"> the key to design fabric defects detection methods.</w:t>
      </w:r>
    </w:p>
    <w:p w14:paraId="618DAD48" w14:textId="7FB1D222" w:rsidR="006B299F" w:rsidRPr="00176849" w:rsidRDefault="006D67F9" w:rsidP="00F12395">
      <w:pPr>
        <w:pStyle w:val="IETParagraph"/>
        <w:ind w:firstLineChars="0" w:firstLine="0"/>
        <w:jc w:val="center"/>
      </w:pPr>
      <w:r w:rsidRPr="00176849">
        <w:rPr>
          <w:noProof/>
          <w:lang w:val="en-US"/>
        </w:rPr>
        <w:drawing>
          <wp:inline distT="0" distB="0" distL="0" distR="0" wp14:anchorId="07871D03" wp14:editId="4CD71F78">
            <wp:extent cx="2807677" cy="1909393"/>
            <wp:effectExtent l="0" t="0" r="0" b="0"/>
            <wp:docPr id="13" name="图片 13" descr="E:\research\master\写论文\知识嵌入的面料疵点检测算法\图片\figure\defec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esearch\master\写论文\知识嵌入的面料疵点检测算法\图片\figure\defect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43697" cy="1933888"/>
                    </a:xfrm>
                    <a:prstGeom prst="rect">
                      <a:avLst/>
                    </a:prstGeom>
                    <a:noFill/>
                    <a:ln>
                      <a:noFill/>
                    </a:ln>
                  </pic:spPr>
                </pic:pic>
              </a:graphicData>
            </a:graphic>
          </wp:inline>
        </w:drawing>
      </w:r>
    </w:p>
    <w:p w14:paraId="133D93A0" w14:textId="6E55C4F1" w:rsidR="00981FFB" w:rsidRPr="00176849" w:rsidRDefault="00AB7665" w:rsidP="00F12395">
      <w:pPr>
        <w:widowControl w:val="0"/>
        <w:autoSpaceDE w:val="0"/>
        <w:autoSpaceDN w:val="0"/>
        <w:adjustRightInd w:val="0"/>
        <w:spacing w:line="360" w:lineRule="auto"/>
        <w:jc w:val="center"/>
        <w:rPr>
          <w:b/>
          <w:kern w:val="2"/>
          <w:sz w:val="21"/>
          <w:szCs w:val="22"/>
          <w:lang w:eastAsia="zh-CN"/>
        </w:rPr>
      </w:pPr>
      <w:r w:rsidRPr="00176849">
        <w:rPr>
          <w:b/>
          <w:kern w:val="2"/>
          <w:sz w:val="21"/>
          <w:szCs w:val="22"/>
          <w:lang w:eastAsia="zh-CN"/>
        </w:rPr>
        <w:t>Fig</w:t>
      </w:r>
      <w:r w:rsidR="00846CE1">
        <w:rPr>
          <w:b/>
          <w:kern w:val="2"/>
          <w:sz w:val="21"/>
          <w:szCs w:val="22"/>
          <w:lang w:eastAsia="zh-CN"/>
        </w:rPr>
        <w:t>.</w:t>
      </w:r>
      <w:r w:rsidR="00FA6B88" w:rsidRPr="00176849">
        <w:rPr>
          <w:b/>
          <w:kern w:val="2"/>
          <w:sz w:val="21"/>
          <w:szCs w:val="22"/>
          <w:lang w:eastAsia="zh-CN"/>
        </w:rPr>
        <w:t>1</w:t>
      </w:r>
      <w:r w:rsidR="00B1580C" w:rsidRPr="00176849">
        <w:rPr>
          <w:b/>
          <w:kern w:val="2"/>
          <w:sz w:val="21"/>
          <w:szCs w:val="22"/>
          <w:lang w:eastAsia="zh-CN"/>
        </w:rPr>
        <w:t xml:space="preserve">. </w:t>
      </w:r>
      <w:r w:rsidR="007F1530" w:rsidRPr="00176849">
        <w:rPr>
          <w:b/>
          <w:kern w:val="2"/>
          <w:sz w:val="21"/>
          <w:szCs w:val="22"/>
          <w:lang w:eastAsia="zh-CN"/>
        </w:rPr>
        <w:t>Various fabrics</w:t>
      </w:r>
      <w:r w:rsidR="009D0798" w:rsidRPr="00176849">
        <w:rPr>
          <w:b/>
          <w:kern w:val="2"/>
          <w:sz w:val="21"/>
          <w:szCs w:val="22"/>
          <w:lang w:eastAsia="zh-CN"/>
        </w:rPr>
        <w:t xml:space="preserve"> and defects</w:t>
      </w:r>
      <w:r w:rsidR="00394AD1" w:rsidRPr="00176849">
        <w:rPr>
          <w:b/>
          <w:kern w:val="2"/>
          <w:sz w:val="21"/>
          <w:szCs w:val="22"/>
          <w:lang w:eastAsia="zh-CN"/>
        </w:rPr>
        <w:t xml:space="preserve"> </w:t>
      </w:r>
      <w:r w:rsidR="00782CC9" w:rsidRPr="00176849">
        <w:rPr>
          <w:b/>
          <w:kern w:val="2"/>
          <w:sz w:val="21"/>
          <w:szCs w:val="22"/>
          <w:lang w:eastAsia="zh-CN"/>
        </w:rPr>
        <w:t>(A)</w:t>
      </w:r>
      <w:r w:rsidR="00394AD1" w:rsidRPr="00176849">
        <w:rPr>
          <w:b/>
          <w:kern w:val="2"/>
          <w:sz w:val="21"/>
          <w:szCs w:val="22"/>
          <w:lang w:eastAsia="zh-CN"/>
        </w:rPr>
        <w:t xml:space="preserve"> Linen fabric with e</w:t>
      </w:r>
      <w:r w:rsidR="00782CC9" w:rsidRPr="00176849">
        <w:rPr>
          <w:b/>
          <w:kern w:val="2"/>
          <w:sz w:val="21"/>
          <w:szCs w:val="22"/>
          <w:lang w:eastAsia="zh-CN"/>
        </w:rPr>
        <w:t xml:space="preserve">nd out defect (B) </w:t>
      </w:r>
      <w:r w:rsidR="004F47C4" w:rsidRPr="00176849">
        <w:rPr>
          <w:b/>
          <w:kern w:val="2"/>
          <w:sz w:val="21"/>
          <w:szCs w:val="22"/>
          <w:lang w:eastAsia="zh-CN"/>
        </w:rPr>
        <w:t>Cotton</w:t>
      </w:r>
      <w:r w:rsidR="00782CC9" w:rsidRPr="00176849">
        <w:rPr>
          <w:b/>
          <w:kern w:val="2"/>
          <w:sz w:val="21"/>
          <w:szCs w:val="22"/>
          <w:lang w:eastAsia="zh-CN"/>
        </w:rPr>
        <w:t xml:space="preserve"> fabric with defect (C) </w:t>
      </w:r>
      <w:r w:rsidR="00394AD1" w:rsidRPr="00176849">
        <w:rPr>
          <w:b/>
          <w:kern w:val="2"/>
          <w:sz w:val="21"/>
          <w:szCs w:val="22"/>
          <w:lang w:eastAsia="zh-CN"/>
        </w:rPr>
        <w:t>Linen fabric with e</w:t>
      </w:r>
      <w:r w:rsidR="00782CC9" w:rsidRPr="00176849">
        <w:rPr>
          <w:b/>
          <w:kern w:val="2"/>
          <w:sz w:val="21"/>
          <w:szCs w:val="22"/>
          <w:lang w:eastAsia="zh-CN"/>
        </w:rPr>
        <w:t xml:space="preserve">nd out defect (D) </w:t>
      </w:r>
      <w:r w:rsidR="00394AD1" w:rsidRPr="00176849">
        <w:rPr>
          <w:b/>
          <w:kern w:val="2"/>
          <w:sz w:val="21"/>
          <w:szCs w:val="22"/>
          <w:lang w:eastAsia="zh-CN"/>
        </w:rPr>
        <w:t xml:space="preserve">Linen fabric with </w:t>
      </w:r>
      <w:r w:rsidR="00782CC9" w:rsidRPr="00176849">
        <w:rPr>
          <w:b/>
          <w:kern w:val="2"/>
          <w:sz w:val="21"/>
          <w:szCs w:val="22"/>
          <w:lang w:eastAsia="zh-CN"/>
        </w:rPr>
        <w:t xml:space="preserve">broken yarn and </w:t>
      </w:r>
      <w:r w:rsidR="00577BEA" w:rsidRPr="00176849">
        <w:rPr>
          <w:b/>
          <w:kern w:val="2"/>
          <w:sz w:val="21"/>
          <w:szCs w:val="22"/>
          <w:lang w:eastAsia="zh-CN"/>
        </w:rPr>
        <w:t>stain</w:t>
      </w:r>
      <w:r w:rsidR="00782CC9" w:rsidRPr="00176849">
        <w:rPr>
          <w:b/>
          <w:kern w:val="2"/>
          <w:sz w:val="21"/>
          <w:szCs w:val="22"/>
          <w:lang w:eastAsia="zh-CN"/>
        </w:rPr>
        <w:t xml:space="preserve"> defects (E)Non-defective fabric with moire pattern (F) Cotton fabric with hole defect </w:t>
      </w:r>
    </w:p>
    <w:p w14:paraId="1F0D7B34" w14:textId="19F4B80A" w:rsidR="004910F4" w:rsidRPr="00176849" w:rsidRDefault="0052406D" w:rsidP="004910F4">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This paper </w:t>
      </w:r>
      <w:r w:rsidR="004844DF" w:rsidRPr="00176849">
        <w:rPr>
          <w:rFonts w:eastAsia="AdvGulliv-R"/>
          <w:color w:val="000000"/>
          <w:sz w:val="24"/>
          <w:szCs w:val="24"/>
          <w:lang w:eastAsia="zh-CN"/>
        </w:rPr>
        <w:t>proposes an unsupervised method to realize accurate fabric defects detection within small samples.</w:t>
      </w:r>
      <w:r w:rsidRPr="00176849">
        <w:rPr>
          <w:rFonts w:eastAsia="AdvGulliv-R"/>
          <w:color w:val="000000"/>
          <w:sz w:val="24"/>
          <w:szCs w:val="24"/>
          <w:lang w:eastAsia="zh-CN"/>
        </w:rPr>
        <w:t xml:space="preserve"> </w:t>
      </w:r>
      <w:r w:rsidR="00DE0E57" w:rsidRPr="00176849">
        <w:rPr>
          <w:rFonts w:eastAsia="AdvGulliv-R"/>
          <w:color w:val="000000"/>
          <w:sz w:val="24"/>
          <w:szCs w:val="24"/>
          <w:lang w:eastAsia="zh-CN"/>
        </w:rPr>
        <w:t xml:space="preserve">Firstly, a </w:t>
      </w:r>
      <w:r w:rsidR="00B944C0" w:rsidRPr="00176849">
        <w:rPr>
          <w:rFonts w:eastAsia="AdvGulliv-R"/>
          <w:color w:val="000000"/>
          <w:sz w:val="24"/>
          <w:szCs w:val="24"/>
          <w:lang w:eastAsia="zh-CN"/>
        </w:rPr>
        <w:t xml:space="preserve">spatial domain </w:t>
      </w:r>
      <w:r w:rsidR="00DE0E57" w:rsidRPr="00176849">
        <w:rPr>
          <w:rFonts w:eastAsia="AdvGulliv-R"/>
          <w:color w:val="000000"/>
          <w:sz w:val="24"/>
          <w:szCs w:val="24"/>
          <w:lang w:eastAsia="zh-CN"/>
        </w:rPr>
        <w:t>saliency method is proposed to obtain saliency regions which may be potential defects. Secondly, fabric features extraction method is proposed to extract geometrical, intensity, and texture features from these saliency regions. Thirdly, an adaptative clustering algorithm is proposed for final fabric defects classification.</w:t>
      </w:r>
      <w:r w:rsidR="000168B2" w:rsidRPr="00176849">
        <w:rPr>
          <w:rFonts w:eastAsia="AdvGulliv-R"/>
          <w:color w:val="000000"/>
          <w:sz w:val="24"/>
          <w:szCs w:val="24"/>
          <w:lang w:eastAsia="zh-CN"/>
        </w:rPr>
        <w:t xml:space="preserve"> </w:t>
      </w:r>
      <w:r w:rsidR="004910F4" w:rsidRPr="00176849">
        <w:rPr>
          <w:rFonts w:eastAsia="AdvGulliv-R"/>
          <w:color w:val="000000"/>
          <w:sz w:val="24"/>
          <w:szCs w:val="24"/>
          <w:lang w:eastAsia="zh-CN"/>
        </w:rPr>
        <w:t>The</w:t>
      </w:r>
      <w:r w:rsidR="004844DF" w:rsidRPr="00176849">
        <w:rPr>
          <w:rFonts w:eastAsia="AdvGulliv-R"/>
          <w:color w:val="000000"/>
          <w:sz w:val="24"/>
          <w:szCs w:val="24"/>
          <w:lang w:eastAsia="zh-CN"/>
        </w:rPr>
        <w:t xml:space="preserve"> main</w:t>
      </w:r>
      <w:r w:rsidR="004910F4" w:rsidRPr="00176849">
        <w:rPr>
          <w:rFonts w:eastAsia="AdvGulliv-R"/>
          <w:color w:val="000000"/>
          <w:sz w:val="24"/>
          <w:szCs w:val="24"/>
          <w:lang w:eastAsia="zh-CN"/>
        </w:rPr>
        <w:t xml:space="preserve"> contributions of this paper are highlighted as follows.</w:t>
      </w:r>
    </w:p>
    <w:p w14:paraId="633C3C0D" w14:textId="67C61310" w:rsidR="004910F4" w:rsidRPr="00176849" w:rsidRDefault="004910F4" w:rsidP="004910F4">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1)</w:t>
      </w:r>
      <w:r w:rsidRPr="00176849">
        <w:rPr>
          <w:rFonts w:eastAsia="AdvGulliv-R"/>
          <w:color w:val="000000"/>
          <w:sz w:val="24"/>
          <w:szCs w:val="24"/>
          <w:lang w:eastAsia="zh-CN"/>
        </w:rPr>
        <w:tab/>
      </w:r>
      <w:r w:rsidR="000517AE" w:rsidRPr="00176849">
        <w:rPr>
          <w:rFonts w:eastAsia="AdvGulliv-R"/>
          <w:color w:val="000000"/>
          <w:sz w:val="24"/>
          <w:szCs w:val="24"/>
          <w:lang w:eastAsia="zh-CN"/>
        </w:rPr>
        <w:t>To reduce the impact of texture variations on defects detection, a</w:t>
      </w:r>
      <w:r w:rsidRPr="00176849">
        <w:rPr>
          <w:rFonts w:eastAsia="AdvGulliv-R"/>
          <w:color w:val="000000"/>
          <w:sz w:val="24"/>
          <w:szCs w:val="24"/>
          <w:lang w:eastAsia="zh-CN"/>
        </w:rPr>
        <w:t xml:space="preserve"> multi-level </w:t>
      </w:r>
      <w:r w:rsidRPr="00176849">
        <w:rPr>
          <w:rFonts w:eastAsia="宋体"/>
          <w:sz w:val="24"/>
          <w:szCs w:val="24"/>
          <w:lang w:eastAsia="zh-CN"/>
        </w:rPr>
        <w:t>spatial domain saliency method</w:t>
      </w:r>
      <w:r w:rsidRPr="00176849">
        <w:rPr>
          <w:rFonts w:eastAsia="AdvGulliv-R"/>
          <w:color w:val="000000"/>
          <w:sz w:val="24"/>
          <w:szCs w:val="24"/>
          <w:lang w:eastAsia="zh-CN"/>
        </w:rPr>
        <w:t xml:space="preserve"> is proposed to </w:t>
      </w:r>
      <w:bookmarkStart w:id="4" w:name="_Hlk113317779"/>
      <w:r w:rsidR="000C2A9E" w:rsidRPr="00176849">
        <w:rPr>
          <w:rFonts w:eastAsia="AdvGulliv-R"/>
          <w:color w:val="000000"/>
          <w:sz w:val="24"/>
          <w:szCs w:val="24"/>
          <w:lang w:eastAsia="zh-CN"/>
        </w:rPr>
        <w:t>generate multi-level saliency values for fabric image using color histograms to convolute with pixel values of image</w:t>
      </w:r>
      <w:bookmarkEnd w:id="4"/>
      <w:r w:rsidR="0023047A" w:rsidRPr="00176849">
        <w:rPr>
          <w:rFonts w:eastAsia="AdvGulliv-R"/>
          <w:color w:val="000000"/>
          <w:sz w:val="24"/>
          <w:szCs w:val="24"/>
          <w:lang w:eastAsia="zh-CN"/>
        </w:rPr>
        <w:t xml:space="preserve">. </w:t>
      </w:r>
      <w:r w:rsidR="004738C2" w:rsidRPr="00176849">
        <w:rPr>
          <w:rFonts w:eastAsia="AdvGulliv-R"/>
          <w:color w:val="000000"/>
          <w:sz w:val="24"/>
          <w:szCs w:val="24"/>
          <w:lang w:eastAsia="zh-CN"/>
        </w:rPr>
        <w:t xml:space="preserve">The proposed method </w:t>
      </w:r>
      <w:r w:rsidR="00CC5D9D" w:rsidRPr="00176849">
        <w:rPr>
          <w:rFonts w:eastAsia="AdvGulliv-R"/>
          <w:color w:val="000000"/>
          <w:sz w:val="24"/>
          <w:szCs w:val="24"/>
          <w:lang w:eastAsia="zh-CN"/>
        </w:rPr>
        <w:t xml:space="preserve">can </w:t>
      </w:r>
      <w:r w:rsidR="00C034F9" w:rsidRPr="00176849">
        <w:rPr>
          <w:rFonts w:eastAsia="AdvGulliv-R"/>
          <w:color w:val="000000"/>
          <w:sz w:val="24"/>
          <w:szCs w:val="24"/>
          <w:lang w:eastAsia="zh-CN"/>
        </w:rPr>
        <w:t>greatly</w:t>
      </w:r>
      <w:r w:rsidR="00CC5D9D" w:rsidRPr="00176849">
        <w:rPr>
          <w:rFonts w:eastAsia="AdvGulliv-R"/>
          <w:color w:val="000000"/>
          <w:sz w:val="24"/>
          <w:szCs w:val="24"/>
          <w:lang w:eastAsia="zh-CN"/>
        </w:rPr>
        <w:t xml:space="preserve"> </w:t>
      </w:r>
      <w:r w:rsidR="00E56CC7" w:rsidRPr="00176849">
        <w:rPr>
          <w:rFonts w:eastAsia="AdvGulliv-R"/>
          <w:color w:val="000000"/>
          <w:sz w:val="24"/>
          <w:szCs w:val="24"/>
          <w:lang w:eastAsia="zh-CN"/>
        </w:rPr>
        <w:t>suppress</w:t>
      </w:r>
      <w:r w:rsidR="003106C9" w:rsidRPr="00176849">
        <w:rPr>
          <w:rFonts w:eastAsia="AdvGulliv-R"/>
          <w:color w:val="000000"/>
          <w:sz w:val="24"/>
          <w:szCs w:val="24"/>
          <w:lang w:eastAsia="zh-CN"/>
        </w:rPr>
        <w:t xml:space="preserve"> the</w:t>
      </w:r>
      <w:r w:rsidR="00E56CC7" w:rsidRPr="00176849">
        <w:rPr>
          <w:rFonts w:eastAsia="AdvGulliv-R"/>
          <w:color w:val="000000"/>
          <w:sz w:val="24"/>
          <w:szCs w:val="24"/>
          <w:lang w:eastAsia="zh-CN"/>
        </w:rPr>
        <w:t xml:space="preserve"> background information</w:t>
      </w:r>
      <w:r w:rsidR="00CC5D9D" w:rsidRPr="00176849">
        <w:rPr>
          <w:rFonts w:eastAsia="AdvGulliv-R"/>
          <w:color w:val="000000"/>
          <w:sz w:val="24"/>
          <w:szCs w:val="24"/>
          <w:lang w:eastAsia="zh-CN"/>
        </w:rPr>
        <w:t xml:space="preserve"> and obtain</w:t>
      </w:r>
      <w:r w:rsidR="000517AE" w:rsidRPr="00176849">
        <w:rPr>
          <w:rFonts w:eastAsia="AdvGulliv-R"/>
          <w:color w:val="000000"/>
          <w:sz w:val="24"/>
          <w:szCs w:val="24"/>
          <w:lang w:eastAsia="zh-CN"/>
        </w:rPr>
        <w:t xml:space="preserve"> potential defects</w:t>
      </w:r>
      <w:r w:rsidR="00E56CC7" w:rsidRPr="00176849">
        <w:rPr>
          <w:rFonts w:eastAsia="AdvGulliv-R"/>
          <w:color w:val="000000"/>
          <w:sz w:val="24"/>
          <w:szCs w:val="24"/>
          <w:lang w:eastAsia="zh-CN"/>
        </w:rPr>
        <w:t xml:space="preserve"> regions</w:t>
      </w:r>
      <w:r w:rsidR="003106C9" w:rsidRPr="00176849">
        <w:rPr>
          <w:rFonts w:eastAsia="AdvGulliv-R"/>
          <w:color w:val="000000"/>
          <w:sz w:val="24"/>
          <w:szCs w:val="24"/>
          <w:lang w:eastAsia="zh-CN"/>
        </w:rPr>
        <w:t xml:space="preserve"> via the fusion of multi-level saliency values</w:t>
      </w:r>
      <w:r w:rsidR="00704769" w:rsidRPr="00176849">
        <w:rPr>
          <w:rFonts w:eastAsia="AdvGulliv-R"/>
          <w:color w:val="000000"/>
          <w:sz w:val="24"/>
          <w:szCs w:val="24"/>
          <w:lang w:eastAsia="zh-CN"/>
        </w:rPr>
        <w:t>.</w:t>
      </w:r>
    </w:p>
    <w:p w14:paraId="7E65BE3D" w14:textId="77777777" w:rsidR="0092081E" w:rsidRPr="00176849" w:rsidRDefault="004910F4" w:rsidP="006D72CD">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2)</w:t>
      </w:r>
      <w:r w:rsidRPr="00176849">
        <w:rPr>
          <w:rFonts w:eastAsia="AdvGulliv-R"/>
          <w:color w:val="000000"/>
          <w:sz w:val="24"/>
          <w:szCs w:val="24"/>
          <w:lang w:eastAsia="zh-CN"/>
        </w:rPr>
        <w:tab/>
      </w:r>
      <w:r w:rsidR="006D72CD" w:rsidRPr="00176849">
        <w:rPr>
          <w:rFonts w:eastAsia="AdvGulliv-R"/>
          <w:color w:val="000000"/>
          <w:sz w:val="24"/>
          <w:szCs w:val="24"/>
          <w:lang w:eastAsia="zh-CN"/>
        </w:rPr>
        <w:t>The</w:t>
      </w:r>
      <w:r w:rsidR="00AE4BF0" w:rsidRPr="00176849">
        <w:rPr>
          <w:rFonts w:eastAsia="AdvGulliv-R"/>
          <w:color w:val="000000"/>
          <w:sz w:val="24"/>
          <w:szCs w:val="24"/>
          <w:lang w:eastAsia="zh-CN"/>
        </w:rPr>
        <w:t xml:space="preserve"> feature extraction method is proposed to extract geometrical, intensity, and texture features to realize</w:t>
      </w:r>
      <w:r w:rsidR="00244A07" w:rsidRPr="00176849">
        <w:rPr>
          <w:rFonts w:eastAsia="AdvGulliv-R"/>
          <w:color w:val="000000"/>
          <w:sz w:val="24"/>
          <w:szCs w:val="24"/>
          <w:lang w:eastAsia="zh-CN"/>
        </w:rPr>
        <w:t xml:space="preserve"> accurate representation of fabric features. And the </w:t>
      </w:r>
      <w:r w:rsidR="006D72CD" w:rsidRPr="00176849">
        <w:rPr>
          <w:rFonts w:eastAsia="AdvGulliv-R"/>
          <w:color w:val="000000"/>
          <w:sz w:val="24"/>
          <w:szCs w:val="24"/>
          <w:lang w:eastAsia="zh-CN"/>
        </w:rPr>
        <w:t>influence of</w:t>
      </w:r>
      <w:r w:rsidR="00244A07" w:rsidRPr="00176849">
        <w:rPr>
          <w:rFonts w:eastAsia="AdvGulliv-R"/>
          <w:color w:val="000000"/>
          <w:sz w:val="24"/>
          <w:szCs w:val="24"/>
          <w:lang w:eastAsia="zh-CN"/>
        </w:rPr>
        <w:t xml:space="preserve"> these</w:t>
      </w:r>
      <w:r w:rsidR="006D72CD" w:rsidRPr="00176849">
        <w:rPr>
          <w:rFonts w:eastAsia="AdvGulliv-R"/>
          <w:color w:val="000000"/>
          <w:sz w:val="24"/>
          <w:szCs w:val="24"/>
          <w:lang w:eastAsia="zh-CN"/>
        </w:rPr>
        <w:t xml:space="preserve"> t</w:t>
      </w:r>
      <w:r w:rsidR="0092081E" w:rsidRPr="00176849">
        <w:rPr>
          <w:rFonts w:eastAsia="AdvGulliv-R"/>
          <w:color w:val="000000"/>
          <w:sz w:val="24"/>
          <w:szCs w:val="24"/>
          <w:lang w:eastAsia="zh-CN"/>
        </w:rPr>
        <w:t xml:space="preserve">hree vital fabric features </w:t>
      </w:r>
      <w:r w:rsidR="006D72CD" w:rsidRPr="00176849">
        <w:rPr>
          <w:rFonts w:eastAsia="AdvGulliv-R"/>
          <w:color w:val="000000"/>
          <w:sz w:val="24"/>
          <w:szCs w:val="24"/>
          <w:lang w:eastAsia="zh-CN"/>
        </w:rPr>
        <w:t xml:space="preserve">on fabric defects detection </w:t>
      </w:r>
      <w:r w:rsidR="0092081E" w:rsidRPr="00176849">
        <w:rPr>
          <w:rFonts w:eastAsia="AdvGulliv-R"/>
          <w:color w:val="000000"/>
          <w:sz w:val="24"/>
          <w:szCs w:val="24"/>
          <w:lang w:eastAsia="zh-CN"/>
        </w:rPr>
        <w:t>are quantitatively evaluate</w:t>
      </w:r>
      <w:r w:rsidR="006D72CD" w:rsidRPr="00176849">
        <w:rPr>
          <w:rFonts w:eastAsia="AdvGulliv-R"/>
          <w:color w:val="000000"/>
          <w:sz w:val="24"/>
          <w:szCs w:val="24"/>
          <w:lang w:eastAsia="zh-CN"/>
        </w:rPr>
        <w:t>d</w:t>
      </w:r>
      <w:r w:rsidR="00AE4BF0" w:rsidRPr="00176849">
        <w:rPr>
          <w:rFonts w:eastAsia="AdvGulliv-R"/>
          <w:color w:val="000000"/>
          <w:sz w:val="24"/>
          <w:szCs w:val="24"/>
          <w:lang w:eastAsia="zh-CN"/>
        </w:rPr>
        <w:t>, which provides a potential way to improve the detection performance within small samples.</w:t>
      </w:r>
    </w:p>
    <w:p w14:paraId="7208DED2" w14:textId="53703D73" w:rsidR="00E6373C" w:rsidRPr="00176849" w:rsidRDefault="00E6373C"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The rest of this paper is organized as follows</w:t>
      </w:r>
      <w:r w:rsidR="00CC2CF7" w:rsidRPr="00176849">
        <w:rPr>
          <w:rFonts w:eastAsia="AdvGulliv-R"/>
          <w:color w:val="000000"/>
          <w:sz w:val="24"/>
          <w:szCs w:val="24"/>
          <w:lang w:eastAsia="zh-CN"/>
        </w:rPr>
        <w:t>.</w:t>
      </w:r>
      <w:r w:rsidRPr="00176849">
        <w:rPr>
          <w:rFonts w:eastAsia="AdvGulliv-R"/>
          <w:color w:val="000000"/>
          <w:sz w:val="24"/>
          <w:szCs w:val="24"/>
          <w:lang w:eastAsia="zh-CN"/>
        </w:rPr>
        <w:t xml:space="preserve"> Section 2 reviews the </w:t>
      </w:r>
      <w:r w:rsidR="00E901A7" w:rsidRPr="00176849">
        <w:rPr>
          <w:rFonts w:eastAsia="AdvGulliv-R"/>
          <w:color w:val="000000"/>
          <w:sz w:val="24"/>
          <w:szCs w:val="24"/>
          <w:lang w:eastAsia="zh-CN"/>
        </w:rPr>
        <w:t>related works in terms of classic fabric defects detection method</w:t>
      </w:r>
      <w:r w:rsidR="002F4DF5" w:rsidRPr="00176849">
        <w:rPr>
          <w:rFonts w:eastAsia="AdvGulliv-R"/>
          <w:color w:val="000000"/>
          <w:sz w:val="24"/>
          <w:szCs w:val="24"/>
          <w:lang w:eastAsia="zh-CN"/>
        </w:rPr>
        <w:t>s</w:t>
      </w:r>
      <w:r w:rsidR="00E901A7" w:rsidRPr="00176849">
        <w:rPr>
          <w:rFonts w:eastAsia="AdvGulliv-R"/>
          <w:color w:val="000000"/>
          <w:sz w:val="24"/>
          <w:szCs w:val="24"/>
          <w:lang w:eastAsia="zh-CN"/>
        </w:rPr>
        <w:t xml:space="preserve">, </w:t>
      </w:r>
      <w:r w:rsidR="00F8105B" w:rsidRPr="00176849">
        <w:rPr>
          <w:rFonts w:eastAsia="AdvGulliv-R"/>
          <w:color w:val="000000"/>
          <w:sz w:val="24"/>
          <w:szCs w:val="24"/>
          <w:lang w:eastAsia="zh-CN"/>
        </w:rPr>
        <w:t>supervised</w:t>
      </w:r>
      <w:r w:rsidR="00E901A7" w:rsidRPr="00176849">
        <w:rPr>
          <w:rFonts w:eastAsia="AdvGulliv-R"/>
          <w:color w:val="000000"/>
          <w:sz w:val="24"/>
          <w:szCs w:val="24"/>
          <w:lang w:eastAsia="zh-CN"/>
        </w:rPr>
        <w:t xml:space="preserve"> learning method</w:t>
      </w:r>
      <w:r w:rsidR="002F4DF5" w:rsidRPr="00176849">
        <w:rPr>
          <w:rFonts w:eastAsia="AdvGulliv-R"/>
          <w:color w:val="000000"/>
          <w:sz w:val="24"/>
          <w:szCs w:val="24"/>
          <w:lang w:eastAsia="zh-CN"/>
        </w:rPr>
        <w:t>s</w:t>
      </w:r>
      <w:r w:rsidR="00B239A1" w:rsidRPr="00176849">
        <w:rPr>
          <w:rFonts w:eastAsia="AdvGulliv-R"/>
          <w:color w:val="000000"/>
          <w:sz w:val="24"/>
          <w:szCs w:val="24"/>
          <w:lang w:eastAsia="zh-CN"/>
        </w:rPr>
        <w:t>,</w:t>
      </w:r>
      <w:r w:rsidR="00B944C0" w:rsidRPr="00176849">
        <w:rPr>
          <w:rFonts w:eastAsia="AdvGulliv-R"/>
          <w:color w:val="000000"/>
          <w:sz w:val="24"/>
          <w:szCs w:val="24"/>
          <w:lang w:eastAsia="zh-CN"/>
        </w:rPr>
        <w:t xml:space="preserve"> </w:t>
      </w:r>
      <w:r w:rsidR="004E3454" w:rsidRPr="00176849">
        <w:rPr>
          <w:rFonts w:eastAsia="AdvGulliv-R"/>
          <w:color w:val="000000"/>
          <w:sz w:val="24"/>
          <w:szCs w:val="24"/>
          <w:lang w:eastAsia="zh-CN"/>
        </w:rPr>
        <w:t xml:space="preserve">and </w:t>
      </w:r>
      <w:r w:rsidR="00B944C0" w:rsidRPr="00176849">
        <w:rPr>
          <w:rFonts w:eastAsia="AdvGulliv-R"/>
          <w:color w:val="000000"/>
          <w:sz w:val="24"/>
          <w:szCs w:val="24"/>
          <w:lang w:eastAsia="zh-CN"/>
        </w:rPr>
        <w:t xml:space="preserve">unsupervised </w:t>
      </w:r>
      <w:r w:rsidR="00F8105B" w:rsidRPr="00176849">
        <w:rPr>
          <w:rFonts w:eastAsia="AdvGulliv-R"/>
          <w:color w:val="000000"/>
          <w:sz w:val="24"/>
          <w:szCs w:val="24"/>
          <w:lang w:eastAsia="zh-CN"/>
        </w:rPr>
        <w:t>learning</w:t>
      </w:r>
      <w:r w:rsidR="00B944C0" w:rsidRPr="00176849">
        <w:rPr>
          <w:rFonts w:eastAsia="AdvGulliv-R"/>
          <w:color w:val="000000"/>
          <w:sz w:val="24"/>
          <w:szCs w:val="24"/>
          <w:lang w:eastAsia="zh-CN"/>
        </w:rPr>
        <w:t xml:space="preserve"> method</w:t>
      </w:r>
      <w:r w:rsidR="00F8105B" w:rsidRPr="00176849">
        <w:rPr>
          <w:rFonts w:eastAsia="AdvGulliv-R"/>
          <w:color w:val="000000"/>
          <w:sz w:val="24"/>
          <w:szCs w:val="24"/>
          <w:lang w:eastAsia="zh-CN"/>
        </w:rPr>
        <w:t>s</w:t>
      </w:r>
      <w:r w:rsidRPr="00176849">
        <w:rPr>
          <w:rFonts w:eastAsia="AdvGulliv-R"/>
          <w:color w:val="000000"/>
          <w:sz w:val="24"/>
          <w:szCs w:val="24"/>
          <w:lang w:eastAsia="zh-CN"/>
        </w:rPr>
        <w:t xml:space="preserve">. Section 3 describes the proposed </w:t>
      </w:r>
      <w:r w:rsidR="0026417D" w:rsidRPr="00176849">
        <w:rPr>
          <w:rFonts w:eastAsia="AdvGulliv-R"/>
          <w:color w:val="000000"/>
          <w:sz w:val="24"/>
          <w:szCs w:val="24"/>
          <w:lang w:eastAsia="zh-CN"/>
        </w:rPr>
        <w:t xml:space="preserve">unsupervised fabric </w:t>
      </w:r>
      <w:r w:rsidRPr="00176849">
        <w:rPr>
          <w:rFonts w:eastAsia="AdvGulliv-R"/>
          <w:color w:val="000000"/>
          <w:sz w:val="24"/>
          <w:szCs w:val="24"/>
          <w:lang w:eastAsia="zh-CN"/>
        </w:rPr>
        <w:t>defect</w:t>
      </w:r>
      <w:r w:rsidR="0026417D" w:rsidRPr="00176849">
        <w:rPr>
          <w:rFonts w:eastAsia="AdvGulliv-R"/>
          <w:color w:val="000000"/>
          <w:sz w:val="24"/>
          <w:szCs w:val="24"/>
          <w:lang w:eastAsia="zh-CN"/>
        </w:rPr>
        <w:t>s</w:t>
      </w:r>
      <w:r w:rsidRPr="00176849">
        <w:rPr>
          <w:rFonts w:eastAsia="AdvGulliv-R"/>
          <w:color w:val="000000"/>
          <w:sz w:val="24"/>
          <w:szCs w:val="24"/>
          <w:lang w:eastAsia="zh-CN"/>
        </w:rPr>
        <w:t xml:space="preserve"> detection method which includes</w:t>
      </w:r>
      <w:r w:rsidR="002B1016" w:rsidRPr="00176849">
        <w:rPr>
          <w:rFonts w:eastAsia="AdvGulliv-R"/>
          <w:color w:val="000000"/>
          <w:sz w:val="24"/>
          <w:szCs w:val="24"/>
          <w:lang w:eastAsia="zh-CN"/>
        </w:rPr>
        <w:t xml:space="preserve"> the</w:t>
      </w:r>
      <w:r w:rsidRPr="00176849">
        <w:rPr>
          <w:rFonts w:eastAsia="AdvGulliv-R"/>
          <w:color w:val="000000"/>
          <w:sz w:val="24"/>
          <w:szCs w:val="24"/>
          <w:lang w:eastAsia="zh-CN"/>
        </w:rPr>
        <w:t xml:space="preserve"> </w:t>
      </w:r>
      <w:r w:rsidR="00B944C0" w:rsidRPr="00176849">
        <w:rPr>
          <w:rFonts w:eastAsia="AdvGulliv-R"/>
          <w:color w:val="000000"/>
          <w:sz w:val="24"/>
          <w:szCs w:val="24"/>
          <w:lang w:eastAsia="zh-CN"/>
        </w:rPr>
        <w:t xml:space="preserve">spatial domain </w:t>
      </w:r>
      <w:r w:rsidRPr="00176849">
        <w:rPr>
          <w:rFonts w:eastAsia="AdvGulliv-R"/>
          <w:color w:val="000000"/>
          <w:sz w:val="24"/>
          <w:szCs w:val="24"/>
          <w:lang w:eastAsia="zh-CN"/>
        </w:rPr>
        <w:t xml:space="preserve">saliency method, fabric feature extraction method, and </w:t>
      </w:r>
      <w:r w:rsidR="0052406D" w:rsidRPr="00176849">
        <w:rPr>
          <w:rFonts w:eastAsia="AdvGulliv-R"/>
          <w:color w:val="000000"/>
          <w:sz w:val="24"/>
          <w:szCs w:val="24"/>
          <w:lang w:eastAsia="zh-CN"/>
        </w:rPr>
        <w:t>adaptative</w:t>
      </w:r>
      <w:r w:rsidRPr="00176849">
        <w:rPr>
          <w:rFonts w:eastAsia="AdvGulliv-R"/>
          <w:color w:val="000000"/>
          <w:sz w:val="24"/>
          <w:szCs w:val="24"/>
          <w:lang w:eastAsia="zh-CN"/>
        </w:rPr>
        <w:t xml:space="preserve"> clustering algorithm for fabric defects detection. </w:t>
      </w:r>
      <w:r w:rsidR="00E901A7" w:rsidRPr="00176849">
        <w:rPr>
          <w:rFonts w:eastAsia="AdvGulliv-R"/>
          <w:color w:val="000000"/>
          <w:sz w:val="24"/>
          <w:szCs w:val="24"/>
          <w:lang w:eastAsia="zh-CN"/>
        </w:rPr>
        <w:t>E</w:t>
      </w:r>
      <w:r w:rsidRPr="00176849">
        <w:rPr>
          <w:rFonts w:eastAsia="AdvGulliv-R"/>
          <w:color w:val="000000"/>
          <w:sz w:val="24"/>
          <w:szCs w:val="24"/>
          <w:lang w:eastAsia="zh-CN"/>
        </w:rPr>
        <w:t xml:space="preserve">xperiments and discussions are presented in section 4. Finally, conclusions and future work are </w:t>
      </w:r>
      <w:r w:rsidR="00B239A1" w:rsidRPr="00176849">
        <w:rPr>
          <w:rFonts w:eastAsia="AdvGulliv-R"/>
          <w:color w:val="000000"/>
          <w:sz w:val="24"/>
          <w:szCs w:val="24"/>
          <w:lang w:eastAsia="zh-CN"/>
        </w:rPr>
        <w:t xml:space="preserve">given </w:t>
      </w:r>
      <w:r w:rsidR="00E901A7" w:rsidRPr="00176849">
        <w:rPr>
          <w:rFonts w:eastAsia="AdvGulliv-R"/>
          <w:color w:val="000000"/>
          <w:sz w:val="24"/>
          <w:szCs w:val="24"/>
          <w:lang w:eastAsia="zh-CN"/>
        </w:rPr>
        <w:t>in Section 5</w:t>
      </w:r>
      <w:r w:rsidRPr="00176849">
        <w:rPr>
          <w:rFonts w:eastAsia="AdvGulliv-R"/>
          <w:color w:val="000000"/>
          <w:sz w:val="24"/>
          <w:szCs w:val="24"/>
          <w:lang w:eastAsia="zh-CN"/>
        </w:rPr>
        <w:t>.</w:t>
      </w:r>
    </w:p>
    <w:p w14:paraId="59591BCB" w14:textId="7B07FC10" w:rsidR="008A3C23" w:rsidRPr="00176849" w:rsidRDefault="006B299F" w:rsidP="00990218">
      <w:pPr>
        <w:pStyle w:val="1"/>
        <w:keepLines/>
        <w:widowControl w:val="0"/>
        <w:numPr>
          <w:ilvl w:val="0"/>
          <w:numId w:val="1"/>
        </w:numPr>
        <w:spacing w:before="340" w:after="330"/>
        <w:ind w:left="360" w:hanging="360"/>
        <w:jc w:val="both"/>
        <w:rPr>
          <w:b/>
          <w:bCs/>
          <w:smallCaps w:val="0"/>
          <w:kern w:val="44"/>
          <w:sz w:val="24"/>
          <w:szCs w:val="24"/>
          <w:lang w:eastAsia="zh-CN"/>
        </w:rPr>
      </w:pPr>
      <w:r w:rsidRPr="00176849">
        <w:rPr>
          <w:b/>
          <w:bCs/>
          <w:smallCaps w:val="0"/>
          <w:kern w:val="44"/>
          <w:sz w:val="24"/>
          <w:szCs w:val="24"/>
          <w:lang w:eastAsia="zh-CN"/>
        </w:rPr>
        <w:t>Related Works</w:t>
      </w:r>
    </w:p>
    <w:p w14:paraId="7C5DF143" w14:textId="1FAFB6F7" w:rsidR="0034046C" w:rsidRPr="00176849" w:rsidRDefault="00942F94" w:rsidP="0034046C">
      <w:pPr>
        <w:widowControl w:val="0"/>
        <w:autoSpaceDE w:val="0"/>
        <w:autoSpaceDN w:val="0"/>
        <w:adjustRightInd w:val="0"/>
        <w:spacing w:line="360" w:lineRule="auto"/>
        <w:ind w:firstLineChars="100" w:firstLine="240"/>
        <w:jc w:val="both"/>
        <w:rPr>
          <w:rFonts w:eastAsia="AdvGulliv-R"/>
          <w:color w:val="000000"/>
          <w:sz w:val="24"/>
          <w:szCs w:val="24"/>
          <w:lang w:eastAsia="zh-CN"/>
        </w:rPr>
      </w:pPr>
      <w:bookmarkStart w:id="5" w:name="_Hlk113484988"/>
      <w:r w:rsidRPr="00176849">
        <w:rPr>
          <w:rFonts w:eastAsia="AdvGulliv-R"/>
          <w:color w:val="000000"/>
          <w:sz w:val="24"/>
          <w:szCs w:val="24"/>
          <w:lang w:eastAsia="zh-CN"/>
        </w:rPr>
        <w:t xml:space="preserve">Fabric defect detection </w:t>
      </w:r>
      <w:r w:rsidR="00232DBE" w:rsidRPr="00176849">
        <w:rPr>
          <w:rFonts w:eastAsia="AdvGulliv-R"/>
          <w:color w:val="000000"/>
          <w:sz w:val="24"/>
          <w:szCs w:val="24"/>
          <w:lang w:eastAsia="zh-CN"/>
        </w:rPr>
        <w:t>methods</w:t>
      </w:r>
      <w:r w:rsidRPr="00176849">
        <w:rPr>
          <w:rFonts w:eastAsia="AdvGulliv-R"/>
          <w:color w:val="000000"/>
          <w:sz w:val="24"/>
          <w:szCs w:val="24"/>
          <w:lang w:eastAsia="zh-CN"/>
        </w:rPr>
        <w:t xml:space="preserve"> </w:t>
      </w:r>
      <w:r w:rsidR="00232DBE" w:rsidRPr="00176849">
        <w:rPr>
          <w:rFonts w:eastAsia="AdvGulliv-R"/>
          <w:color w:val="000000"/>
          <w:sz w:val="24"/>
          <w:szCs w:val="24"/>
          <w:lang w:eastAsia="zh-CN"/>
        </w:rPr>
        <w:t>can be</w:t>
      </w:r>
      <w:r w:rsidRPr="00176849">
        <w:rPr>
          <w:rFonts w:eastAsia="AdvGulliv-R"/>
          <w:color w:val="000000"/>
          <w:sz w:val="24"/>
          <w:szCs w:val="24"/>
          <w:lang w:eastAsia="zh-CN"/>
        </w:rPr>
        <w:t xml:space="preserve"> divided into two categories</w:t>
      </w:r>
      <w:r w:rsidR="00232DBE" w:rsidRPr="00176849">
        <w:rPr>
          <w:rFonts w:eastAsia="AdvGulliv-R"/>
          <w:color w:val="000000"/>
          <w:sz w:val="24"/>
          <w:szCs w:val="24"/>
          <w:lang w:eastAsia="zh-CN"/>
        </w:rPr>
        <w:t>:</w:t>
      </w:r>
      <w:r w:rsidRPr="00176849">
        <w:rPr>
          <w:rFonts w:eastAsia="AdvGulliv-R"/>
          <w:color w:val="000000"/>
          <w:sz w:val="24"/>
          <w:szCs w:val="24"/>
          <w:lang w:eastAsia="zh-CN"/>
        </w:rPr>
        <w:t xml:space="preserve"> </w:t>
      </w:r>
      <w:r w:rsidR="00232DBE" w:rsidRPr="00176849">
        <w:rPr>
          <w:rFonts w:eastAsia="AdvGulliv-R"/>
          <w:color w:val="000000"/>
          <w:sz w:val="24"/>
          <w:szCs w:val="24"/>
          <w:lang w:eastAsia="zh-CN"/>
        </w:rPr>
        <w:t>classic methods</w:t>
      </w:r>
      <w:r w:rsidRPr="00176849">
        <w:rPr>
          <w:rFonts w:eastAsia="AdvGulliv-R"/>
          <w:color w:val="000000"/>
          <w:sz w:val="24"/>
          <w:szCs w:val="24"/>
          <w:lang w:eastAsia="zh-CN"/>
        </w:rPr>
        <w:t xml:space="preserve"> and learning-based</w:t>
      </w:r>
      <w:r w:rsidR="00232DBE" w:rsidRPr="00176849">
        <w:rPr>
          <w:rFonts w:eastAsia="AdvGulliv-R"/>
          <w:color w:val="000000"/>
          <w:sz w:val="24"/>
          <w:szCs w:val="24"/>
          <w:lang w:eastAsia="zh-CN"/>
        </w:rPr>
        <w:t xml:space="preserve"> method</w:t>
      </w:r>
      <w:r w:rsidRPr="00176849">
        <w:rPr>
          <w:rFonts w:eastAsia="AdvGulliv-R"/>
          <w:color w:val="000000"/>
          <w:sz w:val="24"/>
          <w:szCs w:val="24"/>
          <w:lang w:eastAsia="zh-CN"/>
        </w:rPr>
        <w:t xml:space="preserve">. </w:t>
      </w:r>
      <w:r w:rsidR="00F87E2D" w:rsidRPr="00176849">
        <w:rPr>
          <w:rFonts w:eastAsia="AdvGulliv-R"/>
          <w:color w:val="000000"/>
          <w:sz w:val="24"/>
          <w:szCs w:val="24"/>
          <w:lang w:eastAsia="zh-CN"/>
        </w:rPr>
        <w:t>C</w:t>
      </w:r>
      <w:r w:rsidR="00232DBE" w:rsidRPr="00176849">
        <w:rPr>
          <w:rFonts w:eastAsia="AdvGulliv-R"/>
          <w:color w:val="000000"/>
          <w:sz w:val="24"/>
          <w:szCs w:val="24"/>
          <w:lang w:eastAsia="zh-CN"/>
        </w:rPr>
        <w:t xml:space="preserve">lassic methods </w:t>
      </w:r>
      <w:r w:rsidR="00F87E2D" w:rsidRPr="00176849">
        <w:rPr>
          <w:rFonts w:eastAsia="AdvGulliv-R"/>
          <w:color w:val="000000"/>
          <w:sz w:val="24"/>
          <w:szCs w:val="24"/>
          <w:lang w:eastAsia="zh-CN"/>
        </w:rPr>
        <w:t xml:space="preserve">highly </w:t>
      </w:r>
      <w:r w:rsidR="00232DBE" w:rsidRPr="00176849">
        <w:rPr>
          <w:rFonts w:eastAsia="AdvGulliv-R"/>
          <w:color w:val="000000"/>
          <w:sz w:val="24"/>
          <w:szCs w:val="24"/>
          <w:lang w:eastAsia="zh-CN"/>
        </w:rPr>
        <w:t>rely on</w:t>
      </w:r>
      <w:r w:rsidRPr="00176849">
        <w:rPr>
          <w:rFonts w:eastAsia="AdvGulliv-R"/>
          <w:color w:val="000000"/>
          <w:sz w:val="24"/>
          <w:szCs w:val="24"/>
          <w:lang w:eastAsia="zh-CN"/>
        </w:rPr>
        <w:t xml:space="preserve"> feature engineering with prior knowledge, </w:t>
      </w:r>
      <w:r w:rsidR="00F87E2D" w:rsidRPr="00176849">
        <w:rPr>
          <w:rFonts w:eastAsia="AdvGulliv-R"/>
          <w:color w:val="000000"/>
          <w:sz w:val="24"/>
          <w:szCs w:val="24"/>
          <w:lang w:eastAsia="zh-CN"/>
        </w:rPr>
        <w:t xml:space="preserve">which </w:t>
      </w:r>
      <w:r w:rsidR="001C25F6" w:rsidRPr="00176849">
        <w:rPr>
          <w:rFonts w:eastAsia="AdvGulliv-R"/>
          <w:color w:val="000000"/>
          <w:sz w:val="24"/>
          <w:szCs w:val="24"/>
          <w:lang w:eastAsia="zh-CN"/>
        </w:rPr>
        <w:t>can be classified as</w:t>
      </w:r>
      <w:r w:rsidRPr="00176849">
        <w:rPr>
          <w:rFonts w:eastAsia="AdvGulliv-R"/>
          <w:color w:val="000000"/>
          <w:sz w:val="24"/>
          <w:szCs w:val="24"/>
          <w:lang w:eastAsia="zh-CN"/>
        </w:rPr>
        <w:t xml:space="preserve"> statistical,</w:t>
      </w:r>
      <w:r w:rsidR="00CF61F2" w:rsidRPr="00176849">
        <w:rPr>
          <w:rFonts w:eastAsia="AdvGulliv-R"/>
          <w:color w:val="000000"/>
          <w:sz w:val="24"/>
          <w:szCs w:val="24"/>
          <w:lang w:eastAsia="zh-CN"/>
        </w:rPr>
        <w:t xml:space="preserve"> structural,</w:t>
      </w:r>
      <w:r w:rsidRPr="00176849">
        <w:rPr>
          <w:rFonts w:eastAsia="AdvGulliv-R"/>
          <w:color w:val="000000"/>
          <w:sz w:val="24"/>
          <w:szCs w:val="24"/>
          <w:lang w:eastAsia="zh-CN"/>
        </w:rPr>
        <w:t xml:space="preserve"> spectral, and model-based methods. </w:t>
      </w:r>
      <w:r w:rsidR="00F87E2D" w:rsidRPr="00176849">
        <w:rPr>
          <w:rFonts w:eastAsia="AdvGulliv-R"/>
          <w:color w:val="000000"/>
          <w:sz w:val="24"/>
          <w:szCs w:val="24"/>
          <w:lang w:eastAsia="zh-CN"/>
        </w:rPr>
        <w:t>And t</w:t>
      </w:r>
      <w:r w:rsidRPr="00176849">
        <w:rPr>
          <w:rFonts w:eastAsia="AdvGulliv-R"/>
          <w:color w:val="000000"/>
          <w:sz w:val="24"/>
          <w:szCs w:val="24"/>
          <w:lang w:eastAsia="zh-CN"/>
        </w:rPr>
        <w:t>he learning-based</w:t>
      </w:r>
      <w:r w:rsidR="00F87E2D" w:rsidRPr="00176849">
        <w:rPr>
          <w:rFonts w:eastAsia="AdvGulliv-R"/>
          <w:color w:val="000000"/>
          <w:sz w:val="24"/>
          <w:szCs w:val="24"/>
          <w:lang w:eastAsia="zh-CN"/>
        </w:rPr>
        <w:t xml:space="preserve"> methods</w:t>
      </w:r>
      <w:r w:rsidRPr="00176849">
        <w:rPr>
          <w:rFonts w:eastAsia="AdvGulliv-R"/>
          <w:color w:val="000000"/>
          <w:sz w:val="24"/>
          <w:szCs w:val="24"/>
          <w:lang w:eastAsia="zh-CN"/>
        </w:rPr>
        <w:t xml:space="preserve"> can further</w:t>
      </w:r>
      <w:r w:rsidR="00F87E2D" w:rsidRPr="00176849">
        <w:rPr>
          <w:rFonts w:eastAsia="AdvGulliv-R"/>
          <w:color w:val="000000"/>
          <w:sz w:val="24"/>
          <w:szCs w:val="24"/>
          <w:lang w:eastAsia="zh-CN"/>
        </w:rPr>
        <w:t xml:space="preserve"> be</w:t>
      </w:r>
      <w:r w:rsidRPr="00176849">
        <w:rPr>
          <w:rFonts w:eastAsia="AdvGulliv-R"/>
          <w:color w:val="000000"/>
          <w:sz w:val="24"/>
          <w:szCs w:val="24"/>
          <w:lang w:eastAsia="zh-CN"/>
        </w:rPr>
        <w:t xml:space="preserve"> divided into </w:t>
      </w:r>
      <w:r w:rsidR="00F87E2D" w:rsidRPr="00176849">
        <w:rPr>
          <w:rFonts w:eastAsia="AdvGulliv-R"/>
          <w:color w:val="000000"/>
          <w:sz w:val="24"/>
          <w:szCs w:val="24"/>
          <w:lang w:eastAsia="zh-CN"/>
        </w:rPr>
        <w:t>supervised</w:t>
      </w:r>
      <w:r w:rsidRPr="00176849">
        <w:rPr>
          <w:rFonts w:eastAsia="AdvGulliv-R"/>
          <w:color w:val="000000"/>
          <w:sz w:val="24"/>
          <w:szCs w:val="24"/>
          <w:lang w:eastAsia="zh-CN"/>
        </w:rPr>
        <w:t xml:space="preserve"> learning </w:t>
      </w:r>
      <w:r w:rsidR="00F87E2D" w:rsidRPr="00176849">
        <w:rPr>
          <w:rFonts w:eastAsia="AdvGulliv-R"/>
          <w:color w:val="000000"/>
          <w:sz w:val="24"/>
          <w:szCs w:val="24"/>
          <w:lang w:eastAsia="zh-CN"/>
        </w:rPr>
        <w:t>methods</w:t>
      </w:r>
      <w:r w:rsidRPr="00176849">
        <w:rPr>
          <w:rFonts w:eastAsia="AdvGulliv-R"/>
          <w:color w:val="000000"/>
          <w:sz w:val="24"/>
          <w:szCs w:val="24"/>
          <w:lang w:eastAsia="zh-CN"/>
        </w:rPr>
        <w:t xml:space="preserve"> and </w:t>
      </w:r>
      <w:r w:rsidR="00F87E2D" w:rsidRPr="00176849">
        <w:rPr>
          <w:rFonts w:eastAsia="AdvGulliv-R"/>
          <w:color w:val="000000"/>
          <w:sz w:val="24"/>
          <w:szCs w:val="24"/>
          <w:lang w:eastAsia="zh-CN"/>
        </w:rPr>
        <w:t>unsupervised learning methods</w:t>
      </w:r>
      <w:r w:rsidRPr="00176849">
        <w:rPr>
          <w:rFonts w:eastAsia="AdvGulliv-R" w:hint="eastAsia"/>
          <w:color w:val="000000"/>
          <w:sz w:val="24"/>
          <w:szCs w:val="24"/>
          <w:lang w:eastAsia="zh-CN"/>
        </w:rPr>
        <w:t xml:space="preserve"> </w:t>
      </w:r>
      <w:r w:rsidR="0034046C" w:rsidRPr="00176849">
        <w:rPr>
          <w:rFonts w:eastAsia="AdvGulliv-R" w:hint="eastAsia"/>
          <w:color w:val="000000"/>
          <w:sz w:val="24"/>
          <w:szCs w:val="24"/>
          <w:lang w:eastAsia="zh-CN"/>
        </w:rPr>
        <w:t>[</w:t>
      </w:r>
      <w:r w:rsidR="00003E27" w:rsidRPr="00176849">
        <w:rPr>
          <w:rFonts w:eastAsia="AdvGulliv-R"/>
          <w:color w:val="000000"/>
          <w:sz w:val="24"/>
          <w:szCs w:val="24"/>
          <w:lang w:eastAsia="zh-CN"/>
        </w:rPr>
        <w:t>7</w:t>
      </w:r>
      <w:r w:rsidR="0034046C" w:rsidRPr="00176849">
        <w:rPr>
          <w:rFonts w:eastAsia="AdvGulliv-R"/>
          <w:color w:val="000000"/>
          <w:sz w:val="24"/>
          <w:szCs w:val="24"/>
          <w:lang w:eastAsia="zh-CN"/>
        </w:rPr>
        <w:t>,</w:t>
      </w:r>
      <w:r w:rsidR="00003E27" w:rsidRPr="00176849">
        <w:rPr>
          <w:rFonts w:eastAsia="AdvGulliv-R"/>
          <w:color w:val="000000"/>
          <w:sz w:val="24"/>
          <w:szCs w:val="24"/>
          <w:lang w:eastAsia="zh-CN"/>
        </w:rPr>
        <w:t>8</w:t>
      </w:r>
      <w:r w:rsidR="0034046C" w:rsidRPr="00176849">
        <w:rPr>
          <w:rFonts w:eastAsia="AdvGulliv-R"/>
          <w:color w:val="000000"/>
          <w:sz w:val="24"/>
          <w:szCs w:val="24"/>
          <w:lang w:eastAsia="zh-CN"/>
        </w:rPr>
        <w:t>]</w:t>
      </w:r>
      <w:r w:rsidR="001C25F6" w:rsidRPr="00176849">
        <w:rPr>
          <w:rFonts w:eastAsia="AdvGulliv-R"/>
          <w:color w:val="000000"/>
          <w:sz w:val="24"/>
          <w:szCs w:val="24"/>
          <w:lang w:eastAsia="zh-CN"/>
        </w:rPr>
        <w:t>.</w:t>
      </w:r>
      <w:bookmarkEnd w:id="5"/>
    </w:p>
    <w:p w14:paraId="4484921B" w14:textId="7958B222" w:rsidR="00990218" w:rsidRPr="00176849" w:rsidRDefault="00990218" w:rsidP="006816C4">
      <w:pPr>
        <w:pStyle w:val="af2"/>
        <w:widowControl w:val="0"/>
        <w:numPr>
          <w:ilvl w:val="0"/>
          <w:numId w:val="3"/>
        </w:numPr>
        <w:autoSpaceDE w:val="0"/>
        <w:autoSpaceDN w:val="0"/>
        <w:adjustRightInd w:val="0"/>
        <w:spacing w:before="260" w:after="260" w:line="360" w:lineRule="auto"/>
        <w:ind w:left="284" w:firstLineChars="0" w:hanging="284"/>
        <w:jc w:val="both"/>
        <w:outlineLvl w:val="1"/>
        <w:rPr>
          <w:rFonts w:eastAsia="AdvGulliv-R"/>
          <w:b/>
          <w:color w:val="000000"/>
          <w:sz w:val="24"/>
          <w:szCs w:val="24"/>
          <w:lang w:eastAsia="zh-CN"/>
        </w:rPr>
      </w:pPr>
      <w:r w:rsidRPr="00176849">
        <w:rPr>
          <w:rFonts w:eastAsia="AdvGulliv-R"/>
          <w:b/>
          <w:color w:val="000000"/>
          <w:sz w:val="24"/>
          <w:szCs w:val="24"/>
          <w:lang w:eastAsia="zh-CN"/>
        </w:rPr>
        <w:t>Classic Fabric Defects Detection Methods</w:t>
      </w:r>
    </w:p>
    <w:p w14:paraId="362266A7" w14:textId="2730773E" w:rsidR="006B299F" w:rsidRPr="00176849" w:rsidRDefault="001C25F6"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Statistical</w:t>
      </w:r>
      <w:r w:rsidR="006B299F" w:rsidRPr="00176849">
        <w:rPr>
          <w:rFonts w:eastAsia="AdvGulliv-R"/>
          <w:color w:val="000000"/>
          <w:sz w:val="24"/>
          <w:szCs w:val="24"/>
          <w:lang w:eastAsia="zh-CN"/>
        </w:rPr>
        <w:t xml:space="preserve"> methods</w:t>
      </w:r>
      <w:r w:rsidR="00E90589" w:rsidRPr="00176849">
        <w:rPr>
          <w:rFonts w:eastAsia="AdvGulliv-R"/>
          <w:color w:val="000000"/>
          <w:sz w:val="24"/>
          <w:szCs w:val="24"/>
          <w:lang w:eastAsia="zh-CN"/>
        </w:rPr>
        <w:t xml:space="preserve"> </w:t>
      </w:r>
      <w:r w:rsidR="006B299F" w:rsidRPr="00176849">
        <w:rPr>
          <w:rFonts w:eastAsia="AdvGulliv-R"/>
          <w:color w:val="000000"/>
          <w:sz w:val="24"/>
          <w:szCs w:val="24"/>
          <w:lang w:eastAsia="zh-CN"/>
        </w:rPr>
        <w:t>[</w:t>
      </w:r>
      <w:r w:rsidR="00BE7564" w:rsidRPr="00176849">
        <w:rPr>
          <w:rFonts w:eastAsia="AdvGulliv-R"/>
          <w:color w:val="000000"/>
          <w:sz w:val="24"/>
          <w:szCs w:val="24"/>
          <w:lang w:eastAsia="zh-CN"/>
        </w:rPr>
        <w:t>9</w:t>
      </w:r>
      <w:r w:rsidR="006B299F" w:rsidRPr="00176849">
        <w:rPr>
          <w:rFonts w:eastAsia="AdvGulliv-R"/>
          <w:color w:val="000000"/>
          <w:sz w:val="24"/>
          <w:szCs w:val="24"/>
          <w:lang w:eastAsia="zh-CN"/>
        </w:rPr>
        <w:t xml:space="preserve">] distinguish defective and </w:t>
      </w:r>
      <w:r w:rsidR="00FC6FF5" w:rsidRPr="00176849">
        <w:rPr>
          <w:rFonts w:eastAsia="AdvGulliv-R"/>
          <w:color w:val="000000"/>
          <w:sz w:val="24"/>
          <w:szCs w:val="24"/>
          <w:lang w:eastAsia="zh-CN"/>
        </w:rPr>
        <w:t>non-</w:t>
      </w:r>
      <w:r w:rsidR="006B299F" w:rsidRPr="00176849">
        <w:rPr>
          <w:rFonts w:eastAsia="AdvGulliv-R"/>
          <w:color w:val="000000"/>
          <w:sz w:val="24"/>
          <w:szCs w:val="24"/>
          <w:lang w:eastAsia="zh-CN"/>
        </w:rPr>
        <w:t>defect</w:t>
      </w:r>
      <w:r w:rsidR="00FC6FF5" w:rsidRPr="00176849">
        <w:rPr>
          <w:rFonts w:eastAsia="AdvGulliv-R"/>
          <w:color w:val="000000"/>
          <w:sz w:val="24"/>
          <w:szCs w:val="24"/>
          <w:lang w:eastAsia="zh-CN"/>
        </w:rPr>
        <w:t>ive</w:t>
      </w:r>
      <w:r w:rsidR="006B299F" w:rsidRPr="00176849">
        <w:rPr>
          <w:rFonts w:eastAsia="AdvGulliv-R"/>
          <w:color w:val="000000"/>
          <w:sz w:val="24"/>
          <w:szCs w:val="24"/>
          <w:lang w:eastAsia="zh-CN"/>
        </w:rPr>
        <w:t xml:space="preserve"> regions according to their different statistical feature</w:t>
      </w:r>
      <w:r w:rsidR="00A50378" w:rsidRPr="00176849">
        <w:rPr>
          <w:rFonts w:eastAsia="AdvGulliv-R"/>
          <w:color w:val="000000"/>
          <w:sz w:val="24"/>
          <w:szCs w:val="24"/>
          <w:lang w:eastAsia="zh-CN"/>
        </w:rPr>
        <w:t>s</w:t>
      </w:r>
      <w:r w:rsidR="006B299F" w:rsidRPr="00176849">
        <w:rPr>
          <w:rFonts w:eastAsia="AdvGulliv-R"/>
          <w:color w:val="000000"/>
          <w:sz w:val="24"/>
          <w:szCs w:val="24"/>
          <w:lang w:eastAsia="zh-CN"/>
        </w:rPr>
        <w:t xml:space="preserve"> such as similarity, mean value, variance values</w:t>
      </w:r>
      <w:r w:rsidR="00A50378" w:rsidRPr="00176849">
        <w:rPr>
          <w:rFonts w:eastAsia="AdvGulliv-R"/>
          <w:color w:val="000000"/>
          <w:sz w:val="24"/>
          <w:szCs w:val="24"/>
          <w:lang w:eastAsia="zh-CN"/>
        </w:rPr>
        <w:t>,</w:t>
      </w:r>
      <w:r w:rsidR="006B299F" w:rsidRPr="00176849">
        <w:rPr>
          <w:rFonts w:eastAsia="AdvGulliv-R"/>
          <w:color w:val="000000"/>
          <w:sz w:val="24"/>
          <w:szCs w:val="24"/>
          <w:lang w:eastAsia="zh-CN"/>
        </w:rPr>
        <w:t xml:space="preserve"> and regularity. The typical statistical method</w:t>
      </w:r>
      <w:r w:rsidR="002F4DF5" w:rsidRPr="00176849">
        <w:rPr>
          <w:rFonts w:eastAsia="AdvGulliv-R"/>
          <w:color w:val="000000"/>
          <w:sz w:val="24"/>
          <w:szCs w:val="24"/>
          <w:lang w:eastAsia="zh-CN"/>
        </w:rPr>
        <w:t>s</w:t>
      </w:r>
      <w:r w:rsidR="006B299F" w:rsidRPr="00176849">
        <w:rPr>
          <w:rFonts w:eastAsia="AdvGulliv-R"/>
          <w:color w:val="000000"/>
          <w:sz w:val="24"/>
          <w:szCs w:val="24"/>
          <w:lang w:eastAsia="zh-CN"/>
        </w:rPr>
        <w:t xml:space="preserve"> include the auto-correlation metric and co-occurrence matrix</w:t>
      </w:r>
      <w:r w:rsidR="00FC6FF5" w:rsidRPr="00176849">
        <w:rPr>
          <w:rFonts w:eastAsia="AdvGulliv-R"/>
          <w:color w:val="000000"/>
          <w:sz w:val="24"/>
          <w:szCs w:val="24"/>
          <w:lang w:eastAsia="zh-CN"/>
        </w:rPr>
        <w:t xml:space="preserve"> methods</w:t>
      </w:r>
      <w:r w:rsidR="00B24556" w:rsidRPr="00176849">
        <w:rPr>
          <w:rFonts w:eastAsia="AdvGulliv-R"/>
          <w:color w:val="000000"/>
          <w:sz w:val="24"/>
          <w:szCs w:val="24"/>
          <w:lang w:eastAsia="zh-CN"/>
        </w:rPr>
        <w:t xml:space="preserve">. </w:t>
      </w:r>
      <w:r w:rsidR="00614D3E" w:rsidRPr="00176849">
        <w:rPr>
          <w:rFonts w:eastAsia="AdvGulliv-R"/>
          <w:color w:val="000000"/>
          <w:sz w:val="24"/>
          <w:szCs w:val="24"/>
          <w:lang w:eastAsia="zh-CN"/>
        </w:rPr>
        <w:t>These methods</w:t>
      </w:r>
      <w:r w:rsidR="006A7897" w:rsidRPr="00176849" w:rsidDel="00FC6FF5">
        <w:rPr>
          <w:rFonts w:eastAsia="AdvGulliv-R"/>
          <w:color w:val="000000"/>
          <w:sz w:val="24"/>
          <w:szCs w:val="24"/>
          <w:lang w:eastAsia="zh-CN"/>
        </w:rPr>
        <w:t xml:space="preserve"> </w:t>
      </w:r>
      <w:r w:rsidR="006A7897" w:rsidRPr="00176849">
        <w:rPr>
          <w:rFonts w:eastAsia="AdvGulliv-R"/>
          <w:color w:val="000000"/>
          <w:sz w:val="24"/>
          <w:szCs w:val="24"/>
          <w:lang w:eastAsia="zh-CN"/>
        </w:rPr>
        <w:t xml:space="preserve">consider outliers of statistical feature distribution as </w:t>
      </w:r>
      <w:r w:rsidR="00A50378" w:rsidRPr="00176849">
        <w:rPr>
          <w:rFonts w:eastAsia="AdvGulliv-R"/>
          <w:color w:val="000000"/>
          <w:sz w:val="24"/>
          <w:szCs w:val="24"/>
          <w:lang w:eastAsia="zh-CN"/>
        </w:rPr>
        <w:t>defective</w:t>
      </w:r>
      <w:r w:rsidR="00BE7564" w:rsidRPr="00176849">
        <w:rPr>
          <w:rFonts w:eastAsia="AdvGulliv-R"/>
          <w:color w:val="000000"/>
          <w:sz w:val="24"/>
          <w:szCs w:val="24"/>
          <w:lang w:eastAsia="zh-CN"/>
        </w:rPr>
        <w:t xml:space="preserve"> regions</w:t>
      </w:r>
      <w:r w:rsidR="006A7897" w:rsidRPr="00176849">
        <w:rPr>
          <w:rFonts w:eastAsia="AdvGulliv-R"/>
          <w:color w:val="000000"/>
          <w:sz w:val="24"/>
          <w:szCs w:val="24"/>
          <w:lang w:eastAsia="zh-CN"/>
        </w:rPr>
        <w:t xml:space="preserve"> to realize the detection of fabric defects</w:t>
      </w:r>
      <w:r w:rsidR="00FC6FF5" w:rsidRPr="00176849">
        <w:rPr>
          <w:rFonts w:eastAsia="AdvGulliv-R"/>
          <w:color w:val="000000"/>
          <w:sz w:val="24"/>
          <w:szCs w:val="24"/>
          <w:lang w:eastAsia="zh-CN"/>
        </w:rPr>
        <w:t xml:space="preserve">. </w:t>
      </w:r>
      <w:r w:rsidR="00614D3E" w:rsidRPr="00176849">
        <w:rPr>
          <w:rFonts w:eastAsia="AdvGulliv-R"/>
          <w:color w:val="000000"/>
          <w:sz w:val="24"/>
          <w:szCs w:val="24"/>
          <w:lang w:eastAsia="zh-CN"/>
        </w:rPr>
        <w:t>And they</w:t>
      </w:r>
      <w:r w:rsidR="00BE7564" w:rsidRPr="00176849">
        <w:rPr>
          <w:rFonts w:eastAsia="AdvGulliv-R"/>
          <w:color w:val="000000"/>
          <w:sz w:val="24"/>
          <w:szCs w:val="24"/>
          <w:lang w:eastAsia="zh-CN"/>
        </w:rPr>
        <w:t xml:space="preserve"> </w:t>
      </w:r>
      <w:r w:rsidR="006B299F" w:rsidRPr="00176849">
        <w:rPr>
          <w:rFonts w:eastAsia="AdvGulliv-R"/>
          <w:color w:val="000000"/>
          <w:sz w:val="24"/>
          <w:szCs w:val="24"/>
          <w:lang w:eastAsia="zh-CN"/>
        </w:rPr>
        <w:t xml:space="preserve">are prone to be influenced by </w:t>
      </w:r>
      <w:r w:rsidR="00BE7564" w:rsidRPr="00176849">
        <w:rPr>
          <w:rFonts w:eastAsia="AdvGulliv-R"/>
          <w:color w:val="000000"/>
          <w:sz w:val="24"/>
          <w:szCs w:val="24"/>
          <w:lang w:eastAsia="zh-CN"/>
        </w:rPr>
        <w:t>noise and background information</w:t>
      </w:r>
      <w:r w:rsidR="006B299F" w:rsidRPr="00176849">
        <w:rPr>
          <w:rFonts w:eastAsia="AdvGulliv-R"/>
          <w:color w:val="000000"/>
          <w:sz w:val="24"/>
          <w:szCs w:val="24"/>
          <w:lang w:eastAsia="zh-CN"/>
        </w:rPr>
        <w:t xml:space="preserve">. </w:t>
      </w:r>
    </w:p>
    <w:p w14:paraId="39EE1C94" w14:textId="25CDC250" w:rsidR="00CF61F2" w:rsidRPr="00176849" w:rsidRDefault="00CF61F2"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bookmarkStart w:id="6" w:name="_Hlk113483639"/>
      <w:r w:rsidRPr="00176849">
        <w:rPr>
          <w:rFonts w:eastAsia="AdvGulliv-R"/>
          <w:color w:val="000000"/>
          <w:sz w:val="24"/>
          <w:szCs w:val="24"/>
          <w:lang w:eastAsia="zh-CN"/>
        </w:rPr>
        <w:t xml:space="preserve">Structural </w:t>
      </w:r>
      <w:r w:rsidR="00FC0384" w:rsidRPr="00176849">
        <w:rPr>
          <w:rFonts w:eastAsia="AdvGulliv-R"/>
          <w:color w:val="000000"/>
          <w:sz w:val="24"/>
          <w:szCs w:val="24"/>
          <w:lang w:eastAsia="zh-CN"/>
        </w:rPr>
        <w:t>method</w:t>
      </w:r>
      <w:r w:rsidR="00306902" w:rsidRPr="00176849">
        <w:rPr>
          <w:rFonts w:eastAsia="AdvGulliv-R"/>
          <w:color w:val="000000"/>
          <w:sz w:val="24"/>
          <w:szCs w:val="24"/>
          <w:lang w:eastAsia="zh-CN"/>
        </w:rPr>
        <w:t>s</w:t>
      </w:r>
      <w:r w:rsidR="00234769" w:rsidRPr="00176849">
        <w:rPr>
          <w:rFonts w:eastAsia="AdvGulliv-R"/>
          <w:color w:val="000000"/>
          <w:sz w:val="24"/>
          <w:szCs w:val="24"/>
          <w:lang w:eastAsia="zh-CN"/>
        </w:rPr>
        <w:t xml:space="preserve"> [10]</w:t>
      </w:r>
      <w:r w:rsidR="00306902" w:rsidRPr="00176849">
        <w:rPr>
          <w:rFonts w:eastAsia="AdvGulliv-R"/>
          <w:color w:val="000000"/>
          <w:sz w:val="24"/>
          <w:szCs w:val="24"/>
          <w:lang w:eastAsia="zh-CN"/>
        </w:rPr>
        <w:t xml:space="preserve"> consider the fabric as </w:t>
      </w:r>
      <w:r w:rsidR="0045334A" w:rsidRPr="00176849">
        <w:rPr>
          <w:rFonts w:eastAsia="AdvGulliv-R"/>
          <w:color w:val="000000"/>
          <w:sz w:val="24"/>
          <w:szCs w:val="24"/>
          <w:lang w:eastAsia="zh-CN"/>
        </w:rPr>
        <w:t>a composition of periodic texture</w:t>
      </w:r>
      <w:r w:rsidR="00306902" w:rsidRPr="00176849">
        <w:rPr>
          <w:rFonts w:eastAsia="AdvGulliv-R"/>
          <w:color w:val="000000"/>
          <w:sz w:val="24"/>
          <w:szCs w:val="24"/>
          <w:lang w:eastAsia="zh-CN"/>
        </w:rPr>
        <w:t>,</w:t>
      </w:r>
      <w:r w:rsidR="00B45952" w:rsidRPr="00176849">
        <w:rPr>
          <w:rFonts w:eastAsia="AdvGulliv-R"/>
          <w:color w:val="000000"/>
          <w:sz w:val="24"/>
          <w:szCs w:val="24"/>
          <w:lang w:eastAsia="zh-CN"/>
        </w:rPr>
        <w:t xml:space="preserve"> which </w:t>
      </w:r>
      <w:bookmarkEnd w:id="6"/>
      <w:r w:rsidR="00614D3E" w:rsidRPr="00176849">
        <w:rPr>
          <w:rFonts w:eastAsia="AdvGulliv-R"/>
          <w:color w:val="000000"/>
          <w:sz w:val="24"/>
          <w:szCs w:val="24"/>
          <w:lang w:eastAsia="zh-CN"/>
        </w:rPr>
        <w:t xml:space="preserve">realize the detection of whole fabric image by </w:t>
      </w:r>
      <w:r w:rsidR="00306902" w:rsidRPr="00176849">
        <w:rPr>
          <w:rFonts w:eastAsia="AdvGulliv-R"/>
          <w:color w:val="000000"/>
          <w:sz w:val="24"/>
          <w:szCs w:val="24"/>
          <w:lang w:eastAsia="zh-CN"/>
        </w:rPr>
        <w:t>look</w:t>
      </w:r>
      <w:r w:rsidR="00614D3E" w:rsidRPr="00176849">
        <w:rPr>
          <w:rFonts w:eastAsia="AdvGulliv-R"/>
          <w:color w:val="000000"/>
          <w:sz w:val="24"/>
          <w:szCs w:val="24"/>
          <w:lang w:eastAsia="zh-CN"/>
        </w:rPr>
        <w:t>ing</w:t>
      </w:r>
      <w:r w:rsidR="00306902" w:rsidRPr="00176849">
        <w:rPr>
          <w:rFonts w:eastAsia="AdvGulliv-R"/>
          <w:color w:val="000000"/>
          <w:sz w:val="24"/>
          <w:szCs w:val="24"/>
          <w:lang w:eastAsia="zh-CN"/>
        </w:rPr>
        <w:t xml:space="preserve"> for the area</w:t>
      </w:r>
      <w:r w:rsidR="00614D3E" w:rsidRPr="00176849">
        <w:rPr>
          <w:rFonts w:eastAsia="AdvGulliv-R"/>
          <w:color w:val="000000"/>
          <w:sz w:val="24"/>
          <w:szCs w:val="24"/>
          <w:lang w:eastAsia="zh-CN"/>
        </w:rPr>
        <w:t xml:space="preserve"> with highest robustness</w:t>
      </w:r>
      <w:r w:rsidR="00306902" w:rsidRPr="00176849">
        <w:rPr>
          <w:rFonts w:eastAsia="AdvGulliv-R"/>
          <w:color w:val="000000"/>
          <w:sz w:val="24"/>
          <w:szCs w:val="24"/>
          <w:lang w:eastAsia="zh-CN"/>
        </w:rPr>
        <w:t xml:space="preserve"> as the elementary unit. The main difference among </w:t>
      </w:r>
      <w:r w:rsidR="00AB6CA3" w:rsidRPr="00176849">
        <w:rPr>
          <w:rFonts w:eastAsia="AdvGulliv-R"/>
          <w:color w:val="000000"/>
          <w:sz w:val="24"/>
          <w:szCs w:val="24"/>
          <w:lang w:eastAsia="zh-CN"/>
        </w:rPr>
        <w:t>structural</w:t>
      </w:r>
      <w:r w:rsidR="00306902" w:rsidRPr="00176849">
        <w:rPr>
          <w:rFonts w:eastAsia="AdvGulliv-R"/>
          <w:color w:val="000000"/>
          <w:sz w:val="24"/>
          <w:szCs w:val="24"/>
          <w:lang w:eastAsia="zh-CN"/>
        </w:rPr>
        <w:t xml:space="preserve"> methods lies in the choice of elementary unit. </w:t>
      </w:r>
      <w:r w:rsidR="00AB6CA3" w:rsidRPr="00176849">
        <w:rPr>
          <w:rFonts w:eastAsia="AdvGulliv-R"/>
          <w:color w:val="000000"/>
          <w:sz w:val="24"/>
          <w:szCs w:val="24"/>
          <w:lang w:eastAsia="zh-CN"/>
        </w:rPr>
        <w:t>And th</w:t>
      </w:r>
      <w:r w:rsidR="00614D3E" w:rsidRPr="00176849">
        <w:rPr>
          <w:rFonts w:eastAsia="AdvGulliv-R"/>
          <w:color w:val="000000"/>
          <w:sz w:val="24"/>
          <w:szCs w:val="24"/>
          <w:lang w:eastAsia="zh-CN"/>
        </w:rPr>
        <w:t>e</w:t>
      </w:r>
      <w:r w:rsidR="00AB6CA3" w:rsidRPr="00176849">
        <w:rPr>
          <w:rFonts w:eastAsia="AdvGulliv-R"/>
          <w:color w:val="000000"/>
          <w:sz w:val="24"/>
          <w:szCs w:val="24"/>
          <w:lang w:eastAsia="zh-CN"/>
        </w:rPr>
        <w:t>se</w:t>
      </w:r>
      <w:r w:rsidR="00306902" w:rsidRPr="00176849">
        <w:rPr>
          <w:rFonts w:eastAsia="AdvGulliv-R"/>
          <w:color w:val="000000"/>
          <w:sz w:val="24"/>
          <w:szCs w:val="24"/>
          <w:lang w:eastAsia="zh-CN"/>
        </w:rPr>
        <w:t xml:space="preserve"> methods are sensitive to noises of images or any changes in the process of detection.</w:t>
      </w:r>
    </w:p>
    <w:p w14:paraId="60C8EC8F" w14:textId="56B9E125" w:rsidR="006B299F" w:rsidRPr="00176849" w:rsidRDefault="001C25F6"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Spectral</w:t>
      </w:r>
      <w:r w:rsidR="006B299F" w:rsidRPr="00176849">
        <w:rPr>
          <w:rFonts w:eastAsia="AdvGulliv-R"/>
          <w:color w:val="000000"/>
          <w:sz w:val="24"/>
          <w:szCs w:val="24"/>
          <w:lang w:eastAsia="zh-CN"/>
        </w:rPr>
        <w:t xml:space="preserve"> methods</w:t>
      </w:r>
      <w:r w:rsidR="00E90589" w:rsidRPr="00176849">
        <w:rPr>
          <w:rFonts w:eastAsia="AdvGulliv-R"/>
          <w:color w:val="000000"/>
          <w:sz w:val="24"/>
          <w:szCs w:val="24"/>
          <w:lang w:eastAsia="zh-CN"/>
        </w:rPr>
        <w:t xml:space="preserve"> </w:t>
      </w:r>
      <w:r w:rsidR="006B299F" w:rsidRPr="00176849">
        <w:rPr>
          <w:rFonts w:eastAsia="AdvGulliv-R"/>
          <w:color w:val="000000"/>
          <w:sz w:val="24"/>
          <w:szCs w:val="24"/>
          <w:lang w:eastAsia="zh-CN"/>
        </w:rPr>
        <w:t>[</w:t>
      </w:r>
      <w:r w:rsidR="00BE7564" w:rsidRPr="00176849">
        <w:rPr>
          <w:rFonts w:eastAsia="AdvGulliv-R"/>
          <w:color w:val="000000"/>
          <w:sz w:val="24"/>
          <w:szCs w:val="24"/>
          <w:lang w:eastAsia="zh-CN"/>
        </w:rPr>
        <w:t>11,12</w:t>
      </w:r>
      <w:r w:rsidR="006B299F" w:rsidRPr="00176849">
        <w:rPr>
          <w:rFonts w:eastAsia="AdvGulliv-R"/>
          <w:color w:val="000000"/>
          <w:sz w:val="24"/>
          <w:szCs w:val="24"/>
          <w:lang w:eastAsia="zh-CN"/>
        </w:rPr>
        <w:t>]</w:t>
      </w:r>
      <w:r w:rsidR="006065C6" w:rsidRPr="00176849">
        <w:rPr>
          <w:rFonts w:eastAsia="AdvGulliv-R"/>
          <w:color w:val="000000"/>
          <w:sz w:val="24"/>
          <w:szCs w:val="24"/>
          <w:lang w:eastAsia="zh-CN"/>
        </w:rPr>
        <w:t xml:space="preserve"> translate images to frequency domain and </w:t>
      </w:r>
      <w:r w:rsidR="006B299F" w:rsidRPr="00176849">
        <w:rPr>
          <w:rFonts w:eastAsia="AdvGulliv-R"/>
          <w:color w:val="000000"/>
          <w:sz w:val="24"/>
          <w:szCs w:val="24"/>
          <w:lang w:eastAsia="zh-CN"/>
        </w:rPr>
        <w:t xml:space="preserve">highlight the differences between defective and defect-free regions. Typical </w:t>
      </w:r>
      <w:r w:rsidR="004368DD" w:rsidRPr="00176849">
        <w:rPr>
          <w:rFonts w:eastAsia="AdvGulliv-R"/>
          <w:color w:val="000000"/>
          <w:sz w:val="24"/>
          <w:szCs w:val="24"/>
          <w:lang w:eastAsia="zh-CN"/>
        </w:rPr>
        <w:t>f</w:t>
      </w:r>
      <w:r w:rsidR="006B299F" w:rsidRPr="00176849">
        <w:rPr>
          <w:rFonts w:eastAsia="AdvGulliv-R"/>
          <w:color w:val="000000"/>
          <w:sz w:val="24"/>
          <w:szCs w:val="24"/>
          <w:lang w:eastAsia="zh-CN"/>
        </w:rPr>
        <w:t>requency-domain-based methods include Fourier transform, wavelet transform, and Gabor transform</w:t>
      </w:r>
      <w:r w:rsidR="006065C6" w:rsidRPr="00176849">
        <w:rPr>
          <w:rFonts w:eastAsia="AdvGulliv-R"/>
          <w:color w:val="000000"/>
          <w:sz w:val="24"/>
          <w:szCs w:val="24"/>
          <w:lang w:eastAsia="zh-CN"/>
        </w:rPr>
        <w:t>. These methods</w:t>
      </w:r>
      <w:r w:rsidR="00332A05" w:rsidRPr="00176849">
        <w:rPr>
          <w:rFonts w:eastAsia="AdvGulliv-R"/>
          <w:color w:val="000000"/>
          <w:sz w:val="24"/>
          <w:szCs w:val="24"/>
          <w:lang w:eastAsia="zh-CN"/>
        </w:rPr>
        <w:t xml:space="preserve"> </w:t>
      </w:r>
      <w:r w:rsidR="006B299F" w:rsidRPr="00176849">
        <w:rPr>
          <w:rFonts w:eastAsia="AdvGulliv-R"/>
          <w:color w:val="000000"/>
          <w:sz w:val="24"/>
          <w:szCs w:val="24"/>
          <w:lang w:eastAsia="zh-CN"/>
        </w:rPr>
        <w:t>are</w:t>
      </w:r>
      <w:r w:rsidR="003C117E" w:rsidRPr="00176849">
        <w:rPr>
          <w:rFonts w:eastAsia="AdvGulliv-R"/>
          <w:color w:val="000000"/>
          <w:sz w:val="24"/>
          <w:szCs w:val="24"/>
          <w:lang w:eastAsia="zh-CN"/>
        </w:rPr>
        <w:t xml:space="preserve"> well-suited for the segmentation of fabric defects</w:t>
      </w:r>
      <w:r w:rsidR="006065C6" w:rsidRPr="00176849">
        <w:rPr>
          <w:rFonts w:eastAsia="AdvGulliv-R"/>
          <w:color w:val="000000"/>
          <w:sz w:val="24"/>
          <w:szCs w:val="24"/>
          <w:lang w:eastAsia="zh-CN"/>
        </w:rPr>
        <w:t xml:space="preserve"> because the information of defects is more obvious in frequency domain</w:t>
      </w:r>
      <w:r w:rsidR="006B299F" w:rsidRPr="00176849">
        <w:rPr>
          <w:rFonts w:eastAsia="AdvGulliv-R"/>
          <w:color w:val="000000"/>
          <w:sz w:val="24"/>
          <w:szCs w:val="24"/>
          <w:lang w:eastAsia="zh-CN"/>
        </w:rPr>
        <w:t>.</w:t>
      </w:r>
      <w:r w:rsidR="003C117E" w:rsidRPr="00176849">
        <w:rPr>
          <w:rFonts w:eastAsia="AdvGulliv-R"/>
          <w:color w:val="000000"/>
          <w:sz w:val="24"/>
          <w:szCs w:val="24"/>
          <w:lang w:eastAsia="zh-CN"/>
        </w:rPr>
        <w:t xml:space="preserve"> Furthermore, the segmentation performance </w:t>
      </w:r>
      <w:r w:rsidR="006065C6" w:rsidRPr="00176849">
        <w:rPr>
          <w:rFonts w:eastAsia="AdvGulliv-R"/>
          <w:color w:val="000000"/>
          <w:sz w:val="24"/>
          <w:szCs w:val="24"/>
          <w:lang w:eastAsia="zh-CN"/>
        </w:rPr>
        <w:t xml:space="preserve">highly </w:t>
      </w:r>
      <w:r w:rsidR="003C117E" w:rsidRPr="00176849">
        <w:rPr>
          <w:rFonts w:eastAsia="AdvGulliv-R"/>
          <w:color w:val="000000"/>
          <w:sz w:val="24"/>
          <w:szCs w:val="24"/>
          <w:lang w:eastAsia="zh-CN"/>
        </w:rPr>
        <w:t xml:space="preserve">depends on </w:t>
      </w:r>
      <w:r w:rsidR="0030484A" w:rsidRPr="00176849">
        <w:rPr>
          <w:rFonts w:eastAsia="AdvGulliv-R"/>
          <w:color w:val="000000"/>
          <w:sz w:val="24"/>
          <w:szCs w:val="24"/>
          <w:lang w:eastAsia="zh-CN"/>
        </w:rPr>
        <w:t>the selection of operator</w:t>
      </w:r>
      <w:r w:rsidR="003C117E" w:rsidRPr="00176849">
        <w:rPr>
          <w:rFonts w:eastAsia="AdvGulliv-R"/>
          <w:color w:val="000000"/>
          <w:sz w:val="24"/>
          <w:szCs w:val="24"/>
          <w:lang w:eastAsia="zh-CN"/>
        </w:rPr>
        <w:t>.</w:t>
      </w:r>
    </w:p>
    <w:p w14:paraId="17280644" w14:textId="4AEE0D15" w:rsidR="006B299F" w:rsidRPr="00176849" w:rsidRDefault="006B299F"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Model-based methods</w:t>
      </w:r>
      <w:r w:rsidR="00E90589" w:rsidRPr="00176849">
        <w:rPr>
          <w:rFonts w:eastAsia="AdvGulliv-R"/>
          <w:color w:val="000000"/>
          <w:sz w:val="24"/>
          <w:szCs w:val="24"/>
          <w:lang w:eastAsia="zh-CN"/>
        </w:rPr>
        <w:t xml:space="preserve"> [</w:t>
      </w:r>
      <w:r w:rsidR="00BE7564" w:rsidRPr="00176849">
        <w:rPr>
          <w:rFonts w:eastAsia="AdvGulliv-R"/>
          <w:color w:val="000000"/>
          <w:sz w:val="24"/>
          <w:szCs w:val="24"/>
          <w:lang w:eastAsia="zh-CN"/>
        </w:rPr>
        <w:t>13,14</w:t>
      </w:r>
      <w:r w:rsidR="00E90589" w:rsidRPr="00176849">
        <w:rPr>
          <w:rFonts w:eastAsia="AdvGulliv-R"/>
          <w:color w:val="000000"/>
          <w:sz w:val="24"/>
          <w:szCs w:val="24"/>
          <w:lang w:eastAsia="zh-CN"/>
        </w:rPr>
        <w:t>]</w:t>
      </w:r>
      <w:r w:rsidRPr="00176849">
        <w:rPr>
          <w:rFonts w:eastAsia="AdvGulliv-R"/>
          <w:color w:val="000000"/>
          <w:sz w:val="24"/>
          <w:szCs w:val="24"/>
          <w:lang w:eastAsia="zh-CN"/>
        </w:rPr>
        <w:t xml:space="preserve"> focus on </w:t>
      </w:r>
      <w:r w:rsidR="00956E6E" w:rsidRPr="00176849">
        <w:rPr>
          <w:rFonts w:eastAsia="AdvGulliv-R"/>
          <w:color w:val="000000"/>
          <w:sz w:val="24"/>
          <w:szCs w:val="24"/>
          <w:lang w:eastAsia="zh-CN"/>
        </w:rPr>
        <w:t>modelling</w:t>
      </w:r>
      <w:r w:rsidR="006065C6" w:rsidRPr="00176849">
        <w:rPr>
          <w:rFonts w:eastAsia="AdvGulliv-R"/>
          <w:color w:val="000000"/>
          <w:sz w:val="24"/>
          <w:szCs w:val="24"/>
          <w:lang w:eastAsia="zh-CN"/>
        </w:rPr>
        <w:t xml:space="preserve"> </w:t>
      </w:r>
      <w:r w:rsidRPr="00176849">
        <w:rPr>
          <w:rFonts w:eastAsia="AdvGulliv-R"/>
          <w:color w:val="000000"/>
          <w:sz w:val="24"/>
          <w:szCs w:val="24"/>
          <w:lang w:eastAsia="zh-CN"/>
        </w:rPr>
        <w:t xml:space="preserve">the texture of fabric images. In </w:t>
      </w:r>
      <w:r w:rsidR="003C0860" w:rsidRPr="00176849">
        <w:rPr>
          <w:rFonts w:eastAsia="AdvGulliv-R"/>
          <w:color w:val="000000"/>
          <w:sz w:val="24"/>
          <w:szCs w:val="24"/>
          <w:lang w:eastAsia="zh-CN"/>
        </w:rPr>
        <w:t xml:space="preserve">these </w:t>
      </w:r>
      <w:r w:rsidRPr="00176849">
        <w:rPr>
          <w:rFonts w:eastAsia="AdvGulliv-R"/>
          <w:color w:val="000000"/>
          <w:sz w:val="24"/>
          <w:szCs w:val="24"/>
          <w:lang w:eastAsia="zh-CN"/>
        </w:rPr>
        <w:t>method</w:t>
      </w:r>
      <w:r w:rsidR="003C0860" w:rsidRPr="00176849">
        <w:rPr>
          <w:rFonts w:eastAsia="AdvGulliv-R"/>
          <w:color w:val="000000"/>
          <w:sz w:val="24"/>
          <w:szCs w:val="24"/>
          <w:lang w:eastAsia="zh-CN"/>
        </w:rPr>
        <w:t>s</w:t>
      </w:r>
      <w:r w:rsidRPr="00176849">
        <w:rPr>
          <w:rFonts w:eastAsia="AdvGulliv-R"/>
          <w:color w:val="000000"/>
          <w:sz w:val="24"/>
          <w:szCs w:val="24"/>
          <w:lang w:eastAsia="zh-CN"/>
        </w:rPr>
        <w:t>, model</w:t>
      </w:r>
      <w:r w:rsidR="00A50378" w:rsidRPr="00176849">
        <w:rPr>
          <w:rFonts w:eastAsia="AdvGulliv-R"/>
          <w:color w:val="000000"/>
          <w:sz w:val="24"/>
          <w:szCs w:val="24"/>
          <w:lang w:eastAsia="zh-CN"/>
        </w:rPr>
        <w:t>s</w:t>
      </w:r>
      <w:r w:rsidR="000B08D9" w:rsidRPr="00176849">
        <w:rPr>
          <w:rFonts w:eastAsia="AdvGulliv-R"/>
          <w:color w:val="000000"/>
          <w:sz w:val="24"/>
          <w:szCs w:val="24"/>
          <w:lang w:eastAsia="zh-CN"/>
        </w:rPr>
        <w:t xml:space="preserve"> </w:t>
      </w:r>
      <w:r w:rsidR="003C117E" w:rsidRPr="00176849">
        <w:rPr>
          <w:rFonts w:eastAsia="AdvGulliv-R"/>
          <w:color w:val="000000"/>
          <w:sz w:val="24"/>
          <w:szCs w:val="24"/>
          <w:lang w:eastAsia="zh-CN"/>
        </w:rPr>
        <w:t>are</w:t>
      </w:r>
      <w:r w:rsidRPr="00176849">
        <w:rPr>
          <w:rFonts w:eastAsia="AdvGulliv-R"/>
          <w:color w:val="000000"/>
          <w:sz w:val="24"/>
          <w:szCs w:val="24"/>
          <w:lang w:eastAsia="zh-CN"/>
        </w:rPr>
        <w:t xml:space="preserve"> used to describe the texture of fabric image</w:t>
      </w:r>
      <w:r w:rsidR="00A50378" w:rsidRPr="00176849">
        <w:rPr>
          <w:rFonts w:eastAsia="AdvGulliv-R"/>
          <w:color w:val="000000"/>
          <w:sz w:val="24"/>
          <w:szCs w:val="24"/>
          <w:lang w:eastAsia="zh-CN"/>
        </w:rPr>
        <w:t>s</w:t>
      </w:r>
      <w:r w:rsidR="006065C6" w:rsidRPr="00176849">
        <w:rPr>
          <w:rFonts w:eastAsia="AdvGulliv-R"/>
          <w:color w:val="000000"/>
          <w:sz w:val="24"/>
          <w:szCs w:val="24"/>
          <w:lang w:eastAsia="zh-CN"/>
        </w:rPr>
        <w:t>.</w:t>
      </w:r>
      <w:r w:rsidR="003C0860" w:rsidRPr="00176849">
        <w:rPr>
          <w:rFonts w:eastAsia="AdvGulliv-R"/>
          <w:color w:val="000000"/>
          <w:sz w:val="24"/>
          <w:szCs w:val="24"/>
          <w:lang w:eastAsia="zh-CN"/>
        </w:rPr>
        <w:t xml:space="preserve"> </w:t>
      </w:r>
      <w:r w:rsidR="0030484A" w:rsidRPr="00176849">
        <w:rPr>
          <w:rFonts w:eastAsia="AdvGulliv-R"/>
          <w:color w:val="000000"/>
          <w:sz w:val="24"/>
          <w:szCs w:val="24"/>
          <w:lang w:eastAsia="zh-CN"/>
        </w:rPr>
        <w:t>And these models</w:t>
      </w:r>
      <w:r w:rsidRPr="00176849">
        <w:rPr>
          <w:rFonts w:eastAsia="AdvGulliv-R"/>
          <w:color w:val="000000"/>
          <w:sz w:val="24"/>
          <w:szCs w:val="24"/>
          <w:lang w:eastAsia="zh-CN"/>
        </w:rPr>
        <w:t xml:space="preserve"> are </w:t>
      </w:r>
      <w:r w:rsidR="0030484A" w:rsidRPr="00176849">
        <w:rPr>
          <w:rFonts w:eastAsia="AdvGulliv-R"/>
          <w:color w:val="000000"/>
          <w:sz w:val="24"/>
          <w:szCs w:val="24"/>
          <w:lang w:eastAsia="zh-CN"/>
        </w:rPr>
        <w:t>used</w:t>
      </w:r>
      <w:r w:rsidRPr="00176849">
        <w:rPr>
          <w:rFonts w:eastAsia="AdvGulliv-R"/>
          <w:color w:val="000000"/>
          <w:sz w:val="24"/>
          <w:szCs w:val="24"/>
          <w:lang w:eastAsia="zh-CN"/>
        </w:rPr>
        <w:t xml:space="preserve"> to determine whether there are defects </w:t>
      </w:r>
      <w:r w:rsidR="00A50378" w:rsidRPr="00176849">
        <w:rPr>
          <w:rFonts w:eastAsia="AdvGulliv-R"/>
          <w:color w:val="000000"/>
          <w:sz w:val="24"/>
          <w:szCs w:val="24"/>
          <w:lang w:eastAsia="zh-CN"/>
        </w:rPr>
        <w:t>i</w:t>
      </w:r>
      <w:r w:rsidRPr="00176849">
        <w:rPr>
          <w:rFonts w:eastAsia="AdvGulliv-R"/>
          <w:color w:val="000000"/>
          <w:sz w:val="24"/>
          <w:szCs w:val="24"/>
          <w:lang w:eastAsia="zh-CN"/>
        </w:rPr>
        <w:t xml:space="preserve">n fabric images. Model-based methods can </w:t>
      </w:r>
      <w:r w:rsidR="000B08D9" w:rsidRPr="00176849">
        <w:rPr>
          <w:rFonts w:eastAsia="AdvGulliv-R"/>
          <w:color w:val="000000"/>
          <w:sz w:val="24"/>
          <w:szCs w:val="24"/>
          <w:lang w:eastAsia="zh-CN"/>
        </w:rPr>
        <w:t>realize the accurate detection of</w:t>
      </w:r>
      <w:r w:rsidRPr="00176849">
        <w:rPr>
          <w:rFonts w:eastAsia="AdvGulliv-R"/>
          <w:color w:val="000000"/>
          <w:sz w:val="24"/>
          <w:szCs w:val="24"/>
          <w:lang w:eastAsia="zh-CN"/>
        </w:rPr>
        <w:t xml:space="preserve"> complex patterned fabrics</w:t>
      </w:r>
      <w:r w:rsidR="000B08D9" w:rsidRPr="00176849">
        <w:rPr>
          <w:rFonts w:eastAsia="AdvGulliv-R"/>
          <w:color w:val="000000"/>
          <w:sz w:val="24"/>
          <w:szCs w:val="24"/>
          <w:lang w:eastAsia="zh-CN"/>
        </w:rPr>
        <w:t>,</w:t>
      </w:r>
      <w:r w:rsidR="00BA1BAC" w:rsidRPr="00176849">
        <w:rPr>
          <w:rFonts w:eastAsia="AdvGulliv-R"/>
          <w:color w:val="000000"/>
          <w:sz w:val="24"/>
          <w:szCs w:val="24"/>
          <w:lang w:eastAsia="zh-CN"/>
        </w:rPr>
        <w:t xml:space="preserve"> </w:t>
      </w:r>
      <w:r w:rsidR="000B08D9" w:rsidRPr="00176849">
        <w:rPr>
          <w:rFonts w:eastAsia="AdvGulliv-R"/>
          <w:color w:val="000000"/>
          <w:sz w:val="24"/>
          <w:szCs w:val="24"/>
          <w:lang w:eastAsia="zh-CN"/>
        </w:rPr>
        <w:t>but</w:t>
      </w:r>
      <w:r w:rsidR="00BA1BAC" w:rsidRPr="00176849">
        <w:rPr>
          <w:rFonts w:eastAsia="AdvGulliv-R"/>
          <w:color w:val="000000"/>
          <w:sz w:val="24"/>
          <w:szCs w:val="24"/>
          <w:lang w:eastAsia="zh-CN"/>
        </w:rPr>
        <w:t xml:space="preserve"> the </w:t>
      </w:r>
      <w:r w:rsidR="003C117E" w:rsidRPr="00176849">
        <w:rPr>
          <w:rFonts w:eastAsia="AdvGulliv-R"/>
          <w:color w:val="000000"/>
          <w:sz w:val="24"/>
          <w:szCs w:val="24"/>
          <w:lang w:eastAsia="zh-CN"/>
        </w:rPr>
        <w:t>model</w:t>
      </w:r>
      <w:r w:rsidR="0030484A" w:rsidRPr="00176849">
        <w:rPr>
          <w:rFonts w:eastAsia="AdvGulliv-R"/>
          <w:color w:val="000000"/>
          <w:sz w:val="24"/>
          <w:szCs w:val="24"/>
          <w:lang w:eastAsia="zh-CN"/>
        </w:rPr>
        <w:t>ing of fabric with</w:t>
      </w:r>
      <w:r w:rsidR="003C117E" w:rsidRPr="00176849">
        <w:rPr>
          <w:rFonts w:eastAsia="AdvGulliv-R"/>
          <w:color w:val="000000"/>
          <w:sz w:val="24"/>
          <w:szCs w:val="24"/>
          <w:lang w:eastAsia="zh-CN"/>
        </w:rPr>
        <w:t xml:space="preserve"> </w:t>
      </w:r>
      <w:r w:rsidR="0030484A" w:rsidRPr="00176849">
        <w:rPr>
          <w:rFonts w:eastAsia="AdvGulliv-R"/>
          <w:color w:val="000000"/>
          <w:sz w:val="24"/>
          <w:szCs w:val="24"/>
          <w:lang w:eastAsia="zh-CN"/>
        </w:rPr>
        <w:t>complicated background is still a difficult problem</w:t>
      </w:r>
      <w:r w:rsidRPr="00176849">
        <w:rPr>
          <w:rFonts w:eastAsia="AdvGulliv-R"/>
          <w:color w:val="000000"/>
          <w:sz w:val="24"/>
          <w:szCs w:val="24"/>
          <w:lang w:eastAsia="zh-CN"/>
        </w:rPr>
        <w:t>.</w:t>
      </w:r>
    </w:p>
    <w:p w14:paraId="18817D36" w14:textId="2CBF5D2A" w:rsidR="003C4E5B" w:rsidRPr="00176849" w:rsidRDefault="004113EE"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C</w:t>
      </w:r>
      <w:r w:rsidR="002A0609" w:rsidRPr="00176849">
        <w:rPr>
          <w:rFonts w:eastAsia="AdvGulliv-R"/>
          <w:color w:val="000000"/>
          <w:sz w:val="24"/>
          <w:szCs w:val="24"/>
          <w:lang w:eastAsia="zh-CN"/>
        </w:rPr>
        <w:t xml:space="preserve">lassic detection methods </w:t>
      </w:r>
      <w:r w:rsidR="00BE7564" w:rsidRPr="00176849">
        <w:rPr>
          <w:rFonts w:eastAsia="AdvGulliv-R"/>
          <w:color w:val="000000"/>
          <w:sz w:val="24"/>
          <w:szCs w:val="24"/>
          <w:lang w:eastAsia="zh-CN"/>
        </w:rPr>
        <w:t>can realize the segmentation of defect</w:t>
      </w:r>
      <w:r w:rsidR="00DB1F2E" w:rsidRPr="00176849">
        <w:rPr>
          <w:rFonts w:eastAsia="AdvGulliv-R"/>
          <w:color w:val="000000"/>
          <w:sz w:val="24"/>
          <w:szCs w:val="24"/>
          <w:lang w:eastAsia="zh-CN"/>
        </w:rPr>
        <w:t>s through statistical analysis,</w:t>
      </w:r>
      <w:r w:rsidR="00BE7564" w:rsidRPr="00176849">
        <w:rPr>
          <w:rFonts w:eastAsia="AdvGulliv-R"/>
          <w:color w:val="000000"/>
          <w:sz w:val="24"/>
          <w:szCs w:val="24"/>
          <w:lang w:eastAsia="zh-CN"/>
        </w:rPr>
        <w:t xml:space="preserve"> filtering, </w:t>
      </w:r>
      <w:r w:rsidR="00DB1F2E" w:rsidRPr="00176849">
        <w:rPr>
          <w:rFonts w:eastAsia="AdvGulliv-R"/>
          <w:color w:val="000000"/>
          <w:sz w:val="24"/>
          <w:szCs w:val="24"/>
          <w:lang w:eastAsia="zh-CN"/>
        </w:rPr>
        <w:t xml:space="preserve">and image </w:t>
      </w:r>
      <w:r w:rsidR="00956E6E" w:rsidRPr="00176849">
        <w:rPr>
          <w:rFonts w:eastAsia="AdvGulliv-R"/>
          <w:color w:val="000000"/>
          <w:sz w:val="24"/>
          <w:szCs w:val="24"/>
          <w:lang w:eastAsia="zh-CN"/>
        </w:rPr>
        <w:t>modelling</w:t>
      </w:r>
      <w:r w:rsidR="00DB1F2E" w:rsidRPr="00176849">
        <w:rPr>
          <w:rFonts w:eastAsia="AdvGulliv-R"/>
          <w:color w:val="000000"/>
          <w:sz w:val="24"/>
          <w:szCs w:val="24"/>
          <w:lang w:eastAsia="zh-CN"/>
        </w:rPr>
        <w:t>. But</w:t>
      </w:r>
      <w:r w:rsidR="006A6D30" w:rsidRPr="00176849">
        <w:rPr>
          <w:rFonts w:eastAsia="AdvGulliv-R"/>
          <w:color w:val="000000"/>
          <w:sz w:val="24"/>
          <w:szCs w:val="24"/>
          <w:lang w:eastAsia="zh-CN"/>
        </w:rPr>
        <w:t xml:space="preserve"> they</w:t>
      </w:r>
      <w:r w:rsidR="00DB1F2E" w:rsidRPr="00176849">
        <w:rPr>
          <w:rFonts w:eastAsia="AdvGulliv-R"/>
          <w:color w:val="000000"/>
          <w:sz w:val="24"/>
          <w:szCs w:val="24"/>
          <w:lang w:eastAsia="zh-CN"/>
        </w:rPr>
        <w:t xml:space="preserve"> </w:t>
      </w:r>
      <w:r w:rsidR="003C4E5B" w:rsidRPr="00176849">
        <w:rPr>
          <w:rFonts w:eastAsia="AdvGulliv-R"/>
          <w:color w:val="000000"/>
          <w:sz w:val="24"/>
          <w:szCs w:val="24"/>
          <w:lang w:eastAsia="zh-CN"/>
        </w:rPr>
        <w:t>are</w:t>
      </w:r>
      <w:r w:rsidR="006A6D30" w:rsidRPr="00176849">
        <w:rPr>
          <w:rFonts w:eastAsia="AdvGulliv-R"/>
          <w:color w:val="000000"/>
          <w:sz w:val="24"/>
          <w:szCs w:val="24"/>
          <w:lang w:eastAsia="zh-CN"/>
        </w:rPr>
        <w:t xml:space="preserve"> highly dependent on the</w:t>
      </w:r>
      <w:r w:rsidR="001C25F6" w:rsidRPr="00176849">
        <w:rPr>
          <w:rFonts w:eastAsia="AdvGulliv-R"/>
          <w:color w:val="000000"/>
          <w:sz w:val="24"/>
          <w:szCs w:val="24"/>
          <w:lang w:eastAsia="zh-CN"/>
        </w:rPr>
        <w:t xml:space="preserve"> feature engineering</w:t>
      </w:r>
      <w:r w:rsidR="006A6D30" w:rsidRPr="00176849">
        <w:rPr>
          <w:rFonts w:eastAsia="AdvGulliv-R"/>
          <w:color w:val="000000"/>
          <w:sz w:val="24"/>
          <w:szCs w:val="24"/>
          <w:lang w:eastAsia="zh-CN"/>
        </w:rPr>
        <w:t xml:space="preserve"> and are</w:t>
      </w:r>
      <w:r w:rsidR="003C4E5B" w:rsidRPr="00176849">
        <w:rPr>
          <w:rFonts w:eastAsia="AdvGulliv-R"/>
          <w:color w:val="000000"/>
          <w:sz w:val="24"/>
          <w:szCs w:val="24"/>
          <w:lang w:eastAsia="zh-CN"/>
        </w:rPr>
        <w:t xml:space="preserve"> </w:t>
      </w:r>
      <w:r w:rsidR="006A6D30" w:rsidRPr="00176849">
        <w:rPr>
          <w:rFonts w:eastAsia="AdvGulliv-R"/>
          <w:color w:val="000000"/>
          <w:sz w:val="24"/>
          <w:szCs w:val="24"/>
          <w:lang w:eastAsia="zh-CN"/>
        </w:rPr>
        <w:t>easily disturbed by fabric texture. Therefore, they are not robust enough to realize the detection of various types of fabrics.</w:t>
      </w:r>
    </w:p>
    <w:p w14:paraId="113F7564" w14:textId="0D7BC906" w:rsidR="00FB452C" w:rsidRPr="00176849" w:rsidRDefault="00F87E2D" w:rsidP="006816C4">
      <w:pPr>
        <w:pStyle w:val="af2"/>
        <w:widowControl w:val="0"/>
        <w:numPr>
          <w:ilvl w:val="0"/>
          <w:numId w:val="3"/>
        </w:numPr>
        <w:autoSpaceDE w:val="0"/>
        <w:autoSpaceDN w:val="0"/>
        <w:adjustRightInd w:val="0"/>
        <w:spacing w:before="260" w:after="260" w:line="360" w:lineRule="auto"/>
        <w:ind w:left="284" w:firstLineChars="0" w:hanging="284"/>
        <w:jc w:val="both"/>
        <w:outlineLvl w:val="1"/>
        <w:rPr>
          <w:rFonts w:eastAsia="AdvGulliv-R"/>
          <w:b/>
          <w:color w:val="000000"/>
          <w:sz w:val="24"/>
          <w:szCs w:val="24"/>
          <w:lang w:eastAsia="zh-CN"/>
        </w:rPr>
      </w:pPr>
      <w:r w:rsidRPr="00176849">
        <w:rPr>
          <w:rFonts w:eastAsia="AdvGulliv-R"/>
          <w:b/>
          <w:color w:val="000000"/>
          <w:sz w:val="24"/>
          <w:szCs w:val="24"/>
          <w:lang w:eastAsia="zh-CN"/>
        </w:rPr>
        <w:t>Supervised</w:t>
      </w:r>
      <w:r w:rsidR="00FB452C" w:rsidRPr="00176849">
        <w:rPr>
          <w:rFonts w:eastAsia="AdvGulliv-R"/>
          <w:b/>
          <w:color w:val="000000"/>
          <w:sz w:val="24"/>
          <w:szCs w:val="24"/>
          <w:lang w:eastAsia="zh-CN"/>
        </w:rPr>
        <w:t xml:space="preserve"> Learning Fabric Defects Detection Method</w:t>
      </w:r>
      <w:r w:rsidR="00E05BD1" w:rsidRPr="00176849">
        <w:rPr>
          <w:rFonts w:eastAsia="AdvGulliv-R"/>
          <w:b/>
          <w:color w:val="000000"/>
          <w:sz w:val="24"/>
          <w:szCs w:val="24"/>
          <w:lang w:eastAsia="zh-CN"/>
        </w:rPr>
        <w:t>s</w:t>
      </w:r>
    </w:p>
    <w:p w14:paraId="5091C5C2" w14:textId="10F978A9" w:rsidR="002D3DAD" w:rsidRPr="00176849" w:rsidRDefault="0028546C"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In recent years, deep learning methods have attracted extensive attention in image classification</w:t>
      </w:r>
      <w:r w:rsidR="00086BEA" w:rsidRPr="00176849">
        <w:rPr>
          <w:rFonts w:eastAsia="AdvGulliv-R"/>
          <w:color w:val="000000"/>
          <w:sz w:val="24"/>
          <w:szCs w:val="24"/>
          <w:lang w:eastAsia="zh-CN"/>
        </w:rPr>
        <w:t xml:space="preserve"> task</w:t>
      </w:r>
      <w:r w:rsidR="00456882" w:rsidRPr="00176849">
        <w:rPr>
          <w:rFonts w:eastAsia="AdvGulliv-R"/>
          <w:color w:val="000000"/>
          <w:sz w:val="24"/>
          <w:szCs w:val="24"/>
          <w:lang w:eastAsia="zh-CN"/>
        </w:rPr>
        <w:t xml:space="preserve"> [15]</w:t>
      </w:r>
      <w:r w:rsidRPr="00176849">
        <w:rPr>
          <w:rFonts w:eastAsia="AdvGulliv-R"/>
          <w:color w:val="000000"/>
          <w:sz w:val="24"/>
          <w:szCs w:val="24"/>
          <w:lang w:eastAsia="zh-CN"/>
        </w:rPr>
        <w:t>.</w:t>
      </w:r>
      <w:r w:rsidR="00456882" w:rsidRPr="00176849">
        <w:rPr>
          <w:rFonts w:eastAsia="AdvGulliv-R"/>
          <w:color w:val="000000"/>
          <w:sz w:val="24"/>
          <w:szCs w:val="24"/>
          <w:lang w:eastAsia="zh-CN"/>
        </w:rPr>
        <w:t xml:space="preserve"> </w:t>
      </w:r>
      <w:r w:rsidR="00E911A1" w:rsidRPr="00176849">
        <w:rPr>
          <w:rFonts w:eastAsia="AdvGulliv-R"/>
          <w:color w:val="000000"/>
          <w:sz w:val="24"/>
          <w:szCs w:val="24"/>
          <w:lang w:eastAsia="zh-CN"/>
        </w:rPr>
        <w:t xml:space="preserve">Lots of </w:t>
      </w:r>
      <w:r w:rsidR="00456882" w:rsidRPr="00176849">
        <w:rPr>
          <w:rFonts w:eastAsia="AdvGulliv-R"/>
          <w:color w:val="000000"/>
          <w:sz w:val="24"/>
          <w:szCs w:val="24"/>
          <w:lang w:eastAsia="zh-CN"/>
        </w:rPr>
        <w:t xml:space="preserve">deep </w:t>
      </w:r>
      <w:r w:rsidR="00E911A1" w:rsidRPr="00176849">
        <w:rPr>
          <w:rFonts w:eastAsia="AdvGulliv-R"/>
          <w:color w:val="000000"/>
          <w:sz w:val="24"/>
          <w:szCs w:val="24"/>
          <w:lang w:eastAsia="zh-CN"/>
        </w:rPr>
        <w:t xml:space="preserve">learning methods have been proposed to solve the fabric </w:t>
      </w:r>
      <w:r w:rsidR="00086BEA" w:rsidRPr="00176849">
        <w:rPr>
          <w:rFonts w:eastAsia="AdvGulliv-R"/>
          <w:color w:val="000000"/>
          <w:sz w:val="24"/>
          <w:szCs w:val="24"/>
          <w:lang w:eastAsia="zh-CN"/>
        </w:rPr>
        <w:t xml:space="preserve">defects </w:t>
      </w:r>
      <w:r w:rsidR="00E911A1" w:rsidRPr="00176849">
        <w:rPr>
          <w:rFonts w:eastAsia="AdvGulliv-R"/>
          <w:color w:val="000000"/>
          <w:sz w:val="24"/>
          <w:szCs w:val="24"/>
          <w:lang w:eastAsia="zh-CN"/>
        </w:rPr>
        <w:t>detection</w:t>
      </w:r>
      <w:r w:rsidR="00653AB1" w:rsidRPr="00176849">
        <w:rPr>
          <w:rFonts w:eastAsia="AdvGulliv-R"/>
          <w:color w:val="000000"/>
          <w:sz w:val="24"/>
          <w:szCs w:val="24"/>
          <w:lang w:eastAsia="zh-CN"/>
        </w:rPr>
        <w:t xml:space="preserve"> issues</w:t>
      </w:r>
      <w:r w:rsidR="009A1319" w:rsidRPr="00176849">
        <w:rPr>
          <w:rFonts w:eastAsia="AdvGulliv-R"/>
          <w:color w:val="000000"/>
          <w:sz w:val="24"/>
          <w:szCs w:val="24"/>
          <w:lang w:eastAsia="zh-CN"/>
        </w:rPr>
        <w:t xml:space="preserve"> because they</w:t>
      </w:r>
      <w:r w:rsidR="002D3DAD" w:rsidRPr="00176849">
        <w:rPr>
          <w:rFonts w:eastAsia="AdvGulliv-R"/>
          <w:color w:val="000000"/>
          <w:sz w:val="24"/>
          <w:szCs w:val="24"/>
          <w:lang w:eastAsia="zh-CN"/>
        </w:rPr>
        <w:t xml:space="preserve"> can efficiently extract features from </w:t>
      </w:r>
      <w:r w:rsidR="00086BEA" w:rsidRPr="00176849">
        <w:rPr>
          <w:rFonts w:eastAsia="AdvGulliv-R"/>
          <w:color w:val="000000"/>
          <w:sz w:val="24"/>
          <w:szCs w:val="24"/>
          <w:lang w:eastAsia="zh-CN"/>
        </w:rPr>
        <w:t xml:space="preserve">complicated </w:t>
      </w:r>
      <w:r w:rsidR="002D3DAD" w:rsidRPr="00176849">
        <w:rPr>
          <w:rFonts w:eastAsia="AdvGulliv-R"/>
          <w:color w:val="000000"/>
          <w:sz w:val="24"/>
          <w:szCs w:val="24"/>
          <w:lang w:eastAsia="zh-CN"/>
        </w:rPr>
        <w:t>fabric images and realize the detection of defects by constructing convolutional neural network (CNN).</w:t>
      </w:r>
    </w:p>
    <w:p w14:paraId="19C5F2EF" w14:textId="73A0901F" w:rsidR="00E67BDB" w:rsidRPr="00176849" w:rsidRDefault="008C6B68"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To realize the defects detection of</w:t>
      </w:r>
      <w:r w:rsidR="00676AEE" w:rsidRPr="00176849">
        <w:rPr>
          <w:rFonts w:eastAsia="AdvGulliv-R"/>
          <w:color w:val="000000"/>
          <w:sz w:val="24"/>
          <w:szCs w:val="24"/>
          <w:lang w:eastAsia="zh-CN"/>
        </w:rPr>
        <w:t xml:space="preserve"> various</w:t>
      </w:r>
      <w:r w:rsidRPr="00176849">
        <w:rPr>
          <w:rFonts w:eastAsia="AdvGulliv-R"/>
          <w:color w:val="000000"/>
          <w:sz w:val="24"/>
          <w:szCs w:val="24"/>
          <w:lang w:eastAsia="zh-CN"/>
        </w:rPr>
        <w:t xml:space="preserve"> fabrics with complicated texture</w:t>
      </w:r>
      <w:r w:rsidR="00676AEE" w:rsidRPr="00176849">
        <w:rPr>
          <w:rFonts w:eastAsia="AdvGulliv-R"/>
          <w:color w:val="000000"/>
          <w:sz w:val="24"/>
          <w:szCs w:val="24"/>
          <w:lang w:eastAsia="zh-CN"/>
        </w:rPr>
        <w:t>.</w:t>
      </w:r>
      <w:r w:rsidRPr="00176849">
        <w:rPr>
          <w:rFonts w:eastAsia="AdvGulliv-R"/>
          <w:color w:val="000000"/>
          <w:sz w:val="24"/>
          <w:szCs w:val="24"/>
          <w:lang w:eastAsia="zh-CN"/>
        </w:rPr>
        <w:t xml:space="preserve"> </w:t>
      </w:r>
      <w:r w:rsidR="00676AEE" w:rsidRPr="00176849">
        <w:rPr>
          <w:rFonts w:eastAsia="AdvGulliv-R"/>
          <w:color w:val="000000"/>
          <w:sz w:val="24"/>
          <w:szCs w:val="24"/>
          <w:lang w:eastAsia="zh-CN"/>
        </w:rPr>
        <w:t xml:space="preserve">Jing [16] </w:t>
      </w:r>
      <w:r w:rsidR="001A6D34" w:rsidRPr="00176849">
        <w:rPr>
          <w:rFonts w:eastAsia="AdvGulliv-R"/>
          <w:color w:val="000000"/>
          <w:sz w:val="24"/>
          <w:szCs w:val="24"/>
          <w:lang w:eastAsia="zh-CN"/>
        </w:rPr>
        <w:t xml:space="preserve">decomposed </w:t>
      </w:r>
      <w:r w:rsidR="009D05DA" w:rsidRPr="00176849">
        <w:rPr>
          <w:rFonts w:eastAsia="AdvGulliv-R"/>
          <w:color w:val="000000"/>
          <w:sz w:val="24"/>
          <w:szCs w:val="24"/>
          <w:lang w:eastAsia="zh-CN"/>
        </w:rPr>
        <w:t xml:space="preserve">fabric image into local patches and </w:t>
      </w:r>
      <w:r w:rsidR="00676AEE" w:rsidRPr="00176849">
        <w:rPr>
          <w:rFonts w:eastAsia="AdvGulliv-R"/>
          <w:color w:val="000000"/>
          <w:sz w:val="24"/>
          <w:szCs w:val="24"/>
          <w:lang w:eastAsia="zh-CN"/>
        </w:rPr>
        <w:t xml:space="preserve">constructed the deep convolutional neural network to </w:t>
      </w:r>
      <w:r w:rsidR="009D05DA" w:rsidRPr="00176849">
        <w:rPr>
          <w:rFonts w:eastAsia="AdvGulliv-R"/>
          <w:color w:val="000000"/>
          <w:sz w:val="24"/>
          <w:szCs w:val="24"/>
          <w:lang w:eastAsia="zh-CN"/>
        </w:rPr>
        <w:t xml:space="preserve">slide over the whole image and extract fabric features so as to realize the </w:t>
      </w:r>
      <w:r w:rsidR="00BC3FFD" w:rsidRPr="00176849">
        <w:rPr>
          <w:rFonts w:eastAsia="AdvGulliv-R"/>
          <w:color w:val="000000"/>
          <w:sz w:val="24"/>
          <w:szCs w:val="24"/>
          <w:lang w:eastAsia="zh-CN"/>
        </w:rPr>
        <w:t>classification and location</w:t>
      </w:r>
      <w:r w:rsidR="009D05DA" w:rsidRPr="00176849">
        <w:rPr>
          <w:rFonts w:eastAsia="AdvGulliv-R"/>
          <w:color w:val="000000"/>
          <w:sz w:val="24"/>
          <w:szCs w:val="24"/>
          <w:lang w:eastAsia="zh-CN"/>
        </w:rPr>
        <w:t xml:space="preserve"> of defects.</w:t>
      </w:r>
      <w:r w:rsidR="00676AEE" w:rsidRPr="00176849">
        <w:rPr>
          <w:rFonts w:eastAsia="AdvGulliv-R"/>
          <w:color w:val="000000"/>
          <w:sz w:val="24"/>
          <w:szCs w:val="24"/>
          <w:lang w:eastAsia="zh-CN"/>
        </w:rPr>
        <w:t xml:space="preserve"> </w:t>
      </w:r>
      <w:r w:rsidRPr="00176849">
        <w:rPr>
          <w:rFonts w:eastAsia="AdvGulliv-R"/>
          <w:color w:val="000000"/>
          <w:sz w:val="24"/>
          <w:szCs w:val="24"/>
          <w:lang w:eastAsia="zh-CN"/>
        </w:rPr>
        <w:t xml:space="preserve">Zhao [17] designed a multi-scale </w:t>
      </w:r>
      <w:r w:rsidR="00764B87" w:rsidRPr="00176849">
        <w:rPr>
          <w:rFonts w:eastAsia="AdvGulliv-R"/>
          <w:color w:val="000000"/>
          <w:sz w:val="24"/>
          <w:szCs w:val="24"/>
          <w:lang w:eastAsia="zh-CN"/>
        </w:rPr>
        <w:t>convolutional neural network to obtain different scales of feature maps</w:t>
      </w:r>
      <w:r w:rsidR="00676AEE" w:rsidRPr="00176849">
        <w:rPr>
          <w:rFonts w:eastAsia="AdvGulliv-R"/>
          <w:color w:val="000000"/>
          <w:sz w:val="24"/>
          <w:szCs w:val="24"/>
          <w:lang w:eastAsia="zh-CN"/>
        </w:rPr>
        <w:t xml:space="preserve"> and</w:t>
      </w:r>
      <w:r w:rsidR="00764B87" w:rsidRPr="00176849">
        <w:rPr>
          <w:rFonts w:eastAsia="AdvGulliv-R"/>
          <w:color w:val="000000"/>
          <w:sz w:val="24"/>
          <w:szCs w:val="24"/>
          <w:lang w:eastAsia="zh-CN"/>
        </w:rPr>
        <w:t xml:space="preserve"> enhance the representation of tiny </w:t>
      </w:r>
      <w:r w:rsidR="00676AEE" w:rsidRPr="00176849">
        <w:rPr>
          <w:rFonts w:eastAsia="AdvGulliv-R"/>
          <w:color w:val="000000"/>
          <w:sz w:val="24"/>
          <w:szCs w:val="24"/>
          <w:lang w:eastAsia="zh-CN"/>
        </w:rPr>
        <w:t xml:space="preserve">fabric defects by fusing multi-scale features. It </w:t>
      </w:r>
      <w:r w:rsidR="00C5141D" w:rsidRPr="00176849">
        <w:rPr>
          <w:rFonts w:eastAsia="AdvGulliv-R"/>
          <w:color w:val="000000"/>
          <w:sz w:val="24"/>
          <w:szCs w:val="24"/>
          <w:lang w:eastAsia="zh-CN"/>
        </w:rPr>
        <w:t xml:space="preserve">can </w:t>
      </w:r>
      <w:r w:rsidRPr="00176849">
        <w:rPr>
          <w:rFonts w:eastAsia="AdvGulliv-R"/>
          <w:color w:val="000000"/>
          <w:sz w:val="24"/>
          <w:szCs w:val="24"/>
          <w:lang w:eastAsia="zh-CN"/>
        </w:rPr>
        <w:t xml:space="preserve">realize the detection of five types of defects in linen and </w:t>
      </w:r>
      <w:r w:rsidR="009D05DA" w:rsidRPr="00176849">
        <w:rPr>
          <w:rFonts w:eastAsia="AdvGulliv-R"/>
          <w:color w:val="000000"/>
          <w:sz w:val="24"/>
          <w:szCs w:val="24"/>
          <w:lang w:eastAsia="zh-CN"/>
        </w:rPr>
        <w:t xml:space="preserve">plaid </w:t>
      </w:r>
      <w:r w:rsidRPr="00176849">
        <w:rPr>
          <w:rFonts w:eastAsia="AdvGulliv-R"/>
          <w:color w:val="000000"/>
          <w:sz w:val="24"/>
          <w:szCs w:val="24"/>
          <w:lang w:eastAsia="zh-CN"/>
        </w:rPr>
        <w:t>fabric</w:t>
      </w:r>
      <w:r w:rsidR="009D05DA" w:rsidRPr="00176849">
        <w:rPr>
          <w:rFonts w:eastAsia="AdvGulliv-R"/>
          <w:color w:val="000000"/>
          <w:sz w:val="24"/>
          <w:szCs w:val="24"/>
          <w:lang w:eastAsia="zh-CN"/>
        </w:rPr>
        <w:t>s</w:t>
      </w:r>
      <w:r w:rsidRPr="00176849">
        <w:rPr>
          <w:rFonts w:eastAsia="AdvGulliv-R"/>
          <w:color w:val="000000"/>
          <w:sz w:val="24"/>
          <w:szCs w:val="24"/>
          <w:lang w:eastAsia="zh-CN"/>
        </w:rPr>
        <w:t>. Jun [18] proposed a two steps deep-learning</w:t>
      </w:r>
      <w:r w:rsidR="00C5141D" w:rsidRPr="00176849">
        <w:rPr>
          <w:rFonts w:eastAsia="AdvGulliv-R"/>
          <w:color w:val="000000"/>
          <w:sz w:val="24"/>
          <w:szCs w:val="24"/>
          <w:lang w:eastAsia="zh-CN"/>
        </w:rPr>
        <w:t xml:space="preserve"> fabric defects</w:t>
      </w:r>
      <w:r w:rsidRPr="00176849">
        <w:rPr>
          <w:rFonts w:eastAsia="AdvGulliv-R"/>
          <w:color w:val="000000"/>
          <w:sz w:val="24"/>
          <w:szCs w:val="24"/>
          <w:lang w:eastAsia="zh-CN"/>
        </w:rPr>
        <w:t xml:space="preserve"> detection framework, the first neural network is used to p</w:t>
      </w:r>
      <w:r w:rsidR="009D05DA" w:rsidRPr="00176849">
        <w:rPr>
          <w:rFonts w:eastAsia="AdvGulliv-R"/>
          <w:color w:val="000000"/>
          <w:sz w:val="24"/>
          <w:szCs w:val="24"/>
          <w:lang w:eastAsia="zh-CN"/>
        </w:rPr>
        <w:t xml:space="preserve">redict the existence of defects, </w:t>
      </w:r>
      <w:r w:rsidRPr="00176849">
        <w:rPr>
          <w:rFonts w:eastAsia="AdvGulliv-R"/>
          <w:color w:val="000000"/>
          <w:sz w:val="24"/>
          <w:szCs w:val="24"/>
          <w:lang w:eastAsia="zh-CN"/>
        </w:rPr>
        <w:t>and the second neural network i</w:t>
      </w:r>
      <w:r w:rsidR="009D05DA" w:rsidRPr="00176849">
        <w:rPr>
          <w:rFonts w:eastAsia="AdvGulliv-R"/>
          <w:color w:val="000000"/>
          <w:sz w:val="24"/>
          <w:szCs w:val="24"/>
          <w:lang w:eastAsia="zh-CN"/>
        </w:rPr>
        <w:t xml:space="preserve">s designed to </w:t>
      </w:r>
      <w:r w:rsidR="00C5141D" w:rsidRPr="00176849">
        <w:rPr>
          <w:rFonts w:eastAsia="AdvGulliv-R"/>
          <w:color w:val="000000"/>
          <w:sz w:val="24"/>
          <w:szCs w:val="24"/>
          <w:lang w:eastAsia="zh-CN"/>
        </w:rPr>
        <w:t>realize the classification of</w:t>
      </w:r>
      <w:r w:rsidR="009D05DA" w:rsidRPr="00176849">
        <w:rPr>
          <w:rFonts w:eastAsia="AdvGulliv-R"/>
          <w:color w:val="000000"/>
          <w:sz w:val="24"/>
          <w:szCs w:val="24"/>
          <w:lang w:eastAsia="zh-CN"/>
        </w:rPr>
        <w:t xml:space="preserve"> </w:t>
      </w:r>
      <w:r w:rsidRPr="00176849">
        <w:rPr>
          <w:rFonts w:eastAsia="AdvGulliv-R"/>
          <w:color w:val="000000"/>
          <w:sz w:val="24"/>
          <w:szCs w:val="24"/>
          <w:lang w:eastAsia="zh-CN"/>
        </w:rPr>
        <w:t>defect.</w:t>
      </w:r>
      <w:r w:rsidR="00E911A1" w:rsidRPr="00176849">
        <w:rPr>
          <w:rFonts w:eastAsia="AdvGulliv-R"/>
          <w:color w:val="000000"/>
          <w:sz w:val="24"/>
          <w:szCs w:val="24"/>
          <w:lang w:eastAsia="zh-CN"/>
        </w:rPr>
        <w:t xml:space="preserve"> </w:t>
      </w:r>
    </w:p>
    <w:p w14:paraId="3E4CD09E" w14:textId="235DB0B7" w:rsidR="0058067F" w:rsidRPr="00176849" w:rsidRDefault="00C752AA"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To</w:t>
      </w:r>
      <w:r w:rsidR="007F5E83" w:rsidRPr="00176849">
        <w:rPr>
          <w:rFonts w:eastAsia="AdvGulliv-R"/>
          <w:color w:val="000000"/>
          <w:sz w:val="24"/>
          <w:szCs w:val="24"/>
          <w:lang w:eastAsia="zh-CN"/>
        </w:rPr>
        <w:t xml:space="preserve"> further</w:t>
      </w:r>
      <w:r w:rsidRPr="00176849">
        <w:rPr>
          <w:rFonts w:eastAsia="AdvGulliv-R"/>
          <w:color w:val="000000"/>
          <w:sz w:val="24"/>
          <w:szCs w:val="24"/>
          <w:lang w:eastAsia="zh-CN"/>
        </w:rPr>
        <w:t xml:space="preserve"> </w:t>
      </w:r>
      <w:r w:rsidR="00000BA6" w:rsidRPr="00176849">
        <w:rPr>
          <w:rFonts w:eastAsia="AdvGulliv-R"/>
          <w:color w:val="000000"/>
          <w:sz w:val="24"/>
          <w:szCs w:val="24"/>
          <w:lang w:eastAsia="zh-CN"/>
        </w:rPr>
        <w:t xml:space="preserve">improve the </w:t>
      </w:r>
      <w:r w:rsidR="00126CD8" w:rsidRPr="00176849">
        <w:rPr>
          <w:rFonts w:eastAsia="AdvGulliv-R"/>
          <w:color w:val="000000"/>
          <w:sz w:val="24"/>
          <w:szCs w:val="24"/>
          <w:lang w:eastAsia="zh-CN"/>
        </w:rPr>
        <w:t xml:space="preserve">accuracy of </w:t>
      </w:r>
      <w:r w:rsidR="00000BA6" w:rsidRPr="00176849">
        <w:rPr>
          <w:rFonts w:eastAsia="AdvGulliv-R"/>
          <w:color w:val="000000"/>
          <w:sz w:val="24"/>
          <w:szCs w:val="24"/>
          <w:lang w:eastAsia="zh-CN"/>
        </w:rPr>
        <w:t xml:space="preserve">defects detection </w:t>
      </w:r>
      <w:r w:rsidR="00E85AA1" w:rsidRPr="00176849">
        <w:rPr>
          <w:rFonts w:eastAsia="AdvGulliv-R"/>
          <w:color w:val="000000"/>
          <w:sz w:val="24"/>
          <w:szCs w:val="24"/>
          <w:lang w:eastAsia="zh-CN"/>
        </w:rPr>
        <w:t>within small samples</w:t>
      </w:r>
      <w:r w:rsidRPr="00176849">
        <w:rPr>
          <w:rFonts w:eastAsia="AdvGulliv-R"/>
          <w:color w:val="000000"/>
          <w:sz w:val="24"/>
          <w:szCs w:val="24"/>
          <w:lang w:eastAsia="zh-CN"/>
        </w:rPr>
        <w:t>, the generative adversarial network</w:t>
      </w:r>
      <w:r w:rsidR="00FC6404" w:rsidRPr="00176849">
        <w:rPr>
          <w:rFonts w:eastAsia="AdvGulliv-R"/>
          <w:color w:val="000000"/>
          <w:sz w:val="24"/>
          <w:szCs w:val="24"/>
          <w:lang w:eastAsia="zh-CN"/>
        </w:rPr>
        <w:t xml:space="preserve"> (GAN)</w:t>
      </w:r>
      <w:r w:rsidRPr="00176849">
        <w:rPr>
          <w:rFonts w:eastAsia="AdvGulliv-R"/>
          <w:color w:val="000000"/>
          <w:sz w:val="24"/>
          <w:szCs w:val="24"/>
          <w:lang w:eastAsia="zh-CN"/>
        </w:rPr>
        <w:t xml:space="preserve"> was </w:t>
      </w:r>
      <w:r w:rsidR="00FC6404" w:rsidRPr="00176849">
        <w:rPr>
          <w:rFonts w:eastAsia="AdvGulliv-R"/>
          <w:color w:val="000000"/>
          <w:sz w:val="24"/>
          <w:szCs w:val="24"/>
          <w:lang w:eastAsia="zh-CN"/>
        </w:rPr>
        <w:t>applied to</w:t>
      </w:r>
      <w:r w:rsidR="007F5E83" w:rsidRPr="00176849">
        <w:rPr>
          <w:rFonts w:eastAsia="AdvGulliv-R"/>
          <w:color w:val="000000"/>
          <w:sz w:val="24"/>
          <w:szCs w:val="24"/>
          <w:lang w:eastAsia="zh-CN"/>
        </w:rPr>
        <w:t xml:space="preserve"> fabric defects detection</w:t>
      </w:r>
      <w:r w:rsidRPr="00176849">
        <w:rPr>
          <w:rFonts w:eastAsia="AdvGulliv-R"/>
          <w:color w:val="000000"/>
          <w:sz w:val="24"/>
          <w:szCs w:val="24"/>
          <w:lang w:eastAsia="zh-CN"/>
        </w:rPr>
        <w:t>. Liu</w:t>
      </w:r>
      <w:r w:rsidR="00E85AA1" w:rsidRPr="00176849">
        <w:rPr>
          <w:rFonts w:eastAsia="AdvGulliv-R"/>
          <w:color w:val="000000"/>
          <w:sz w:val="24"/>
          <w:szCs w:val="24"/>
          <w:lang w:eastAsia="zh-CN"/>
        </w:rPr>
        <w:t xml:space="preserve"> [19]</w:t>
      </w:r>
      <w:r w:rsidR="000B3077" w:rsidRPr="00176849">
        <w:rPr>
          <w:rFonts w:eastAsia="AdvGulliv-R"/>
          <w:color w:val="000000"/>
          <w:sz w:val="24"/>
          <w:szCs w:val="24"/>
          <w:lang w:eastAsia="zh-CN"/>
        </w:rPr>
        <w:t xml:space="preserve"> respectively designed </w:t>
      </w:r>
      <w:r w:rsidR="00126CD8" w:rsidRPr="00176849">
        <w:rPr>
          <w:rFonts w:eastAsia="AdvGulliv-R"/>
          <w:color w:val="000000"/>
          <w:sz w:val="24"/>
          <w:szCs w:val="24"/>
          <w:lang w:eastAsia="zh-CN"/>
        </w:rPr>
        <w:t xml:space="preserve">the </w:t>
      </w:r>
      <w:r w:rsidR="000B3077" w:rsidRPr="00176849">
        <w:rPr>
          <w:rFonts w:eastAsia="AdvGulliv-R"/>
          <w:color w:val="000000"/>
          <w:sz w:val="24"/>
          <w:szCs w:val="24"/>
          <w:lang w:eastAsia="zh-CN"/>
        </w:rPr>
        <w:t xml:space="preserve">semantic segmentation CNN for defects detection and </w:t>
      </w:r>
      <w:r w:rsidR="00126CD8" w:rsidRPr="00176849">
        <w:rPr>
          <w:rFonts w:eastAsia="AdvGulliv-R"/>
          <w:color w:val="000000"/>
          <w:sz w:val="24"/>
          <w:szCs w:val="24"/>
          <w:lang w:eastAsia="zh-CN"/>
        </w:rPr>
        <w:t xml:space="preserve">the </w:t>
      </w:r>
      <w:r w:rsidR="000B3077" w:rsidRPr="00176849">
        <w:rPr>
          <w:rFonts w:eastAsia="AdvGulliv-R"/>
          <w:color w:val="000000"/>
          <w:sz w:val="24"/>
          <w:szCs w:val="24"/>
          <w:lang w:eastAsia="zh-CN"/>
        </w:rPr>
        <w:t xml:space="preserve">multistage GAN to synthesize reasonable defective fabric samples. The semantic segmentation CNN is used to extract fabric features and obtain </w:t>
      </w:r>
      <w:r w:rsidR="00FA58A2" w:rsidRPr="00176849">
        <w:rPr>
          <w:rFonts w:eastAsia="AdvGulliv-R"/>
          <w:color w:val="000000"/>
          <w:sz w:val="24"/>
          <w:szCs w:val="24"/>
          <w:lang w:eastAsia="zh-CN"/>
        </w:rPr>
        <w:t>the</w:t>
      </w:r>
      <w:r w:rsidR="000B3077" w:rsidRPr="00176849">
        <w:rPr>
          <w:rFonts w:eastAsia="AdvGulliv-R"/>
          <w:color w:val="000000"/>
          <w:sz w:val="24"/>
          <w:szCs w:val="24"/>
          <w:lang w:eastAsia="zh-CN"/>
        </w:rPr>
        <w:t xml:space="preserve"> locations of defects. </w:t>
      </w:r>
      <w:bookmarkStart w:id="7" w:name="_Hlk113639139"/>
      <w:r w:rsidR="000B3077" w:rsidRPr="00176849">
        <w:rPr>
          <w:rFonts w:eastAsia="AdvGulliv-R"/>
          <w:color w:val="000000"/>
          <w:sz w:val="24"/>
          <w:szCs w:val="24"/>
          <w:lang w:eastAsia="zh-CN"/>
        </w:rPr>
        <w:t>The multistage GAN</w:t>
      </w:r>
      <w:r w:rsidR="00FA58A2" w:rsidRPr="00176849">
        <w:rPr>
          <w:rFonts w:eastAsia="AdvGulliv-R"/>
          <w:color w:val="000000"/>
          <w:sz w:val="24"/>
          <w:szCs w:val="24"/>
          <w:lang w:eastAsia="zh-CN"/>
        </w:rPr>
        <w:t xml:space="preserve"> is used to</w:t>
      </w:r>
      <w:r w:rsidR="000B3077" w:rsidRPr="00176849">
        <w:rPr>
          <w:rFonts w:eastAsia="AdvGulliv-R"/>
          <w:color w:val="000000"/>
          <w:sz w:val="24"/>
          <w:szCs w:val="24"/>
          <w:lang w:eastAsia="zh-CN"/>
        </w:rPr>
        <w:t xml:space="preserve"> explore </w:t>
      </w:r>
      <w:r w:rsidR="00C752BD" w:rsidRPr="00176849">
        <w:rPr>
          <w:rFonts w:eastAsia="AdvGulliv-R"/>
          <w:color w:val="000000"/>
          <w:sz w:val="24"/>
          <w:szCs w:val="24"/>
          <w:lang w:eastAsia="zh-CN"/>
        </w:rPr>
        <w:t>shapes and distributions</w:t>
      </w:r>
      <w:r w:rsidR="000B3077" w:rsidRPr="00176849">
        <w:rPr>
          <w:rFonts w:eastAsia="AdvGulliv-R"/>
          <w:color w:val="000000"/>
          <w:sz w:val="24"/>
          <w:szCs w:val="24"/>
          <w:lang w:eastAsia="zh-CN"/>
        </w:rPr>
        <w:t xml:space="preserve"> of defects </w:t>
      </w:r>
      <w:r w:rsidR="00FA58A2" w:rsidRPr="00176849">
        <w:rPr>
          <w:rFonts w:eastAsia="AdvGulliv-R"/>
          <w:color w:val="000000"/>
          <w:sz w:val="24"/>
          <w:szCs w:val="24"/>
          <w:lang w:eastAsia="zh-CN"/>
        </w:rPr>
        <w:t>so as to generate</w:t>
      </w:r>
      <w:r w:rsidR="00C752BD" w:rsidRPr="00176849">
        <w:rPr>
          <w:rFonts w:eastAsia="AdvGulliv-R"/>
          <w:color w:val="000000"/>
          <w:sz w:val="24"/>
          <w:szCs w:val="24"/>
          <w:lang w:eastAsia="zh-CN"/>
        </w:rPr>
        <w:t xml:space="preserve"> reasonable defects in</w:t>
      </w:r>
      <w:r w:rsidR="000B3077" w:rsidRPr="00176849">
        <w:rPr>
          <w:rFonts w:eastAsia="AdvGulliv-R"/>
          <w:color w:val="000000"/>
          <w:sz w:val="24"/>
          <w:szCs w:val="24"/>
          <w:lang w:eastAsia="zh-CN"/>
        </w:rPr>
        <w:t xml:space="preserve"> novel fabric.</w:t>
      </w:r>
      <w:bookmarkEnd w:id="7"/>
      <w:r w:rsidR="00C752BD" w:rsidRPr="00176849">
        <w:rPr>
          <w:rFonts w:eastAsia="AdvGulliv-R"/>
          <w:color w:val="000000"/>
          <w:sz w:val="24"/>
          <w:szCs w:val="24"/>
          <w:lang w:eastAsia="zh-CN"/>
        </w:rPr>
        <w:t xml:space="preserve"> The generated fabric images are used to the re-training of </w:t>
      </w:r>
      <w:r w:rsidR="000B3077" w:rsidRPr="00176849">
        <w:rPr>
          <w:rFonts w:eastAsia="AdvGulliv-R"/>
          <w:color w:val="000000"/>
          <w:sz w:val="24"/>
          <w:szCs w:val="24"/>
          <w:lang w:eastAsia="zh-CN"/>
        </w:rPr>
        <w:t xml:space="preserve">semantic segmentation network </w:t>
      </w:r>
      <w:r w:rsidR="00C752BD" w:rsidRPr="00176849">
        <w:rPr>
          <w:rFonts w:eastAsia="AdvGulliv-R"/>
          <w:color w:val="000000"/>
          <w:sz w:val="24"/>
          <w:szCs w:val="24"/>
          <w:lang w:eastAsia="zh-CN"/>
        </w:rPr>
        <w:t>so as to improve</w:t>
      </w:r>
      <w:r w:rsidR="000B3077" w:rsidRPr="00176849">
        <w:rPr>
          <w:rFonts w:eastAsia="AdvGulliv-R"/>
          <w:color w:val="000000"/>
          <w:sz w:val="24"/>
          <w:szCs w:val="24"/>
          <w:lang w:eastAsia="zh-CN"/>
        </w:rPr>
        <w:t xml:space="preserve"> </w:t>
      </w:r>
      <w:r w:rsidR="00C752BD" w:rsidRPr="00176849">
        <w:rPr>
          <w:rFonts w:eastAsia="AdvGulliv-R"/>
          <w:color w:val="000000"/>
          <w:sz w:val="24"/>
          <w:szCs w:val="24"/>
          <w:lang w:eastAsia="zh-CN"/>
        </w:rPr>
        <w:t>detection accuracy under</w:t>
      </w:r>
      <w:r w:rsidR="000B3077" w:rsidRPr="00176849">
        <w:rPr>
          <w:rFonts w:eastAsia="AdvGulliv-R"/>
          <w:color w:val="000000"/>
          <w:sz w:val="24"/>
          <w:szCs w:val="24"/>
          <w:lang w:eastAsia="zh-CN"/>
        </w:rPr>
        <w:t xml:space="preserve"> different conditions.</w:t>
      </w:r>
      <w:r w:rsidR="00CD7B2F" w:rsidRPr="00176849">
        <w:rPr>
          <w:rFonts w:eastAsia="AdvGulliv-R"/>
          <w:color w:val="000000"/>
          <w:sz w:val="24"/>
          <w:szCs w:val="24"/>
          <w:lang w:eastAsia="zh-CN"/>
        </w:rPr>
        <w:t xml:space="preserve"> </w:t>
      </w:r>
      <w:r w:rsidR="0058067F" w:rsidRPr="00176849">
        <w:rPr>
          <w:rFonts w:eastAsia="AdvGulliv-R"/>
          <w:color w:val="000000"/>
          <w:sz w:val="24"/>
          <w:szCs w:val="24"/>
          <w:lang w:eastAsia="zh-CN"/>
        </w:rPr>
        <w:t xml:space="preserve">Le [20] </w:t>
      </w:r>
      <w:r w:rsidR="00CD7B2F" w:rsidRPr="00176849">
        <w:rPr>
          <w:rFonts w:eastAsia="AdvGulliv-R"/>
          <w:color w:val="000000"/>
          <w:sz w:val="24"/>
          <w:szCs w:val="24"/>
          <w:lang w:eastAsia="zh-CN"/>
        </w:rPr>
        <w:t>proposed</w:t>
      </w:r>
      <w:r w:rsidR="0058067F" w:rsidRPr="00176849">
        <w:rPr>
          <w:rFonts w:eastAsia="AdvGulliv-R"/>
          <w:color w:val="000000"/>
          <w:sz w:val="24"/>
          <w:szCs w:val="24"/>
          <w:lang w:eastAsia="zh-CN"/>
        </w:rPr>
        <w:t xml:space="preserve"> Wasserstein generative adversarial nets (WGANs) </w:t>
      </w:r>
      <w:r w:rsidR="00CD7B2F" w:rsidRPr="00176849">
        <w:rPr>
          <w:rFonts w:eastAsia="AdvGulliv-R"/>
          <w:color w:val="000000"/>
          <w:sz w:val="24"/>
          <w:szCs w:val="24"/>
          <w:lang w:eastAsia="zh-CN"/>
        </w:rPr>
        <w:t xml:space="preserve">which </w:t>
      </w:r>
      <w:r w:rsidR="0058067F" w:rsidRPr="00176849">
        <w:rPr>
          <w:rFonts w:eastAsia="AdvGulliv-R"/>
          <w:color w:val="000000"/>
          <w:sz w:val="24"/>
          <w:szCs w:val="24"/>
          <w:lang w:eastAsia="zh-CN"/>
        </w:rPr>
        <w:t xml:space="preserve">combined transfer learning techniques </w:t>
      </w:r>
      <w:r w:rsidR="00CD7B2F" w:rsidRPr="00176849">
        <w:rPr>
          <w:rFonts w:eastAsia="AdvGulliv-R"/>
          <w:color w:val="000000"/>
          <w:sz w:val="24"/>
          <w:szCs w:val="24"/>
          <w:lang w:eastAsia="zh-CN"/>
        </w:rPr>
        <w:t xml:space="preserve">with </w:t>
      </w:r>
      <w:r w:rsidR="0058067F" w:rsidRPr="00176849">
        <w:rPr>
          <w:rFonts w:eastAsia="AdvGulliv-R"/>
          <w:color w:val="000000"/>
          <w:sz w:val="24"/>
          <w:szCs w:val="24"/>
          <w:lang w:eastAsia="zh-CN"/>
        </w:rPr>
        <w:t>multi</w:t>
      </w:r>
      <w:r w:rsidR="00CD7B2F" w:rsidRPr="00176849">
        <w:rPr>
          <w:rFonts w:eastAsia="AdvGulliv-R"/>
          <w:color w:val="000000"/>
          <w:sz w:val="24"/>
          <w:szCs w:val="24"/>
          <w:lang w:eastAsia="zh-CN"/>
        </w:rPr>
        <w:t>-</w:t>
      </w:r>
      <w:r w:rsidR="0058067F" w:rsidRPr="00176849">
        <w:rPr>
          <w:rFonts w:eastAsia="AdvGulliv-R"/>
          <w:color w:val="000000"/>
          <w:sz w:val="24"/>
          <w:szCs w:val="24"/>
          <w:lang w:eastAsia="zh-CN"/>
        </w:rPr>
        <w:t xml:space="preserve">model </w:t>
      </w:r>
      <w:r w:rsidR="003A2A6E" w:rsidRPr="00176849">
        <w:rPr>
          <w:rFonts w:eastAsia="AdvGulliv-R"/>
          <w:color w:val="000000"/>
          <w:sz w:val="24"/>
          <w:szCs w:val="24"/>
          <w:lang w:eastAsia="zh-CN"/>
        </w:rPr>
        <w:t>asse</w:t>
      </w:r>
      <w:r w:rsidR="0058067F" w:rsidRPr="00176849">
        <w:rPr>
          <w:rFonts w:eastAsia="AdvGulliv-R"/>
          <w:color w:val="000000"/>
          <w:sz w:val="24"/>
          <w:szCs w:val="24"/>
          <w:lang w:eastAsia="zh-CN"/>
        </w:rPr>
        <w:t xml:space="preserve">mbling framework. </w:t>
      </w:r>
      <w:r w:rsidR="00CD7B2F" w:rsidRPr="00176849">
        <w:rPr>
          <w:rFonts w:eastAsia="AdvGulliv-R"/>
          <w:color w:val="000000"/>
          <w:sz w:val="24"/>
          <w:szCs w:val="24"/>
          <w:lang w:eastAsia="zh-CN"/>
        </w:rPr>
        <w:t xml:space="preserve">And it is proved that </w:t>
      </w:r>
      <w:r w:rsidR="0058067F" w:rsidRPr="00176849">
        <w:rPr>
          <w:rFonts w:eastAsia="AdvGulliv-R"/>
          <w:color w:val="000000"/>
          <w:sz w:val="24"/>
          <w:szCs w:val="24"/>
          <w:lang w:eastAsia="zh-CN"/>
        </w:rPr>
        <w:t xml:space="preserve">the proposed </w:t>
      </w:r>
      <w:r w:rsidR="00CD7B2F" w:rsidRPr="00176849">
        <w:rPr>
          <w:rFonts w:eastAsia="AdvGulliv-R"/>
          <w:color w:val="000000"/>
          <w:sz w:val="24"/>
          <w:szCs w:val="24"/>
          <w:lang w:eastAsia="zh-CN"/>
        </w:rPr>
        <w:t>method</w:t>
      </w:r>
      <w:r w:rsidR="0058067F" w:rsidRPr="00176849">
        <w:rPr>
          <w:rFonts w:eastAsia="AdvGulliv-R"/>
          <w:color w:val="000000"/>
          <w:sz w:val="24"/>
          <w:szCs w:val="24"/>
          <w:lang w:eastAsia="zh-CN"/>
        </w:rPr>
        <w:t xml:space="preserve"> is </w:t>
      </w:r>
      <w:r w:rsidR="00CD7B2F" w:rsidRPr="00176849">
        <w:rPr>
          <w:rFonts w:eastAsia="AdvGulliv-R"/>
          <w:color w:val="000000"/>
          <w:sz w:val="24"/>
          <w:szCs w:val="24"/>
          <w:lang w:eastAsia="zh-CN"/>
        </w:rPr>
        <w:t>more effective</w:t>
      </w:r>
      <w:r w:rsidR="0058067F" w:rsidRPr="00176849">
        <w:rPr>
          <w:rFonts w:eastAsia="AdvGulliv-R"/>
          <w:color w:val="000000"/>
          <w:sz w:val="24"/>
          <w:szCs w:val="24"/>
          <w:lang w:eastAsia="zh-CN"/>
        </w:rPr>
        <w:t xml:space="preserve"> on unbalanced and rare datasets of </w:t>
      </w:r>
      <w:r w:rsidR="00CD7B2F" w:rsidRPr="00176849">
        <w:rPr>
          <w:rFonts w:eastAsia="AdvGulliv-R"/>
          <w:color w:val="000000"/>
          <w:sz w:val="24"/>
          <w:szCs w:val="24"/>
          <w:lang w:eastAsia="zh-CN"/>
        </w:rPr>
        <w:t xml:space="preserve">fabric </w:t>
      </w:r>
      <w:r w:rsidR="0058067F" w:rsidRPr="00176849">
        <w:rPr>
          <w:rFonts w:eastAsia="AdvGulliv-R"/>
          <w:color w:val="000000"/>
          <w:sz w:val="24"/>
          <w:szCs w:val="24"/>
          <w:lang w:eastAsia="zh-CN"/>
        </w:rPr>
        <w:t>with defects.</w:t>
      </w:r>
      <w:r w:rsidR="00754AE9" w:rsidRPr="00176849">
        <w:rPr>
          <w:rFonts w:eastAsia="AdvGulliv-R"/>
          <w:color w:val="000000"/>
          <w:sz w:val="24"/>
          <w:szCs w:val="24"/>
          <w:lang w:eastAsia="zh-CN"/>
        </w:rPr>
        <w:t xml:space="preserve"> </w:t>
      </w:r>
    </w:p>
    <w:p w14:paraId="4606EC7A" w14:textId="63266209" w:rsidR="004D7777" w:rsidRPr="00176849" w:rsidRDefault="0028546C" w:rsidP="00676CD7">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Deep</w:t>
      </w:r>
      <w:r w:rsidR="004D7777" w:rsidRPr="00176849">
        <w:rPr>
          <w:rFonts w:eastAsia="AdvGulliv-R"/>
          <w:color w:val="000000"/>
          <w:sz w:val="24"/>
          <w:szCs w:val="24"/>
          <w:lang w:eastAsia="zh-CN"/>
        </w:rPr>
        <w:t xml:space="preserve"> learning methods can realize</w:t>
      </w:r>
      <w:r w:rsidR="003E5C3C" w:rsidRPr="00176849">
        <w:rPr>
          <w:rFonts w:eastAsia="AdvGulliv-R"/>
          <w:color w:val="000000"/>
          <w:sz w:val="24"/>
          <w:szCs w:val="24"/>
          <w:lang w:eastAsia="zh-CN"/>
        </w:rPr>
        <w:t xml:space="preserve"> precise extraction of </w:t>
      </w:r>
      <w:r w:rsidR="00676CD7" w:rsidRPr="00176849">
        <w:rPr>
          <w:rFonts w:eastAsia="AdvGulliv-R"/>
          <w:color w:val="000000"/>
          <w:sz w:val="24"/>
          <w:szCs w:val="24"/>
          <w:lang w:eastAsia="zh-CN"/>
        </w:rPr>
        <w:t>both texture and defects</w:t>
      </w:r>
      <w:r w:rsidR="003E5C3C" w:rsidRPr="00176849">
        <w:rPr>
          <w:rFonts w:eastAsia="AdvGulliv-R"/>
          <w:color w:val="000000"/>
          <w:sz w:val="24"/>
          <w:szCs w:val="24"/>
          <w:lang w:eastAsia="zh-CN"/>
        </w:rPr>
        <w:t xml:space="preserve"> feature</w:t>
      </w:r>
      <w:r w:rsidR="00A50378" w:rsidRPr="00176849">
        <w:rPr>
          <w:rFonts w:eastAsia="AdvGulliv-R"/>
          <w:color w:val="000000"/>
          <w:sz w:val="24"/>
          <w:szCs w:val="24"/>
          <w:lang w:eastAsia="zh-CN"/>
        </w:rPr>
        <w:t>s</w:t>
      </w:r>
      <w:r w:rsidR="00676CD7" w:rsidRPr="00176849">
        <w:rPr>
          <w:rFonts w:eastAsia="AdvGulliv-R"/>
          <w:color w:val="000000"/>
          <w:sz w:val="24"/>
          <w:szCs w:val="24"/>
          <w:lang w:eastAsia="zh-CN"/>
        </w:rPr>
        <w:t xml:space="preserve"> of fabric so as to realize</w:t>
      </w:r>
      <w:r w:rsidR="003E5C3C" w:rsidRPr="00176849">
        <w:rPr>
          <w:rFonts w:eastAsia="AdvGulliv-R"/>
          <w:color w:val="000000"/>
          <w:sz w:val="24"/>
          <w:szCs w:val="24"/>
          <w:lang w:eastAsia="zh-CN"/>
        </w:rPr>
        <w:t xml:space="preserve"> </w:t>
      </w:r>
      <w:r w:rsidR="00774DF3" w:rsidRPr="00176849">
        <w:rPr>
          <w:rFonts w:eastAsia="AdvGulliv-R"/>
          <w:color w:val="000000"/>
          <w:sz w:val="24"/>
          <w:szCs w:val="24"/>
          <w:lang w:eastAsia="zh-CN"/>
        </w:rPr>
        <w:t xml:space="preserve">accurate defects </w:t>
      </w:r>
      <w:r w:rsidR="004D7777" w:rsidRPr="00176849">
        <w:rPr>
          <w:rFonts w:eastAsia="AdvGulliv-R"/>
          <w:color w:val="000000"/>
          <w:sz w:val="24"/>
          <w:szCs w:val="24"/>
          <w:lang w:eastAsia="zh-CN"/>
        </w:rPr>
        <w:t xml:space="preserve">detection, </w:t>
      </w:r>
      <w:r w:rsidR="00EE14F6" w:rsidRPr="00176849">
        <w:rPr>
          <w:rFonts w:eastAsia="AdvGulliv-R"/>
          <w:color w:val="000000"/>
          <w:sz w:val="24"/>
          <w:szCs w:val="24"/>
          <w:lang w:eastAsia="zh-CN"/>
        </w:rPr>
        <w:t xml:space="preserve">but it needs </w:t>
      </w:r>
      <w:r w:rsidR="00A50378" w:rsidRPr="00176849">
        <w:rPr>
          <w:rFonts w:eastAsia="AdvGulliv-R"/>
          <w:color w:val="000000"/>
          <w:sz w:val="24"/>
          <w:szCs w:val="24"/>
          <w:lang w:eastAsia="zh-CN"/>
        </w:rPr>
        <w:t xml:space="preserve">a large </w:t>
      </w:r>
      <w:r w:rsidR="00150532" w:rsidRPr="00176849">
        <w:rPr>
          <w:rFonts w:eastAsia="AdvGulliv-R"/>
          <w:color w:val="000000"/>
          <w:sz w:val="24"/>
          <w:szCs w:val="24"/>
          <w:lang w:eastAsia="zh-CN"/>
        </w:rPr>
        <w:t>amount</w:t>
      </w:r>
      <w:r w:rsidR="00A50378" w:rsidRPr="00176849">
        <w:rPr>
          <w:rFonts w:eastAsia="AdvGulliv-R"/>
          <w:color w:val="000000"/>
          <w:sz w:val="24"/>
          <w:szCs w:val="24"/>
          <w:lang w:eastAsia="zh-CN"/>
        </w:rPr>
        <w:t xml:space="preserve"> of labe</w:t>
      </w:r>
      <w:r w:rsidR="003A2A6E" w:rsidRPr="00176849">
        <w:rPr>
          <w:rFonts w:eastAsia="AdvGulliv-R"/>
          <w:color w:val="000000"/>
          <w:sz w:val="24"/>
          <w:szCs w:val="24"/>
          <w:lang w:eastAsia="zh-CN"/>
        </w:rPr>
        <w:t>l</w:t>
      </w:r>
      <w:r w:rsidR="00EE14F6" w:rsidRPr="00176849">
        <w:rPr>
          <w:rFonts w:eastAsia="AdvGulliv-R"/>
          <w:color w:val="000000"/>
          <w:sz w:val="24"/>
          <w:szCs w:val="24"/>
          <w:lang w:eastAsia="zh-CN"/>
        </w:rPr>
        <w:t>l</w:t>
      </w:r>
      <w:r w:rsidR="003A2A6E" w:rsidRPr="00176849">
        <w:rPr>
          <w:rFonts w:eastAsia="AdvGulliv-R"/>
          <w:color w:val="000000"/>
          <w:sz w:val="24"/>
          <w:szCs w:val="24"/>
          <w:lang w:eastAsia="zh-CN"/>
        </w:rPr>
        <w:t>e</w:t>
      </w:r>
      <w:r w:rsidR="00EE14F6" w:rsidRPr="00176849">
        <w:rPr>
          <w:rFonts w:eastAsia="AdvGulliv-R"/>
          <w:color w:val="000000"/>
          <w:sz w:val="24"/>
          <w:szCs w:val="24"/>
          <w:lang w:eastAsia="zh-CN"/>
        </w:rPr>
        <w:t>d fabric images to do the model training</w:t>
      </w:r>
      <w:r w:rsidR="004D7777" w:rsidRPr="00176849">
        <w:rPr>
          <w:rFonts w:eastAsia="AdvGulliv-R"/>
          <w:color w:val="000000"/>
          <w:sz w:val="24"/>
          <w:szCs w:val="24"/>
          <w:lang w:eastAsia="zh-CN"/>
        </w:rPr>
        <w:t>.</w:t>
      </w:r>
      <w:r w:rsidR="008F46F9" w:rsidRPr="00176849">
        <w:rPr>
          <w:rFonts w:eastAsia="AdvGulliv-R"/>
          <w:color w:val="000000"/>
          <w:sz w:val="24"/>
          <w:szCs w:val="24"/>
          <w:lang w:eastAsia="zh-CN"/>
        </w:rPr>
        <w:t xml:space="preserve"> </w:t>
      </w:r>
      <w:r w:rsidR="00CF57DE" w:rsidRPr="00176849">
        <w:rPr>
          <w:rFonts w:eastAsia="AdvGulliv-R"/>
          <w:color w:val="000000"/>
          <w:sz w:val="24"/>
          <w:szCs w:val="24"/>
          <w:lang w:eastAsia="zh-CN"/>
        </w:rPr>
        <w:t xml:space="preserve">Although GAN can be used to generate defective fabric images from the data level. </w:t>
      </w:r>
      <w:r w:rsidR="00676CD7" w:rsidRPr="00176849">
        <w:rPr>
          <w:rFonts w:eastAsia="AdvGulliv-R"/>
          <w:color w:val="000000"/>
          <w:sz w:val="24"/>
          <w:szCs w:val="24"/>
          <w:lang w:eastAsia="zh-CN"/>
        </w:rPr>
        <w:t xml:space="preserve">How to </w:t>
      </w:r>
      <w:r w:rsidR="001B1642" w:rsidRPr="00176849">
        <w:rPr>
          <w:rFonts w:eastAsia="AdvGulliv-R"/>
          <w:color w:val="000000"/>
          <w:sz w:val="24"/>
          <w:szCs w:val="24"/>
          <w:lang w:eastAsia="zh-CN"/>
        </w:rPr>
        <w:t>ensure</w:t>
      </w:r>
      <w:r w:rsidR="00676CD7" w:rsidRPr="00176849">
        <w:rPr>
          <w:rFonts w:eastAsia="AdvGulliv-R"/>
          <w:color w:val="000000"/>
          <w:sz w:val="24"/>
          <w:szCs w:val="24"/>
          <w:lang w:eastAsia="zh-CN"/>
        </w:rPr>
        <w:t xml:space="preserve"> the quality of generated fabric images is still a challenge. </w:t>
      </w:r>
    </w:p>
    <w:p w14:paraId="429F54C9" w14:textId="02FAD236" w:rsidR="00AF2743" w:rsidRPr="00176849" w:rsidRDefault="00AF2743" w:rsidP="006816C4">
      <w:pPr>
        <w:pStyle w:val="af2"/>
        <w:widowControl w:val="0"/>
        <w:numPr>
          <w:ilvl w:val="0"/>
          <w:numId w:val="3"/>
        </w:numPr>
        <w:autoSpaceDE w:val="0"/>
        <w:autoSpaceDN w:val="0"/>
        <w:adjustRightInd w:val="0"/>
        <w:spacing w:before="260" w:after="260" w:line="360" w:lineRule="auto"/>
        <w:ind w:left="284" w:firstLineChars="0" w:hanging="284"/>
        <w:jc w:val="both"/>
        <w:outlineLvl w:val="1"/>
        <w:rPr>
          <w:rFonts w:eastAsia="AdvGulliv-R"/>
          <w:b/>
          <w:color w:val="000000"/>
          <w:sz w:val="24"/>
          <w:szCs w:val="24"/>
          <w:lang w:eastAsia="zh-CN"/>
        </w:rPr>
      </w:pPr>
      <w:r w:rsidRPr="00176849">
        <w:rPr>
          <w:rFonts w:eastAsia="AdvGulliv-R"/>
          <w:b/>
          <w:color w:val="000000"/>
          <w:sz w:val="24"/>
          <w:szCs w:val="24"/>
          <w:lang w:eastAsia="zh-CN"/>
        </w:rPr>
        <w:t>Unsupervised Learning</w:t>
      </w:r>
      <w:r w:rsidR="001F2086" w:rsidRPr="00176849">
        <w:rPr>
          <w:rFonts w:eastAsia="AdvGulliv-R"/>
          <w:b/>
          <w:color w:val="000000"/>
          <w:sz w:val="24"/>
          <w:szCs w:val="24"/>
          <w:lang w:eastAsia="zh-CN"/>
        </w:rPr>
        <w:t xml:space="preserve"> </w:t>
      </w:r>
      <w:r w:rsidR="00FC6ECC" w:rsidRPr="00176849">
        <w:rPr>
          <w:rFonts w:eastAsia="AdvGulliv-R"/>
          <w:b/>
          <w:color w:val="000000"/>
          <w:sz w:val="24"/>
          <w:szCs w:val="24"/>
          <w:lang w:eastAsia="zh-CN"/>
        </w:rPr>
        <w:t xml:space="preserve">Fabric Defects Detection </w:t>
      </w:r>
      <w:r w:rsidR="001F2086" w:rsidRPr="00176849">
        <w:rPr>
          <w:rFonts w:eastAsia="AdvGulliv-R"/>
          <w:b/>
          <w:color w:val="000000"/>
          <w:sz w:val="24"/>
          <w:szCs w:val="24"/>
          <w:lang w:eastAsia="zh-CN"/>
        </w:rPr>
        <w:t>Methods</w:t>
      </w:r>
    </w:p>
    <w:p w14:paraId="608553B4" w14:textId="77777777" w:rsidR="006C4D35" w:rsidRPr="00176849" w:rsidRDefault="005F5F46"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U</w:t>
      </w:r>
      <w:r w:rsidR="007D04CE" w:rsidRPr="00176849">
        <w:rPr>
          <w:rFonts w:eastAsia="AdvGulliv-R"/>
          <w:color w:val="000000"/>
          <w:sz w:val="24"/>
          <w:szCs w:val="24"/>
          <w:lang w:eastAsia="zh-CN"/>
        </w:rPr>
        <w:t xml:space="preserve">nsupervised </w:t>
      </w:r>
      <w:bookmarkStart w:id="8" w:name="_Hlk86326637"/>
      <w:r w:rsidR="007D04CE" w:rsidRPr="00176849">
        <w:rPr>
          <w:rFonts w:eastAsia="AdvGulliv-R"/>
          <w:color w:val="000000"/>
          <w:sz w:val="24"/>
          <w:szCs w:val="24"/>
          <w:lang w:eastAsia="zh-CN"/>
        </w:rPr>
        <w:t>learning</w:t>
      </w:r>
      <w:bookmarkEnd w:id="8"/>
      <w:r w:rsidR="007D04CE" w:rsidRPr="00176849">
        <w:rPr>
          <w:rFonts w:eastAsia="AdvGulliv-R"/>
          <w:color w:val="000000"/>
          <w:sz w:val="24"/>
          <w:szCs w:val="24"/>
          <w:lang w:eastAsia="zh-CN"/>
        </w:rPr>
        <w:t xml:space="preserve"> </w:t>
      </w:r>
      <w:r w:rsidRPr="00176849">
        <w:rPr>
          <w:rFonts w:eastAsia="AdvGulliv-R"/>
          <w:color w:val="000000"/>
          <w:sz w:val="24"/>
          <w:szCs w:val="24"/>
          <w:lang w:eastAsia="zh-CN"/>
        </w:rPr>
        <w:t>method</w:t>
      </w:r>
      <w:r w:rsidR="00576084" w:rsidRPr="00176849">
        <w:rPr>
          <w:rFonts w:eastAsia="AdvGulliv-R"/>
          <w:color w:val="000000"/>
          <w:sz w:val="24"/>
          <w:szCs w:val="24"/>
          <w:lang w:eastAsia="zh-CN"/>
        </w:rPr>
        <w:t>s</w:t>
      </w:r>
      <w:r w:rsidRPr="00176849">
        <w:rPr>
          <w:rFonts w:eastAsia="AdvGulliv-R"/>
          <w:color w:val="000000"/>
          <w:sz w:val="24"/>
          <w:szCs w:val="24"/>
          <w:lang w:eastAsia="zh-CN"/>
        </w:rPr>
        <w:t xml:space="preserve"> </w:t>
      </w:r>
      <w:r w:rsidR="007D04CE" w:rsidRPr="00176849">
        <w:rPr>
          <w:rFonts w:eastAsia="AdvGulliv-R"/>
          <w:color w:val="000000"/>
          <w:sz w:val="24"/>
          <w:szCs w:val="24"/>
          <w:lang w:eastAsia="zh-CN"/>
        </w:rPr>
        <w:t>ha</w:t>
      </w:r>
      <w:r w:rsidR="00576084" w:rsidRPr="00176849">
        <w:rPr>
          <w:rFonts w:eastAsia="AdvGulliv-R"/>
          <w:color w:val="000000"/>
          <w:sz w:val="24"/>
          <w:szCs w:val="24"/>
          <w:lang w:eastAsia="zh-CN"/>
        </w:rPr>
        <w:t>ve</w:t>
      </w:r>
      <w:r w:rsidR="007D04CE" w:rsidRPr="00176849">
        <w:rPr>
          <w:rFonts w:eastAsia="AdvGulliv-R"/>
          <w:color w:val="000000"/>
          <w:sz w:val="24"/>
          <w:szCs w:val="24"/>
          <w:lang w:eastAsia="zh-CN"/>
        </w:rPr>
        <w:t xml:space="preserve"> been extensively studied</w:t>
      </w:r>
      <w:r w:rsidR="00A50378" w:rsidRPr="00176849">
        <w:rPr>
          <w:rFonts w:eastAsia="AdvGulliv-R"/>
          <w:color w:val="000000"/>
          <w:sz w:val="24"/>
          <w:szCs w:val="24"/>
          <w:lang w:eastAsia="zh-CN"/>
        </w:rPr>
        <w:t xml:space="preserve"> because they do not need labe</w:t>
      </w:r>
      <w:r w:rsidR="003A2A6E" w:rsidRPr="00176849">
        <w:rPr>
          <w:rFonts w:eastAsia="AdvGulliv-R"/>
          <w:color w:val="000000"/>
          <w:sz w:val="24"/>
          <w:szCs w:val="24"/>
          <w:lang w:eastAsia="zh-CN"/>
        </w:rPr>
        <w:t>l</w:t>
      </w:r>
      <w:r w:rsidR="00332B5F" w:rsidRPr="00176849">
        <w:rPr>
          <w:rFonts w:eastAsia="AdvGulliv-R"/>
          <w:color w:val="000000"/>
          <w:sz w:val="24"/>
          <w:szCs w:val="24"/>
          <w:lang w:eastAsia="zh-CN"/>
        </w:rPr>
        <w:t>led data to do model training</w:t>
      </w:r>
      <w:r w:rsidR="005C3734" w:rsidRPr="00176849">
        <w:rPr>
          <w:rFonts w:eastAsia="AdvGulliv-R"/>
          <w:color w:val="000000"/>
          <w:sz w:val="24"/>
          <w:szCs w:val="24"/>
          <w:lang w:eastAsia="zh-CN"/>
        </w:rPr>
        <w:t>.</w:t>
      </w:r>
      <w:r w:rsidR="007D04CE" w:rsidRPr="00176849">
        <w:rPr>
          <w:rFonts w:eastAsia="AdvGulliv-R"/>
          <w:color w:val="000000"/>
          <w:sz w:val="24"/>
          <w:szCs w:val="24"/>
          <w:lang w:eastAsia="zh-CN"/>
        </w:rPr>
        <w:t xml:space="preserve"> </w:t>
      </w:r>
      <w:r w:rsidR="0008754E" w:rsidRPr="00176849">
        <w:rPr>
          <w:rFonts w:eastAsia="AdvGulliv-R"/>
          <w:color w:val="000000"/>
          <w:sz w:val="24"/>
          <w:szCs w:val="24"/>
          <w:lang w:eastAsia="zh-CN"/>
        </w:rPr>
        <w:t>Mei</w:t>
      </w:r>
      <w:r w:rsidR="009C3FAC" w:rsidRPr="00176849">
        <w:rPr>
          <w:rFonts w:eastAsia="AdvGulliv-R"/>
          <w:color w:val="000000"/>
          <w:sz w:val="24"/>
          <w:szCs w:val="24"/>
          <w:lang w:eastAsia="zh-CN"/>
        </w:rPr>
        <w:t xml:space="preserve"> </w:t>
      </w:r>
      <w:r w:rsidR="0008754E" w:rsidRPr="00176849">
        <w:rPr>
          <w:rFonts w:eastAsia="AdvGulliv-R"/>
          <w:color w:val="000000"/>
          <w:sz w:val="24"/>
          <w:szCs w:val="24"/>
          <w:lang w:eastAsia="zh-CN"/>
        </w:rPr>
        <w:t>[</w:t>
      </w:r>
      <w:r w:rsidR="004A1289" w:rsidRPr="00176849">
        <w:rPr>
          <w:rFonts w:eastAsia="AdvGulliv-R"/>
          <w:color w:val="000000"/>
          <w:sz w:val="24"/>
          <w:szCs w:val="24"/>
          <w:lang w:eastAsia="zh-CN"/>
        </w:rPr>
        <w:t>21</w:t>
      </w:r>
      <w:r w:rsidR="0008754E" w:rsidRPr="00176849">
        <w:rPr>
          <w:rFonts w:eastAsia="AdvGulliv-R"/>
          <w:color w:val="000000"/>
          <w:sz w:val="24"/>
          <w:szCs w:val="24"/>
          <w:lang w:eastAsia="zh-CN"/>
        </w:rPr>
        <w:t xml:space="preserve">] proposed a multi-scale convolutional autoencoder network model (MSCDAE) for fabric defect detection. </w:t>
      </w:r>
      <w:r w:rsidR="00576084" w:rsidRPr="00176849">
        <w:rPr>
          <w:rFonts w:eastAsia="AdvGulliv-R"/>
          <w:color w:val="000000"/>
          <w:sz w:val="24"/>
          <w:szCs w:val="24"/>
          <w:lang w:eastAsia="zh-CN"/>
        </w:rPr>
        <w:t>This method use</w:t>
      </w:r>
      <w:r w:rsidR="00F01AEC" w:rsidRPr="00176849">
        <w:rPr>
          <w:rFonts w:eastAsia="AdvGulliv-R" w:hint="eastAsia"/>
          <w:color w:val="000000"/>
          <w:sz w:val="24"/>
          <w:szCs w:val="24"/>
          <w:lang w:eastAsia="zh-CN"/>
        </w:rPr>
        <w:t>d</w:t>
      </w:r>
      <w:r w:rsidR="00576084" w:rsidRPr="00176849">
        <w:rPr>
          <w:rFonts w:eastAsia="AdvGulliv-R"/>
          <w:color w:val="000000"/>
          <w:sz w:val="24"/>
          <w:szCs w:val="24"/>
          <w:lang w:eastAsia="zh-CN"/>
        </w:rPr>
        <w:t xml:space="preserve"> defect-free fabric samples to train </w:t>
      </w:r>
      <w:r w:rsidR="00332B5F" w:rsidRPr="00176849">
        <w:rPr>
          <w:rFonts w:eastAsia="AdvGulliv-R"/>
          <w:color w:val="000000"/>
          <w:sz w:val="24"/>
          <w:szCs w:val="24"/>
          <w:lang w:eastAsia="zh-CN"/>
        </w:rPr>
        <w:t>the</w:t>
      </w:r>
      <w:r w:rsidR="00576084" w:rsidRPr="00176849">
        <w:rPr>
          <w:rFonts w:eastAsia="AdvGulliv-R"/>
          <w:color w:val="000000"/>
          <w:sz w:val="24"/>
          <w:szCs w:val="24"/>
          <w:lang w:eastAsia="zh-CN"/>
        </w:rPr>
        <w:t xml:space="preserve"> model </w:t>
      </w:r>
      <w:r w:rsidR="00CB0F68" w:rsidRPr="00176849">
        <w:rPr>
          <w:rFonts w:eastAsia="AdvGulliv-R"/>
          <w:color w:val="000000"/>
          <w:sz w:val="24"/>
          <w:szCs w:val="24"/>
          <w:lang w:eastAsia="zh-CN"/>
        </w:rPr>
        <w:t>and</w:t>
      </w:r>
      <w:r w:rsidR="00332B5F" w:rsidRPr="00176849">
        <w:rPr>
          <w:rFonts w:eastAsia="AdvGulliv-R"/>
          <w:color w:val="000000"/>
          <w:sz w:val="24"/>
          <w:szCs w:val="24"/>
          <w:lang w:eastAsia="zh-CN"/>
        </w:rPr>
        <w:t xml:space="preserve"> further </w:t>
      </w:r>
      <w:bookmarkStart w:id="9" w:name="_Hlk113652323"/>
      <w:r w:rsidR="00332B5F" w:rsidRPr="00176849">
        <w:rPr>
          <w:rFonts w:eastAsia="AdvGulliv-R"/>
          <w:color w:val="000000"/>
          <w:sz w:val="24"/>
          <w:szCs w:val="24"/>
          <w:lang w:eastAsia="zh-CN"/>
        </w:rPr>
        <w:t>improve</w:t>
      </w:r>
      <w:r w:rsidR="00C35E20" w:rsidRPr="00176849">
        <w:rPr>
          <w:rFonts w:eastAsia="AdvGulliv-R" w:hint="eastAsia"/>
          <w:color w:val="000000"/>
          <w:sz w:val="24"/>
          <w:szCs w:val="24"/>
          <w:lang w:eastAsia="zh-CN"/>
        </w:rPr>
        <w:t>d</w:t>
      </w:r>
      <w:bookmarkEnd w:id="9"/>
      <w:r w:rsidR="00332B5F" w:rsidRPr="00176849">
        <w:rPr>
          <w:rFonts w:eastAsia="AdvGulliv-R"/>
          <w:color w:val="000000"/>
          <w:sz w:val="24"/>
          <w:szCs w:val="24"/>
          <w:lang w:eastAsia="zh-CN"/>
        </w:rPr>
        <w:t xml:space="preserve"> the</w:t>
      </w:r>
      <w:r w:rsidR="0008754E" w:rsidRPr="00176849">
        <w:rPr>
          <w:rFonts w:eastAsia="AdvGulliv-R"/>
          <w:color w:val="000000"/>
          <w:sz w:val="24"/>
          <w:szCs w:val="24"/>
          <w:lang w:eastAsia="zh-CN"/>
        </w:rPr>
        <w:t xml:space="preserve"> </w:t>
      </w:r>
      <w:r w:rsidR="00332B5F" w:rsidRPr="00176849">
        <w:rPr>
          <w:rFonts w:eastAsia="AdvGulliv-R"/>
          <w:color w:val="000000"/>
          <w:sz w:val="24"/>
          <w:szCs w:val="24"/>
          <w:lang w:eastAsia="zh-CN"/>
        </w:rPr>
        <w:t xml:space="preserve">accuracy of detection via </w:t>
      </w:r>
      <w:r w:rsidR="00C35E20" w:rsidRPr="00176849">
        <w:rPr>
          <w:rFonts w:eastAsia="AdvGulliv-R"/>
          <w:color w:val="000000"/>
          <w:sz w:val="24"/>
          <w:szCs w:val="24"/>
          <w:lang w:eastAsia="zh-CN"/>
        </w:rPr>
        <w:t>the fusing</w:t>
      </w:r>
      <w:r w:rsidR="0008754E" w:rsidRPr="00176849">
        <w:rPr>
          <w:rFonts w:eastAsia="AdvGulliv-R"/>
          <w:color w:val="000000"/>
          <w:sz w:val="24"/>
          <w:szCs w:val="24"/>
          <w:lang w:eastAsia="zh-CN"/>
        </w:rPr>
        <w:t xml:space="preserve"> </w:t>
      </w:r>
      <w:r w:rsidR="00332B5F" w:rsidRPr="00176849">
        <w:rPr>
          <w:rFonts w:eastAsia="AdvGulliv-R"/>
          <w:color w:val="000000"/>
          <w:sz w:val="24"/>
          <w:szCs w:val="24"/>
          <w:lang w:eastAsia="zh-CN"/>
        </w:rPr>
        <w:t>multi-scale</w:t>
      </w:r>
      <w:r w:rsidR="00576084" w:rsidRPr="00176849">
        <w:rPr>
          <w:rFonts w:eastAsia="AdvGulliv-R"/>
          <w:color w:val="000000"/>
          <w:sz w:val="24"/>
          <w:szCs w:val="24"/>
          <w:lang w:eastAsia="zh-CN"/>
        </w:rPr>
        <w:t xml:space="preserve"> </w:t>
      </w:r>
      <w:r w:rsidR="00332B5F" w:rsidRPr="00176849">
        <w:rPr>
          <w:rFonts w:eastAsia="AdvGulliv-R"/>
          <w:color w:val="000000"/>
          <w:sz w:val="24"/>
          <w:szCs w:val="24"/>
          <w:lang w:eastAsia="zh-CN"/>
        </w:rPr>
        <w:t>Gaussian pyramid images.</w:t>
      </w:r>
      <w:r w:rsidR="007B29B2" w:rsidRPr="00176849">
        <w:rPr>
          <w:rFonts w:eastAsia="AdvGulliv-R"/>
          <w:color w:val="000000"/>
          <w:sz w:val="24"/>
          <w:szCs w:val="24"/>
          <w:lang w:eastAsia="zh-CN"/>
        </w:rPr>
        <w:t xml:space="preserve"> </w:t>
      </w:r>
      <w:r w:rsidR="00F96A3B" w:rsidRPr="00176849">
        <w:rPr>
          <w:rFonts w:eastAsia="AdvGulliv-R"/>
          <w:color w:val="000000"/>
          <w:sz w:val="24"/>
          <w:szCs w:val="24"/>
          <w:lang w:eastAsia="zh-CN"/>
        </w:rPr>
        <w:t>Hamdi</w:t>
      </w:r>
      <w:r w:rsidR="001F528F" w:rsidRPr="00176849">
        <w:rPr>
          <w:rFonts w:eastAsia="AdvGulliv-R"/>
          <w:color w:val="000000"/>
          <w:sz w:val="24"/>
          <w:szCs w:val="24"/>
          <w:lang w:eastAsia="zh-CN"/>
        </w:rPr>
        <w:t xml:space="preserve"> </w:t>
      </w:r>
      <w:r w:rsidR="00F96A3B" w:rsidRPr="00176849">
        <w:rPr>
          <w:rFonts w:eastAsia="AdvGulliv-R"/>
          <w:color w:val="000000"/>
          <w:sz w:val="24"/>
          <w:szCs w:val="24"/>
          <w:lang w:eastAsia="zh-CN"/>
        </w:rPr>
        <w:t>[</w:t>
      </w:r>
      <w:r w:rsidR="004A1289" w:rsidRPr="00176849">
        <w:rPr>
          <w:rFonts w:eastAsia="AdvGulliv-R"/>
          <w:color w:val="000000"/>
          <w:sz w:val="24"/>
          <w:szCs w:val="24"/>
          <w:lang w:eastAsia="zh-CN"/>
        </w:rPr>
        <w:t>22</w:t>
      </w:r>
      <w:r w:rsidR="00F96A3B" w:rsidRPr="00176849">
        <w:rPr>
          <w:rFonts w:eastAsia="AdvGulliv-R"/>
          <w:color w:val="000000"/>
          <w:sz w:val="24"/>
          <w:szCs w:val="24"/>
          <w:lang w:eastAsia="zh-CN"/>
        </w:rPr>
        <w:t>]</w:t>
      </w:r>
      <w:r w:rsidR="00826A38" w:rsidRPr="00176849">
        <w:rPr>
          <w:rFonts w:eastAsia="AdvGulliv-R"/>
          <w:color w:val="000000"/>
          <w:sz w:val="24"/>
          <w:szCs w:val="24"/>
          <w:lang w:eastAsia="zh-CN"/>
        </w:rPr>
        <w:t xml:space="preserve"> use</w:t>
      </w:r>
      <w:r w:rsidR="007B29B2" w:rsidRPr="00176849">
        <w:rPr>
          <w:rFonts w:eastAsia="AdvGulliv-R"/>
          <w:color w:val="000000"/>
          <w:sz w:val="24"/>
          <w:szCs w:val="24"/>
          <w:lang w:eastAsia="zh-CN"/>
        </w:rPr>
        <w:t>d</w:t>
      </w:r>
      <w:r w:rsidR="00826A38" w:rsidRPr="00176849">
        <w:rPr>
          <w:rFonts w:eastAsia="AdvGulliv-R"/>
          <w:color w:val="000000"/>
          <w:sz w:val="24"/>
          <w:szCs w:val="24"/>
          <w:lang w:eastAsia="zh-CN"/>
        </w:rPr>
        <w:t xml:space="preserve"> non-extensive standard deviation filtering to </w:t>
      </w:r>
      <w:r w:rsidR="007B29B2" w:rsidRPr="00176849">
        <w:rPr>
          <w:rFonts w:eastAsia="AdvGulliv-R"/>
          <w:color w:val="000000"/>
          <w:sz w:val="24"/>
          <w:szCs w:val="24"/>
          <w:lang w:eastAsia="zh-CN"/>
        </w:rPr>
        <w:t>segment defects from</w:t>
      </w:r>
      <w:r w:rsidR="00826A38" w:rsidRPr="00176849">
        <w:rPr>
          <w:rFonts w:eastAsia="AdvGulliv-R"/>
          <w:color w:val="000000"/>
          <w:sz w:val="24"/>
          <w:szCs w:val="24"/>
          <w:lang w:eastAsia="zh-CN"/>
        </w:rPr>
        <w:t xml:space="preserve"> fabric images. </w:t>
      </w:r>
      <w:r w:rsidR="00AC21DE" w:rsidRPr="00176849">
        <w:rPr>
          <w:rFonts w:eastAsia="AdvGulliv-R"/>
          <w:color w:val="000000"/>
          <w:sz w:val="24"/>
          <w:szCs w:val="24"/>
          <w:lang w:eastAsia="zh-CN"/>
        </w:rPr>
        <w:t xml:space="preserve">It split </w:t>
      </w:r>
      <w:r w:rsidR="007B29B2" w:rsidRPr="00176849">
        <w:rPr>
          <w:rFonts w:eastAsia="AdvGulliv-R"/>
          <w:color w:val="000000"/>
          <w:sz w:val="24"/>
          <w:szCs w:val="24"/>
          <w:lang w:eastAsia="zh-CN"/>
        </w:rPr>
        <w:t>fabric</w:t>
      </w:r>
      <w:r w:rsidR="00826A38" w:rsidRPr="00176849">
        <w:rPr>
          <w:rFonts w:eastAsia="AdvGulliv-R"/>
          <w:color w:val="000000"/>
          <w:sz w:val="24"/>
          <w:szCs w:val="24"/>
          <w:lang w:eastAsia="zh-CN"/>
        </w:rPr>
        <w:t xml:space="preserve"> image</w:t>
      </w:r>
      <w:r w:rsidR="00A50378" w:rsidRPr="00176849">
        <w:rPr>
          <w:rFonts w:eastAsia="AdvGulliv-R"/>
          <w:color w:val="000000"/>
          <w:sz w:val="24"/>
          <w:szCs w:val="24"/>
          <w:lang w:eastAsia="zh-CN"/>
        </w:rPr>
        <w:t>s</w:t>
      </w:r>
      <w:r w:rsidR="00826A38" w:rsidRPr="00176849">
        <w:rPr>
          <w:rFonts w:eastAsia="AdvGulliv-R"/>
          <w:color w:val="000000"/>
          <w:sz w:val="24"/>
          <w:szCs w:val="24"/>
          <w:lang w:eastAsia="zh-CN"/>
        </w:rPr>
        <w:t xml:space="preserve"> into </w:t>
      </w:r>
      <w:r w:rsidR="003E672A" w:rsidRPr="00176849">
        <w:rPr>
          <w:rFonts w:eastAsia="AdvGulliv-R"/>
          <w:color w:val="000000"/>
          <w:sz w:val="24"/>
          <w:szCs w:val="24"/>
          <w:lang w:eastAsia="zh-CN"/>
        </w:rPr>
        <w:t xml:space="preserve">equal blocks </w:t>
      </w:r>
      <w:r w:rsidR="00A048B2" w:rsidRPr="00176849">
        <w:rPr>
          <w:rFonts w:eastAsia="AdvGulliv-R"/>
          <w:color w:val="000000"/>
          <w:sz w:val="24"/>
          <w:szCs w:val="24"/>
          <w:lang w:eastAsia="zh-CN"/>
        </w:rPr>
        <w:t>and</w:t>
      </w:r>
      <w:r w:rsidR="007B29B2" w:rsidRPr="00176849">
        <w:rPr>
          <w:rFonts w:eastAsia="AdvGulliv-R"/>
          <w:color w:val="000000"/>
          <w:sz w:val="24"/>
          <w:szCs w:val="24"/>
          <w:lang w:eastAsia="zh-CN"/>
        </w:rPr>
        <w:t xml:space="preserve"> calculate</w:t>
      </w:r>
      <w:r w:rsidR="00826A38" w:rsidRPr="00176849">
        <w:rPr>
          <w:rFonts w:eastAsia="AdvGulliv-R"/>
          <w:color w:val="000000"/>
          <w:sz w:val="24"/>
          <w:szCs w:val="24"/>
          <w:lang w:eastAsia="zh-CN"/>
        </w:rPr>
        <w:t xml:space="preserve"> the square difference between each block. </w:t>
      </w:r>
      <w:r w:rsidR="00A048B2" w:rsidRPr="00176849">
        <w:rPr>
          <w:rFonts w:eastAsia="AdvGulliv-R"/>
          <w:color w:val="000000"/>
          <w:sz w:val="24"/>
          <w:szCs w:val="24"/>
          <w:lang w:eastAsia="zh-CN"/>
        </w:rPr>
        <w:t>And the</w:t>
      </w:r>
      <w:r w:rsidR="007B29B2" w:rsidRPr="00176849">
        <w:rPr>
          <w:rFonts w:eastAsia="AdvGulliv-R"/>
          <w:color w:val="000000"/>
          <w:sz w:val="24"/>
          <w:szCs w:val="24"/>
          <w:lang w:eastAsia="zh-CN"/>
        </w:rPr>
        <w:t xml:space="preserve"> K-Means clustering method</w:t>
      </w:r>
      <w:r w:rsidR="00A048B2" w:rsidRPr="00176849">
        <w:rPr>
          <w:rFonts w:eastAsia="AdvGulliv-R"/>
          <w:color w:val="000000"/>
          <w:sz w:val="24"/>
          <w:szCs w:val="24"/>
          <w:lang w:eastAsia="zh-CN"/>
        </w:rPr>
        <w:t xml:space="preserve"> is used to classify the blocks into defective and non-defective ones as these differences</w:t>
      </w:r>
      <w:r w:rsidR="00826A38" w:rsidRPr="00176849">
        <w:rPr>
          <w:rFonts w:eastAsia="AdvGulliv-R"/>
          <w:color w:val="000000"/>
          <w:sz w:val="24"/>
          <w:szCs w:val="24"/>
          <w:lang w:eastAsia="zh-CN"/>
        </w:rPr>
        <w:t>.</w:t>
      </w:r>
      <w:r w:rsidR="007B29B2" w:rsidRPr="00176849">
        <w:rPr>
          <w:rFonts w:eastAsia="AdvGulliv-R"/>
          <w:color w:val="000000"/>
          <w:sz w:val="24"/>
          <w:szCs w:val="24"/>
          <w:lang w:eastAsia="zh-CN"/>
        </w:rPr>
        <w:t xml:space="preserve"> </w:t>
      </w:r>
      <w:r w:rsidR="00F96A3B" w:rsidRPr="00176849">
        <w:rPr>
          <w:rFonts w:eastAsia="AdvGulliv-R"/>
          <w:color w:val="000000"/>
          <w:sz w:val="24"/>
          <w:szCs w:val="24"/>
          <w:lang w:eastAsia="zh-CN"/>
        </w:rPr>
        <w:t>Zhou [</w:t>
      </w:r>
      <w:r w:rsidR="004A1289" w:rsidRPr="00176849">
        <w:rPr>
          <w:rFonts w:eastAsia="AdvGulliv-R"/>
          <w:color w:val="000000"/>
          <w:sz w:val="24"/>
          <w:szCs w:val="24"/>
          <w:lang w:eastAsia="zh-CN"/>
        </w:rPr>
        <w:t>23</w:t>
      </w:r>
      <w:r w:rsidR="00F96A3B" w:rsidRPr="00176849">
        <w:rPr>
          <w:rFonts w:eastAsia="AdvGulliv-R"/>
          <w:color w:val="000000"/>
          <w:sz w:val="24"/>
          <w:szCs w:val="24"/>
          <w:lang w:eastAsia="zh-CN"/>
        </w:rPr>
        <w:t>]</w:t>
      </w:r>
      <w:r w:rsidR="007B29B2" w:rsidRPr="00176849">
        <w:rPr>
          <w:rFonts w:eastAsia="AdvGulliv-R"/>
          <w:color w:val="000000"/>
          <w:sz w:val="24"/>
          <w:szCs w:val="24"/>
          <w:lang w:eastAsia="zh-CN"/>
        </w:rPr>
        <w:t xml:space="preserve"> proposed</w:t>
      </w:r>
      <w:r w:rsidR="004B6978" w:rsidRPr="00176849">
        <w:rPr>
          <w:rFonts w:eastAsia="AdvGulliv-R"/>
          <w:color w:val="000000"/>
          <w:sz w:val="24"/>
          <w:szCs w:val="24"/>
          <w:lang w:eastAsia="zh-CN"/>
        </w:rPr>
        <w:t xml:space="preserve"> a </w:t>
      </w:r>
      <w:r w:rsidR="00FB2091" w:rsidRPr="00176849">
        <w:rPr>
          <w:rFonts w:eastAsia="AdvGulliv-R"/>
          <w:color w:val="000000"/>
          <w:sz w:val="24"/>
          <w:szCs w:val="24"/>
          <w:lang w:eastAsia="zh-CN"/>
        </w:rPr>
        <w:t>fabric defects detection</w:t>
      </w:r>
      <w:r w:rsidR="004B6978" w:rsidRPr="00176849">
        <w:rPr>
          <w:rFonts w:eastAsia="AdvGulliv-R"/>
          <w:color w:val="000000"/>
          <w:sz w:val="24"/>
          <w:szCs w:val="24"/>
          <w:lang w:eastAsia="zh-CN"/>
        </w:rPr>
        <w:t xml:space="preserve"> method based on local patch approximation to </w:t>
      </w:r>
      <w:r w:rsidR="00BA0AC7" w:rsidRPr="00176849">
        <w:rPr>
          <w:rFonts w:eastAsia="AdvGulliv-R"/>
          <w:color w:val="000000"/>
          <w:sz w:val="24"/>
          <w:szCs w:val="24"/>
          <w:lang w:eastAsia="zh-CN"/>
        </w:rPr>
        <w:t>realize</w:t>
      </w:r>
      <w:r w:rsidR="004B6978" w:rsidRPr="00176849">
        <w:rPr>
          <w:rFonts w:eastAsia="AdvGulliv-R"/>
          <w:color w:val="000000"/>
          <w:sz w:val="24"/>
          <w:szCs w:val="24"/>
          <w:lang w:eastAsia="zh-CN"/>
        </w:rPr>
        <w:t xml:space="preserve"> automated defect</w:t>
      </w:r>
      <w:r w:rsidR="00FB2091" w:rsidRPr="00176849">
        <w:rPr>
          <w:rFonts w:eastAsia="AdvGulliv-R"/>
          <w:color w:val="000000"/>
          <w:sz w:val="24"/>
          <w:szCs w:val="24"/>
          <w:lang w:eastAsia="zh-CN"/>
        </w:rPr>
        <w:t>s</w:t>
      </w:r>
      <w:r w:rsidR="004B6978" w:rsidRPr="00176849">
        <w:rPr>
          <w:rFonts w:eastAsia="AdvGulliv-R"/>
          <w:color w:val="000000"/>
          <w:sz w:val="24"/>
          <w:szCs w:val="24"/>
          <w:lang w:eastAsia="zh-CN"/>
        </w:rPr>
        <w:t xml:space="preserve"> segmentation</w:t>
      </w:r>
      <w:r w:rsidR="00FB2091" w:rsidRPr="00176849">
        <w:rPr>
          <w:rFonts w:eastAsia="AdvGulliv-R"/>
          <w:color w:val="000000"/>
          <w:sz w:val="24"/>
          <w:szCs w:val="24"/>
          <w:lang w:eastAsia="zh-CN"/>
        </w:rPr>
        <w:t xml:space="preserve"> from </w:t>
      </w:r>
      <w:r w:rsidR="004B6978" w:rsidRPr="00176849">
        <w:rPr>
          <w:rFonts w:eastAsia="AdvGulliv-R"/>
          <w:color w:val="000000"/>
          <w:sz w:val="24"/>
          <w:szCs w:val="24"/>
          <w:lang w:eastAsia="zh-CN"/>
        </w:rPr>
        <w:t>fabrics.</w:t>
      </w:r>
      <w:r w:rsidR="00BA0AC7" w:rsidRPr="00176849">
        <w:rPr>
          <w:rFonts w:eastAsia="AdvGulliv-R"/>
          <w:color w:val="000000"/>
          <w:sz w:val="24"/>
          <w:szCs w:val="24"/>
          <w:lang w:eastAsia="zh-CN"/>
        </w:rPr>
        <w:t xml:space="preserve"> </w:t>
      </w:r>
      <w:r w:rsidR="002C1838" w:rsidRPr="00176849">
        <w:rPr>
          <w:rFonts w:eastAsia="AdvGulliv-R"/>
          <w:color w:val="000000"/>
          <w:sz w:val="24"/>
          <w:szCs w:val="24"/>
          <w:lang w:eastAsia="zh-CN"/>
        </w:rPr>
        <w:t>With the clue of the differentiation in approximation error, d</w:t>
      </w:r>
      <w:r w:rsidR="00BA0AC7" w:rsidRPr="00176849">
        <w:rPr>
          <w:rFonts w:eastAsia="AdvGulliv-R"/>
          <w:color w:val="000000"/>
          <w:sz w:val="24"/>
          <w:szCs w:val="24"/>
          <w:lang w:eastAsia="zh-CN"/>
        </w:rPr>
        <w:t>efective regions can be detected from patch-level</w:t>
      </w:r>
      <w:r w:rsidR="004B6978" w:rsidRPr="00176849">
        <w:rPr>
          <w:rFonts w:eastAsia="AdvGulliv-R"/>
          <w:color w:val="000000"/>
          <w:sz w:val="24"/>
          <w:szCs w:val="24"/>
          <w:lang w:eastAsia="zh-CN"/>
        </w:rPr>
        <w:t>.</w:t>
      </w:r>
      <w:r w:rsidR="002C1838" w:rsidRPr="00176849">
        <w:rPr>
          <w:rFonts w:eastAsia="AdvGulliv-R"/>
          <w:color w:val="000000"/>
          <w:sz w:val="24"/>
          <w:szCs w:val="24"/>
          <w:lang w:eastAsia="zh-CN"/>
        </w:rPr>
        <w:t xml:space="preserve"> </w:t>
      </w:r>
      <w:r w:rsidR="00952E0D" w:rsidRPr="00176849">
        <w:rPr>
          <w:rFonts w:eastAsia="AdvGulliv-R"/>
          <w:color w:val="000000"/>
          <w:sz w:val="24"/>
          <w:szCs w:val="24"/>
          <w:lang w:eastAsia="zh-CN"/>
        </w:rPr>
        <w:t>Hu [2</w:t>
      </w:r>
      <w:r w:rsidR="004A1289" w:rsidRPr="00176849">
        <w:rPr>
          <w:rFonts w:eastAsia="AdvGulliv-R"/>
          <w:color w:val="000000"/>
          <w:sz w:val="24"/>
          <w:szCs w:val="24"/>
          <w:lang w:eastAsia="zh-CN"/>
        </w:rPr>
        <w:t>4</w:t>
      </w:r>
      <w:r w:rsidR="00952E0D" w:rsidRPr="00176849">
        <w:rPr>
          <w:rFonts w:eastAsia="AdvGulliv-R"/>
          <w:color w:val="000000"/>
          <w:sz w:val="24"/>
          <w:szCs w:val="24"/>
          <w:lang w:eastAsia="zh-CN"/>
        </w:rPr>
        <w:t xml:space="preserve">] designed a deep convolutional generative adversarial network (DCGAN) which consists of a discriminator and a generator, </w:t>
      </w:r>
      <w:r w:rsidR="001030AF" w:rsidRPr="00176849">
        <w:rPr>
          <w:rFonts w:eastAsia="AdvGulliv-R"/>
          <w:color w:val="000000"/>
          <w:sz w:val="24"/>
          <w:szCs w:val="24"/>
          <w:lang w:eastAsia="zh-CN"/>
        </w:rPr>
        <w:t xml:space="preserve">they </w:t>
      </w:r>
      <w:r w:rsidR="00E12BF0" w:rsidRPr="00176849">
        <w:rPr>
          <w:rFonts w:eastAsia="AdvGulliv-R"/>
          <w:color w:val="000000"/>
          <w:sz w:val="24"/>
          <w:szCs w:val="24"/>
          <w:lang w:eastAsia="zh-CN"/>
        </w:rPr>
        <w:t xml:space="preserve">are trained to learn </w:t>
      </w:r>
      <w:r w:rsidR="001030AF" w:rsidRPr="00176849">
        <w:rPr>
          <w:rFonts w:eastAsia="AdvGulliv-R"/>
          <w:color w:val="000000"/>
          <w:sz w:val="24"/>
          <w:szCs w:val="24"/>
          <w:lang w:eastAsia="zh-CN"/>
        </w:rPr>
        <w:t xml:space="preserve">fabric </w:t>
      </w:r>
      <w:r w:rsidR="00E12BF0" w:rsidRPr="00176849">
        <w:rPr>
          <w:rFonts w:eastAsia="AdvGulliv-R"/>
          <w:color w:val="000000"/>
          <w:sz w:val="24"/>
          <w:szCs w:val="24"/>
          <w:lang w:eastAsia="zh-CN"/>
        </w:rPr>
        <w:t>feature</w:t>
      </w:r>
      <w:r w:rsidR="001030AF" w:rsidRPr="00176849">
        <w:rPr>
          <w:rFonts w:eastAsia="AdvGulliv-R"/>
          <w:color w:val="000000"/>
          <w:sz w:val="24"/>
          <w:szCs w:val="24"/>
          <w:lang w:eastAsia="zh-CN"/>
        </w:rPr>
        <w:t>s</w:t>
      </w:r>
      <w:r w:rsidR="00E12BF0" w:rsidRPr="00176849">
        <w:rPr>
          <w:rFonts w:eastAsia="AdvGulliv-R"/>
          <w:color w:val="000000"/>
          <w:sz w:val="24"/>
          <w:szCs w:val="24"/>
          <w:lang w:eastAsia="zh-CN"/>
        </w:rPr>
        <w:t xml:space="preserve"> and</w:t>
      </w:r>
      <w:r w:rsidR="00952E0D" w:rsidRPr="00176849">
        <w:rPr>
          <w:rFonts w:eastAsia="AdvGulliv-R"/>
          <w:color w:val="000000"/>
          <w:sz w:val="24"/>
          <w:szCs w:val="24"/>
          <w:lang w:eastAsia="zh-CN"/>
        </w:rPr>
        <w:t xml:space="preserve"> reconstruct normal </w:t>
      </w:r>
      <w:r w:rsidR="00CB0F68" w:rsidRPr="00176849">
        <w:rPr>
          <w:rFonts w:eastAsia="AdvGulliv-R"/>
          <w:color w:val="000000"/>
          <w:sz w:val="24"/>
          <w:szCs w:val="24"/>
          <w:lang w:eastAsia="zh-CN"/>
        </w:rPr>
        <w:t>fab</w:t>
      </w:r>
      <w:r w:rsidR="00E12BF0" w:rsidRPr="00176849">
        <w:rPr>
          <w:rFonts w:eastAsia="AdvGulliv-R"/>
          <w:color w:val="000000"/>
          <w:sz w:val="24"/>
          <w:szCs w:val="24"/>
          <w:lang w:eastAsia="zh-CN"/>
        </w:rPr>
        <w:t>r</w:t>
      </w:r>
      <w:r w:rsidR="00CB0F68" w:rsidRPr="00176849">
        <w:rPr>
          <w:rFonts w:eastAsia="AdvGulliv-R"/>
          <w:color w:val="000000"/>
          <w:sz w:val="24"/>
          <w:szCs w:val="24"/>
          <w:lang w:eastAsia="zh-CN"/>
        </w:rPr>
        <w:t>ic image</w:t>
      </w:r>
      <w:r w:rsidR="003821B1" w:rsidRPr="00176849">
        <w:rPr>
          <w:rFonts w:eastAsia="AdvGulliv-R"/>
          <w:color w:val="000000"/>
          <w:sz w:val="24"/>
          <w:szCs w:val="24"/>
          <w:lang w:eastAsia="zh-CN"/>
        </w:rPr>
        <w:t>s.</w:t>
      </w:r>
      <w:r w:rsidR="00CB0F68" w:rsidRPr="00176849">
        <w:rPr>
          <w:rFonts w:eastAsia="AdvGulliv-R"/>
          <w:color w:val="000000"/>
          <w:sz w:val="24"/>
          <w:szCs w:val="24"/>
          <w:lang w:eastAsia="zh-CN"/>
        </w:rPr>
        <w:t xml:space="preserve"> </w:t>
      </w:r>
      <w:r w:rsidR="007A25BD" w:rsidRPr="00176849">
        <w:rPr>
          <w:rFonts w:eastAsia="AdvGulliv-R"/>
          <w:color w:val="000000"/>
          <w:sz w:val="24"/>
          <w:szCs w:val="24"/>
          <w:lang w:eastAsia="zh-CN"/>
        </w:rPr>
        <w:t xml:space="preserve">By </w:t>
      </w:r>
      <w:r w:rsidR="0058067F" w:rsidRPr="00176849">
        <w:rPr>
          <w:rFonts w:eastAsia="AdvGulliv-R"/>
          <w:color w:val="000000"/>
          <w:sz w:val="24"/>
          <w:szCs w:val="24"/>
          <w:lang w:eastAsia="zh-CN"/>
        </w:rPr>
        <w:t>subtracting the reconstruction</w:t>
      </w:r>
      <w:r w:rsidR="003821B1" w:rsidRPr="00176849">
        <w:rPr>
          <w:rFonts w:eastAsia="AdvGulliv-R"/>
          <w:color w:val="000000"/>
          <w:sz w:val="24"/>
          <w:szCs w:val="24"/>
          <w:lang w:eastAsia="zh-CN"/>
        </w:rPr>
        <w:t xml:space="preserve"> image</w:t>
      </w:r>
      <w:r w:rsidR="0058067F" w:rsidRPr="00176849">
        <w:rPr>
          <w:rFonts w:eastAsia="AdvGulliv-R"/>
          <w:color w:val="000000"/>
          <w:sz w:val="24"/>
          <w:szCs w:val="24"/>
          <w:lang w:eastAsia="zh-CN"/>
        </w:rPr>
        <w:t xml:space="preserve"> from the o</w:t>
      </w:r>
      <w:r w:rsidR="00CB0F68" w:rsidRPr="00176849">
        <w:rPr>
          <w:rFonts w:eastAsia="AdvGulliv-R"/>
          <w:color w:val="000000"/>
          <w:sz w:val="24"/>
          <w:szCs w:val="24"/>
          <w:lang w:eastAsia="zh-CN"/>
        </w:rPr>
        <w:t>riginal image</w:t>
      </w:r>
      <w:r w:rsidR="007A25BD" w:rsidRPr="00176849">
        <w:rPr>
          <w:rFonts w:eastAsia="AdvGulliv-R"/>
          <w:color w:val="000000"/>
          <w:sz w:val="24"/>
          <w:szCs w:val="24"/>
          <w:lang w:eastAsia="zh-CN"/>
        </w:rPr>
        <w:t>, potential defective regions will be highlighted</w:t>
      </w:r>
      <w:r w:rsidR="0058067F" w:rsidRPr="00176849">
        <w:rPr>
          <w:rFonts w:eastAsia="AdvGulliv-R"/>
          <w:color w:val="000000"/>
          <w:sz w:val="24"/>
          <w:szCs w:val="24"/>
          <w:lang w:eastAsia="zh-CN"/>
        </w:rPr>
        <w:t>.</w:t>
      </w:r>
      <w:r w:rsidR="00691AD8" w:rsidRPr="00176849">
        <w:rPr>
          <w:rFonts w:eastAsia="AdvGulliv-R"/>
          <w:color w:val="000000"/>
          <w:sz w:val="24"/>
          <w:szCs w:val="24"/>
          <w:lang w:eastAsia="zh-CN"/>
        </w:rPr>
        <w:t xml:space="preserve"> </w:t>
      </w:r>
    </w:p>
    <w:p w14:paraId="2F5921C1" w14:textId="05E92B9D" w:rsidR="00150532" w:rsidRPr="00176849" w:rsidRDefault="003E3DD0"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Unsupervised learning methods </w:t>
      </w:r>
      <w:r w:rsidR="00F03FD7" w:rsidRPr="00176849">
        <w:rPr>
          <w:rFonts w:eastAsia="AdvGulliv-R"/>
          <w:color w:val="000000"/>
          <w:sz w:val="24"/>
          <w:szCs w:val="24"/>
          <w:lang w:eastAsia="zh-CN"/>
        </w:rPr>
        <w:t xml:space="preserve">realize the fabric defects detection by learning features of the defect-free fabric, so they </w:t>
      </w:r>
      <w:r w:rsidRPr="00176849">
        <w:rPr>
          <w:rFonts w:eastAsia="AdvGulliv-R"/>
          <w:color w:val="000000"/>
          <w:sz w:val="24"/>
          <w:szCs w:val="24"/>
          <w:lang w:eastAsia="zh-CN"/>
        </w:rPr>
        <w:t xml:space="preserve">do not rely on large number of </w:t>
      </w:r>
      <w:r w:rsidR="00F03FD7" w:rsidRPr="00176849">
        <w:rPr>
          <w:rFonts w:eastAsia="AdvGulliv-R"/>
          <w:color w:val="000000"/>
          <w:sz w:val="24"/>
          <w:szCs w:val="24"/>
          <w:lang w:eastAsia="zh-CN"/>
        </w:rPr>
        <w:t xml:space="preserve">defective samples </w:t>
      </w:r>
      <w:r w:rsidRPr="00176849">
        <w:rPr>
          <w:rFonts w:eastAsia="AdvGulliv-R"/>
          <w:color w:val="000000"/>
          <w:sz w:val="24"/>
          <w:szCs w:val="24"/>
          <w:lang w:eastAsia="zh-CN"/>
        </w:rPr>
        <w:t>for the model training, which are more suitable for fabric defects detection within small defective samples.</w:t>
      </w:r>
    </w:p>
    <w:p w14:paraId="215369BD" w14:textId="77777777" w:rsidR="006B299F" w:rsidRPr="00176849" w:rsidRDefault="00E911A1" w:rsidP="006816C4">
      <w:pPr>
        <w:pStyle w:val="af2"/>
        <w:widowControl w:val="0"/>
        <w:numPr>
          <w:ilvl w:val="0"/>
          <w:numId w:val="3"/>
        </w:numPr>
        <w:autoSpaceDE w:val="0"/>
        <w:autoSpaceDN w:val="0"/>
        <w:adjustRightInd w:val="0"/>
        <w:spacing w:before="260" w:after="260" w:line="360" w:lineRule="auto"/>
        <w:ind w:left="284" w:firstLineChars="0" w:hanging="284"/>
        <w:jc w:val="both"/>
        <w:outlineLvl w:val="1"/>
        <w:rPr>
          <w:rFonts w:eastAsia="AdvGulliv-R"/>
          <w:b/>
          <w:color w:val="000000"/>
          <w:sz w:val="24"/>
          <w:szCs w:val="24"/>
          <w:lang w:eastAsia="zh-CN"/>
        </w:rPr>
      </w:pPr>
      <w:r w:rsidRPr="00176849">
        <w:rPr>
          <w:rFonts w:eastAsia="AdvGulliv-R"/>
          <w:b/>
          <w:color w:val="000000"/>
          <w:sz w:val="24"/>
          <w:szCs w:val="24"/>
          <w:lang w:eastAsia="zh-CN"/>
        </w:rPr>
        <w:t xml:space="preserve">Analysis and </w:t>
      </w:r>
      <w:r w:rsidR="00491354" w:rsidRPr="00176849">
        <w:rPr>
          <w:rFonts w:eastAsia="AdvGulliv-R"/>
          <w:b/>
          <w:color w:val="000000"/>
          <w:sz w:val="24"/>
          <w:szCs w:val="24"/>
          <w:lang w:eastAsia="zh-CN"/>
        </w:rPr>
        <w:t>motivation</w:t>
      </w:r>
    </w:p>
    <w:p w14:paraId="24B6293E" w14:textId="77777777" w:rsidR="005A45FC" w:rsidRPr="00176849" w:rsidRDefault="00EA1D7B" w:rsidP="0048478C">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In summary,</w:t>
      </w:r>
      <w:r w:rsidR="00C22F14" w:rsidRPr="00176849">
        <w:rPr>
          <w:rFonts w:eastAsia="AdvGulliv-R"/>
          <w:color w:val="000000"/>
          <w:sz w:val="24"/>
          <w:szCs w:val="24"/>
          <w:lang w:eastAsia="zh-CN"/>
        </w:rPr>
        <w:t xml:space="preserve"> </w:t>
      </w:r>
      <w:r w:rsidR="000E7170" w:rsidRPr="00176849">
        <w:rPr>
          <w:rFonts w:eastAsia="AdvGulliv-R"/>
          <w:color w:val="000000"/>
          <w:sz w:val="24"/>
          <w:szCs w:val="24"/>
          <w:lang w:eastAsia="zh-CN"/>
        </w:rPr>
        <w:t xml:space="preserve">unsupervised learning methods </w:t>
      </w:r>
      <w:r w:rsidR="008475A2" w:rsidRPr="00176849">
        <w:rPr>
          <w:rFonts w:eastAsia="AdvGulliv-R"/>
          <w:color w:val="000000"/>
          <w:sz w:val="24"/>
          <w:szCs w:val="24"/>
          <w:lang w:eastAsia="zh-CN"/>
        </w:rPr>
        <w:t xml:space="preserve">can better realize the detection of various fabrics defects </w:t>
      </w:r>
      <w:r w:rsidR="000E7170" w:rsidRPr="00176849">
        <w:rPr>
          <w:rFonts w:eastAsia="AdvGulliv-R"/>
          <w:color w:val="000000"/>
          <w:sz w:val="24"/>
          <w:szCs w:val="24"/>
          <w:lang w:eastAsia="zh-CN"/>
        </w:rPr>
        <w:t>compared with classic methods and deep learning methods</w:t>
      </w:r>
      <w:r w:rsidR="008475A2" w:rsidRPr="00176849">
        <w:rPr>
          <w:rFonts w:eastAsia="AdvGulliv-R"/>
          <w:color w:val="000000"/>
          <w:sz w:val="24"/>
          <w:szCs w:val="24"/>
          <w:lang w:eastAsia="zh-CN"/>
        </w:rPr>
        <w:t>,</w:t>
      </w:r>
      <w:r w:rsidR="000E7170" w:rsidRPr="00176849">
        <w:rPr>
          <w:rFonts w:eastAsia="AdvGulliv-R"/>
          <w:color w:val="000000"/>
          <w:sz w:val="24"/>
          <w:szCs w:val="24"/>
          <w:lang w:eastAsia="zh-CN"/>
        </w:rPr>
        <w:t xml:space="preserve"> because they </w:t>
      </w:r>
      <w:r w:rsidR="008475A2" w:rsidRPr="00176849">
        <w:rPr>
          <w:rFonts w:eastAsia="AdvGulliv-R"/>
          <w:color w:val="000000"/>
          <w:sz w:val="24"/>
          <w:szCs w:val="24"/>
          <w:lang w:eastAsia="zh-CN"/>
        </w:rPr>
        <w:t xml:space="preserve">can achieve great performance of defects detection and </w:t>
      </w:r>
      <w:r w:rsidR="00C979E8" w:rsidRPr="00176849">
        <w:rPr>
          <w:rFonts w:eastAsia="AdvGulliv-R"/>
          <w:color w:val="000000"/>
          <w:sz w:val="24"/>
          <w:szCs w:val="24"/>
          <w:lang w:eastAsia="zh-CN"/>
        </w:rPr>
        <w:t>do not need a large amount of data for the model training.</w:t>
      </w:r>
    </w:p>
    <w:p w14:paraId="57389A8B" w14:textId="07C1AFDE" w:rsidR="005442DF" w:rsidRDefault="000E7170" w:rsidP="0048478C">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However, </w:t>
      </w:r>
      <w:r w:rsidR="0048478C" w:rsidRPr="00176849">
        <w:rPr>
          <w:rFonts w:eastAsia="AdvGulliv-R"/>
          <w:color w:val="000000"/>
          <w:sz w:val="24"/>
          <w:szCs w:val="24"/>
          <w:lang w:eastAsia="zh-CN"/>
        </w:rPr>
        <w:t>c</w:t>
      </w:r>
      <w:r w:rsidR="00FB0CDB" w:rsidRPr="00176849">
        <w:rPr>
          <w:rFonts w:eastAsia="AdvGulliv-R"/>
          <w:color w:val="000000"/>
          <w:sz w:val="24"/>
          <w:szCs w:val="24"/>
          <w:lang w:eastAsia="zh-CN"/>
        </w:rPr>
        <w:t xml:space="preserve">urrent unsupervised learning methods </w:t>
      </w:r>
      <w:r w:rsidR="00561F5D" w:rsidRPr="00176849">
        <w:rPr>
          <w:rFonts w:eastAsia="AdvGulliv-R"/>
          <w:color w:val="000000"/>
          <w:sz w:val="24"/>
          <w:szCs w:val="24"/>
          <w:lang w:eastAsia="zh-CN"/>
        </w:rPr>
        <w:t xml:space="preserve">mainly focus on learning the texture features from defect-free samples to realize the </w:t>
      </w:r>
      <w:r w:rsidR="005A45FC" w:rsidRPr="00176849">
        <w:rPr>
          <w:rFonts w:eastAsia="AdvGulliv-R"/>
          <w:color w:val="000000"/>
          <w:sz w:val="24"/>
          <w:szCs w:val="24"/>
          <w:lang w:eastAsia="zh-CN"/>
        </w:rPr>
        <w:t>detection</w:t>
      </w:r>
      <w:r w:rsidR="00561F5D" w:rsidRPr="00176849">
        <w:rPr>
          <w:rFonts w:eastAsia="AdvGulliv-R"/>
          <w:color w:val="000000"/>
          <w:sz w:val="24"/>
          <w:szCs w:val="24"/>
          <w:lang w:eastAsia="zh-CN"/>
        </w:rPr>
        <w:t xml:space="preserve"> of fabric defects,</w:t>
      </w:r>
      <w:r w:rsidR="0048478C" w:rsidRPr="00176849">
        <w:rPr>
          <w:rFonts w:eastAsia="AdvGulliv-R"/>
          <w:color w:val="000000"/>
          <w:sz w:val="24"/>
          <w:szCs w:val="24"/>
          <w:lang w:eastAsia="zh-CN"/>
        </w:rPr>
        <w:t xml:space="preserve"> and they</w:t>
      </w:r>
      <w:r w:rsidR="00561F5D" w:rsidRPr="00176849">
        <w:rPr>
          <w:rFonts w:eastAsia="AdvGulliv-R"/>
          <w:color w:val="000000"/>
          <w:sz w:val="24"/>
          <w:szCs w:val="24"/>
          <w:lang w:eastAsia="zh-CN"/>
        </w:rPr>
        <w:t xml:space="preserve"> still lack </w:t>
      </w:r>
      <w:r w:rsidRPr="00176849">
        <w:rPr>
          <w:rFonts w:eastAsia="AdvGulliv-R"/>
          <w:color w:val="000000"/>
          <w:sz w:val="24"/>
          <w:szCs w:val="24"/>
          <w:lang w:eastAsia="zh-CN"/>
        </w:rPr>
        <w:t xml:space="preserve">the </w:t>
      </w:r>
      <w:r w:rsidR="00561F5D" w:rsidRPr="00176849">
        <w:rPr>
          <w:rFonts w:eastAsia="AdvGulliv-R"/>
          <w:color w:val="000000"/>
          <w:sz w:val="24"/>
          <w:szCs w:val="24"/>
          <w:lang w:eastAsia="zh-CN"/>
        </w:rPr>
        <w:t xml:space="preserve">research on the </w:t>
      </w:r>
      <w:r w:rsidR="005A45FC" w:rsidRPr="00176849">
        <w:rPr>
          <w:rFonts w:eastAsia="AdvGulliv-R"/>
          <w:color w:val="000000"/>
          <w:sz w:val="24"/>
          <w:szCs w:val="24"/>
          <w:lang w:eastAsia="zh-CN"/>
        </w:rPr>
        <w:t>effect</w:t>
      </w:r>
      <w:r w:rsidR="00561F5D" w:rsidRPr="00176849">
        <w:rPr>
          <w:rFonts w:eastAsia="AdvGulliv-R"/>
          <w:color w:val="000000"/>
          <w:sz w:val="24"/>
          <w:szCs w:val="24"/>
          <w:lang w:eastAsia="zh-CN"/>
        </w:rPr>
        <w:t xml:space="preserve"> of defects features on fabric defects detection</w:t>
      </w:r>
      <w:r w:rsidR="005A45FC" w:rsidRPr="00176849">
        <w:rPr>
          <w:rFonts w:eastAsia="AdvGulliv-R"/>
          <w:color w:val="000000"/>
          <w:sz w:val="24"/>
          <w:szCs w:val="24"/>
          <w:lang w:eastAsia="zh-CN"/>
        </w:rPr>
        <w:t>.</w:t>
      </w:r>
      <w:r w:rsidR="00561F5D" w:rsidRPr="00176849">
        <w:rPr>
          <w:rFonts w:eastAsia="AdvGulliv-R"/>
          <w:color w:val="000000"/>
          <w:sz w:val="24"/>
          <w:szCs w:val="24"/>
          <w:lang w:eastAsia="zh-CN"/>
        </w:rPr>
        <w:t xml:space="preserve"> </w:t>
      </w:r>
      <w:r w:rsidR="00E32588" w:rsidRPr="00176849">
        <w:rPr>
          <w:rFonts w:eastAsia="AdvGulliv-R"/>
          <w:color w:val="000000"/>
          <w:sz w:val="24"/>
          <w:szCs w:val="24"/>
          <w:lang w:eastAsia="zh-CN"/>
        </w:rPr>
        <w:t>Therefore</w:t>
      </w:r>
      <w:r w:rsidR="001263DC" w:rsidRPr="00176849">
        <w:rPr>
          <w:rFonts w:eastAsia="AdvGulliv-R"/>
          <w:color w:val="000000"/>
          <w:sz w:val="24"/>
          <w:szCs w:val="24"/>
          <w:lang w:eastAsia="zh-CN"/>
        </w:rPr>
        <w:t>,</w:t>
      </w:r>
      <w:r w:rsidR="00EF5050" w:rsidRPr="00176849">
        <w:rPr>
          <w:rFonts w:eastAsia="AdvGulliv-R"/>
          <w:color w:val="000000"/>
          <w:sz w:val="24"/>
          <w:szCs w:val="24"/>
          <w:lang w:eastAsia="zh-CN"/>
        </w:rPr>
        <w:t xml:space="preserve"> th</w:t>
      </w:r>
      <w:r w:rsidR="00F0132D" w:rsidRPr="00176849">
        <w:rPr>
          <w:rFonts w:eastAsia="AdvGulliv-R"/>
          <w:color w:val="000000"/>
          <w:sz w:val="24"/>
          <w:szCs w:val="24"/>
          <w:lang w:eastAsia="zh-CN"/>
        </w:rPr>
        <w:t>e</w:t>
      </w:r>
      <w:r w:rsidR="00561F5D" w:rsidRPr="00176849">
        <w:rPr>
          <w:rFonts w:eastAsia="AdvGulliv-R"/>
          <w:color w:val="000000"/>
          <w:sz w:val="24"/>
          <w:szCs w:val="24"/>
          <w:lang w:eastAsia="zh-CN"/>
        </w:rPr>
        <w:t xml:space="preserve"> </w:t>
      </w:r>
      <w:r w:rsidR="00EF5050" w:rsidRPr="00176849">
        <w:rPr>
          <w:rFonts w:eastAsia="AdvGulliv-R"/>
          <w:color w:val="000000"/>
          <w:sz w:val="24"/>
          <w:szCs w:val="24"/>
          <w:lang w:eastAsia="zh-CN"/>
        </w:rPr>
        <w:t>efficient detection of fabric defects</w:t>
      </w:r>
      <w:r w:rsidR="00E32588" w:rsidRPr="00176849">
        <w:rPr>
          <w:rFonts w:eastAsia="AdvGulliv-R"/>
          <w:color w:val="000000"/>
          <w:sz w:val="24"/>
          <w:szCs w:val="24"/>
          <w:lang w:eastAsia="zh-CN"/>
        </w:rPr>
        <w:t xml:space="preserve"> may not be</w:t>
      </w:r>
      <w:r w:rsidR="00F0132D" w:rsidRPr="00176849">
        <w:rPr>
          <w:rFonts w:eastAsia="AdvGulliv-R"/>
          <w:color w:val="000000"/>
          <w:sz w:val="24"/>
          <w:szCs w:val="24"/>
          <w:lang w:eastAsia="zh-CN"/>
        </w:rPr>
        <w:t xml:space="preserve"> </w:t>
      </w:r>
      <w:r w:rsidR="00E32588" w:rsidRPr="00176849">
        <w:rPr>
          <w:rFonts w:eastAsia="AdvGulliv-R"/>
          <w:color w:val="000000"/>
          <w:sz w:val="24"/>
          <w:szCs w:val="24"/>
          <w:lang w:eastAsia="zh-CN"/>
        </w:rPr>
        <w:t>achieve</w:t>
      </w:r>
      <w:r w:rsidR="00617434" w:rsidRPr="00176849">
        <w:rPr>
          <w:rFonts w:eastAsia="AdvGulliv-R"/>
          <w:color w:val="000000"/>
          <w:sz w:val="24"/>
          <w:szCs w:val="24"/>
          <w:lang w:eastAsia="zh-CN"/>
        </w:rPr>
        <w:t>d</w:t>
      </w:r>
      <w:r w:rsidR="00EF5050" w:rsidRPr="00176849">
        <w:rPr>
          <w:rFonts w:eastAsia="AdvGulliv-R"/>
          <w:color w:val="000000"/>
          <w:sz w:val="24"/>
          <w:szCs w:val="24"/>
          <w:lang w:eastAsia="zh-CN"/>
        </w:rPr>
        <w:t xml:space="preserve"> </w:t>
      </w:r>
      <w:r w:rsidR="00617434" w:rsidRPr="00176849">
        <w:rPr>
          <w:rFonts w:eastAsia="AdvGulliv-R"/>
          <w:color w:val="000000"/>
          <w:sz w:val="24"/>
          <w:szCs w:val="24"/>
          <w:lang w:eastAsia="zh-CN"/>
        </w:rPr>
        <w:t>due to the lack of defects features</w:t>
      </w:r>
      <w:r w:rsidR="00CB1B04" w:rsidRPr="00176849">
        <w:rPr>
          <w:rFonts w:eastAsia="AdvGulliv-R"/>
          <w:color w:val="000000"/>
          <w:sz w:val="24"/>
          <w:szCs w:val="24"/>
          <w:lang w:eastAsia="zh-CN"/>
        </w:rPr>
        <w:t>.</w:t>
      </w:r>
    </w:p>
    <w:p w14:paraId="3FECA40D" w14:textId="4AABC875" w:rsidR="0085679E" w:rsidRPr="00176849" w:rsidRDefault="00E468EB"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In order to </w:t>
      </w:r>
      <w:r w:rsidR="00CB1B04" w:rsidRPr="00176849">
        <w:rPr>
          <w:rFonts w:eastAsia="AdvGulliv-R"/>
          <w:color w:val="000000"/>
          <w:sz w:val="24"/>
          <w:szCs w:val="24"/>
          <w:lang w:eastAsia="zh-CN"/>
        </w:rPr>
        <w:t>solve t</w:t>
      </w:r>
      <w:r w:rsidR="005A45FC" w:rsidRPr="00176849">
        <w:rPr>
          <w:rFonts w:eastAsia="AdvGulliv-R"/>
          <w:color w:val="000000"/>
          <w:sz w:val="24"/>
          <w:szCs w:val="24"/>
          <w:lang w:eastAsia="zh-CN"/>
        </w:rPr>
        <w:t>his problem</w:t>
      </w:r>
      <w:r w:rsidR="003F6675" w:rsidRPr="00176849">
        <w:rPr>
          <w:rFonts w:eastAsia="AdvGulliv-R"/>
          <w:color w:val="000000"/>
          <w:sz w:val="24"/>
          <w:szCs w:val="24"/>
          <w:lang w:eastAsia="zh-CN"/>
        </w:rPr>
        <w:t xml:space="preserve"> and realize more accurate fabric defects detection within small samples</w:t>
      </w:r>
      <w:r w:rsidRPr="00176849">
        <w:rPr>
          <w:rFonts w:eastAsia="AdvGulliv-R"/>
          <w:color w:val="000000"/>
          <w:sz w:val="24"/>
          <w:szCs w:val="24"/>
          <w:lang w:eastAsia="zh-CN"/>
        </w:rPr>
        <w:t>,</w:t>
      </w:r>
      <w:r w:rsidR="00F221C9" w:rsidRPr="00176849">
        <w:rPr>
          <w:rFonts w:eastAsia="AdvGulliv-R"/>
          <w:color w:val="000000"/>
          <w:sz w:val="24"/>
          <w:szCs w:val="24"/>
          <w:lang w:eastAsia="zh-CN"/>
        </w:rPr>
        <w:t xml:space="preserve"> </w:t>
      </w:r>
      <w:r w:rsidR="00507712" w:rsidRPr="00176849">
        <w:rPr>
          <w:rFonts w:eastAsia="AdvGulliv-R"/>
          <w:color w:val="000000"/>
          <w:sz w:val="24"/>
          <w:szCs w:val="24"/>
          <w:lang w:eastAsia="zh-CN"/>
        </w:rPr>
        <w:t xml:space="preserve">various fabric features and defects features </w:t>
      </w:r>
      <w:r w:rsidR="003F6675" w:rsidRPr="00176849">
        <w:rPr>
          <w:rFonts w:eastAsia="AdvGulliv-R"/>
          <w:color w:val="000000"/>
          <w:sz w:val="24"/>
          <w:szCs w:val="24"/>
          <w:lang w:eastAsia="zh-CN"/>
        </w:rPr>
        <w:t>need</w:t>
      </w:r>
      <w:r w:rsidR="00507712" w:rsidRPr="00176849">
        <w:rPr>
          <w:rFonts w:eastAsia="AdvGulliv-R"/>
          <w:color w:val="000000"/>
          <w:sz w:val="24"/>
          <w:szCs w:val="24"/>
          <w:lang w:eastAsia="zh-CN"/>
        </w:rPr>
        <w:t xml:space="preserve"> be extracted to </w:t>
      </w:r>
      <w:r w:rsidR="001F69BD" w:rsidRPr="00176849">
        <w:rPr>
          <w:rFonts w:eastAsia="AdvGulliv-R"/>
          <w:color w:val="000000"/>
          <w:sz w:val="24"/>
          <w:szCs w:val="24"/>
          <w:lang w:eastAsia="zh-CN"/>
        </w:rPr>
        <w:t>analyze their influence on fabric defects detection</w:t>
      </w:r>
      <w:r w:rsidR="00507712" w:rsidRPr="00176849">
        <w:rPr>
          <w:rFonts w:eastAsia="AdvGulliv-R"/>
          <w:color w:val="000000"/>
          <w:sz w:val="24"/>
          <w:szCs w:val="24"/>
          <w:lang w:eastAsia="zh-CN"/>
        </w:rPr>
        <w:t xml:space="preserve">. And before the feature extraction, </w:t>
      </w:r>
      <w:r w:rsidR="003F6675" w:rsidRPr="00176849">
        <w:rPr>
          <w:rFonts w:eastAsia="AdvGulliv-R"/>
          <w:color w:val="000000"/>
          <w:sz w:val="24"/>
          <w:szCs w:val="24"/>
          <w:lang w:eastAsia="zh-CN"/>
        </w:rPr>
        <w:t xml:space="preserve">the background information which may affect the extraction of defects features must be eliminated firstly. </w:t>
      </w:r>
      <w:r w:rsidR="00507712" w:rsidRPr="00176849">
        <w:rPr>
          <w:rFonts w:eastAsia="AdvGulliv-R"/>
          <w:color w:val="000000"/>
          <w:sz w:val="24"/>
          <w:szCs w:val="24"/>
          <w:lang w:eastAsia="zh-CN"/>
        </w:rPr>
        <w:t>Therefore, an</w:t>
      </w:r>
      <w:r w:rsidR="0085679E" w:rsidRPr="00176849">
        <w:rPr>
          <w:rFonts w:eastAsia="AdvGulliv-R"/>
          <w:color w:val="000000"/>
          <w:sz w:val="24"/>
          <w:szCs w:val="24"/>
          <w:lang w:eastAsia="zh-CN"/>
        </w:rPr>
        <w:t xml:space="preserve"> unsupervised learning method </w:t>
      </w:r>
      <w:r w:rsidR="00507712" w:rsidRPr="00176849">
        <w:rPr>
          <w:rFonts w:eastAsia="AdvGulliv-R"/>
          <w:color w:val="000000"/>
          <w:sz w:val="24"/>
          <w:szCs w:val="24"/>
          <w:lang w:eastAsia="zh-CN"/>
        </w:rPr>
        <w:t xml:space="preserve">which </w:t>
      </w:r>
      <w:r w:rsidR="00711603" w:rsidRPr="00176849">
        <w:rPr>
          <w:rFonts w:eastAsia="AdvGulliv-R"/>
          <w:color w:val="000000"/>
          <w:sz w:val="24"/>
          <w:szCs w:val="24"/>
          <w:lang w:eastAsia="zh-CN"/>
        </w:rPr>
        <w:t xml:space="preserve">includes data pre-processing stage, features extraction stage, </w:t>
      </w:r>
      <w:r w:rsidR="00474AC0" w:rsidRPr="00176849">
        <w:rPr>
          <w:rFonts w:eastAsia="AdvGulliv-R"/>
          <w:color w:val="000000"/>
          <w:sz w:val="24"/>
          <w:szCs w:val="24"/>
          <w:lang w:eastAsia="zh-CN"/>
        </w:rPr>
        <w:t xml:space="preserve">and </w:t>
      </w:r>
      <w:r w:rsidR="00711603" w:rsidRPr="00176849">
        <w:rPr>
          <w:rFonts w:eastAsia="AdvGulliv-R"/>
          <w:color w:val="000000"/>
          <w:sz w:val="24"/>
          <w:szCs w:val="24"/>
          <w:lang w:eastAsia="zh-CN"/>
        </w:rPr>
        <w:t>decision</w:t>
      </w:r>
      <w:r w:rsidR="009C46F9" w:rsidRPr="00176849">
        <w:rPr>
          <w:rFonts w:eastAsia="AdvGulliv-R"/>
          <w:color w:val="000000"/>
          <w:sz w:val="24"/>
          <w:szCs w:val="24"/>
          <w:lang w:eastAsia="zh-CN"/>
        </w:rPr>
        <w:t>-</w:t>
      </w:r>
      <w:r w:rsidR="00711603" w:rsidRPr="00176849">
        <w:rPr>
          <w:rFonts w:eastAsia="AdvGulliv-R"/>
          <w:color w:val="000000"/>
          <w:sz w:val="24"/>
          <w:szCs w:val="24"/>
          <w:lang w:eastAsia="zh-CN"/>
        </w:rPr>
        <w:t>making stage</w:t>
      </w:r>
      <w:r w:rsidR="00507712" w:rsidRPr="00176849">
        <w:rPr>
          <w:rFonts w:eastAsia="AdvGulliv-R"/>
          <w:color w:val="000000"/>
          <w:sz w:val="24"/>
          <w:szCs w:val="24"/>
          <w:lang w:eastAsia="zh-CN"/>
        </w:rPr>
        <w:t xml:space="preserve"> is proposed in this paper</w:t>
      </w:r>
      <w:r w:rsidR="00711603" w:rsidRPr="00176849">
        <w:rPr>
          <w:rFonts w:eastAsia="AdvGulliv-R"/>
          <w:color w:val="000000"/>
          <w:sz w:val="24"/>
          <w:szCs w:val="24"/>
          <w:lang w:eastAsia="zh-CN"/>
        </w:rPr>
        <w:t>.</w:t>
      </w:r>
    </w:p>
    <w:p w14:paraId="3B50869C" w14:textId="19587B1B" w:rsidR="00AE401F" w:rsidRPr="00176849" w:rsidRDefault="00C13FF9"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w:t>
      </w:r>
      <w:r w:rsidR="0085679E" w:rsidRPr="00176849">
        <w:rPr>
          <w:rFonts w:eastAsia="AdvGulliv-R"/>
          <w:color w:val="000000"/>
          <w:sz w:val="24"/>
          <w:szCs w:val="24"/>
          <w:lang w:eastAsia="zh-CN"/>
        </w:rPr>
        <w:t xml:space="preserve">1) </w:t>
      </w:r>
      <w:r w:rsidR="00AE401F" w:rsidRPr="00176849">
        <w:rPr>
          <w:rFonts w:eastAsia="AdvGulliv-R"/>
          <w:color w:val="000000"/>
          <w:sz w:val="24"/>
          <w:szCs w:val="24"/>
          <w:lang w:eastAsia="zh-CN"/>
        </w:rPr>
        <w:t>In data</w:t>
      </w:r>
      <w:r w:rsidR="00A10C87" w:rsidRPr="00176849">
        <w:rPr>
          <w:rFonts w:eastAsia="AdvGulliv-R"/>
          <w:color w:val="000000"/>
          <w:sz w:val="24"/>
          <w:szCs w:val="24"/>
          <w:lang w:eastAsia="zh-CN"/>
        </w:rPr>
        <w:t xml:space="preserve"> pre</w:t>
      </w:r>
      <w:r w:rsidR="00AE401F" w:rsidRPr="00176849">
        <w:rPr>
          <w:rFonts w:eastAsia="AdvGulliv-R"/>
          <w:color w:val="000000"/>
          <w:sz w:val="24"/>
          <w:szCs w:val="24"/>
          <w:lang w:eastAsia="zh-CN"/>
        </w:rPr>
        <w:t xml:space="preserve">-processing stage, </w:t>
      </w:r>
      <w:r w:rsidR="009A3C18" w:rsidRPr="00176849">
        <w:rPr>
          <w:rFonts w:eastAsia="AdvGulliv-R"/>
          <w:color w:val="000000"/>
          <w:sz w:val="24"/>
          <w:szCs w:val="24"/>
          <w:lang w:eastAsia="zh-CN"/>
        </w:rPr>
        <w:t>in order to reduce the impact of fabric background on the extraction of fabric features, a</w:t>
      </w:r>
      <w:r w:rsidR="00AE401F" w:rsidRPr="00176849">
        <w:rPr>
          <w:rFonts w:eastAsia="AdvGulliv-R"/>
          <w:color w:val="000000"/>
          <w:sz w:val="24"/>
          <w:szCs w:val="24"/>
          <w:lang w:eastAsia="zh-CN"/>
        </w:rPr>
        <w:t xml:space="preserve"> spatial domain saliency method is proposed to suppress the background information and obtain saliency regions which may be potential defects.</w:t>
      </w:r>
    </w:p>
    <w:p w14:paraId="3E8F9227" w14:textId="72777B18" w:rsidR="0085679E" w:rsidRPr="00176849" w:rsidRDefault="00C13FF9"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w:t>
      </w:r>
      <w:r w:rsidR="0085679E" w:rsidRPr="00176849">
        <w:rPr>
          <w:rFonts w:eastAsia="AdvGulliv-R"/>
          <w:color w:val="000000"/>
          <w:sz w:val="24"/>
          <w:szCs w:val="24"/>
          <w:lang w:eastAsia="zh-CN"/>
        </w:rPr>
        <w:t>2)</w:t>
      </w:r>
      <w:r w:rsidR="000031BF" w:rsidRPr="00176849">
        <w:rPr>
          <w:rFonts w:eastAsia="AdvGulliv-R"/>
          <w:color w:val="000000"/>
          <w:sz w:val="24"/>
          <w:szCs w:val="24"/>
          <w:lang w:eastAsia="zh-CN"/>
        </w:rPr>
        <w:t xml:space="preserve"> </w:t>
      </w:r>
      <w:r w:rsidR="00AE401F" w:rsidRPr="00176849">
        <w:rPr>
          <w:rFonts w:eastAsia="AdvGulliv-R"/>
          <w:color w:val="000000"/>
          <w:sz w:val="24"/>
          <w:szCs w:val="24"/>
          <w:lang w:eastAsia="zh-CN"/>
        </w:rPr>
        <w:t xml:space="preserve">In </w:t>
      </w:r>
      <w:r w:rsidR="0085679E" w:rsidRPr="00176849">
        <w:rPr>
          <w:rFonts w:eastAsia="AdvGulliv-R"/>
          <w:color w:val="000000"/>
          <w:sz w:val="24"/>
          <w:szCs w:val="24"/>
          <w:lang w:eastAsia="zh-CN"/>
        </w:rPr>
        <w:t>features extraction</w:t>
      </w:r>
      <w:r w:rsidR="00AE401F" w:rsidRPr="00176849">
        <w:rPr>
          <w:rFonts w:eastAsia="AdvGulliv-R"/>
          <w:color w:val="000000"/>
          <w:sz w:val="24"/>
          <w:szCs w:val="24"/>
          <w:lang w:eastAsia="zh-CN"/>
        </w:rPr>
        <w:t xml:space="preserve"> stage,</w:t>
      </w:r>
      <w:r w:rsidR="0085679E" w:rsidRPr="00176849">
        <w:rPr>
          <w:rFonts w:eastAsia="AdvGulliv-R"/>
          <w:color w:val="000000"/>
          <w:sz w:val="24"/>
          <w:szCs w:val="24"/>
          <w:lang w:eastAsia="zh-CN"/>
        </w:rPr>
        <w:t xml:space="preserve"> geometrical</w:t>
      </w:r>
      <w:r w:rsidR="00DF0968" w:rsidRPr="00176849">
        <w:rPr>
          <w:rFonts w:eastAsia="AdvGulliv-R"/>
          <w:color w:val="000000"/>
          <w:sz w:val="24"/>
          <w:szCs w:val="24"/>
          <w:lang w:eastAsia="zh-CN"/>
        </w:rPr>
        <w:t xml:space="preserve"> features</w:t>
      </w:r>
      <w:r w:rsidR="0085679E" w:rsidRPr="00176849">
        <w:rPr>
          <w:rFonts w:eastAsia="AdvGulliv-R"/>
          <w:color w:val="000000"/>
          <w:sz w:val="24"/>
          <w:szCs w:val="24"/>
          <w:lang w:eastAsia="zh-CN"/>
        </w:rPr>
        <w:t>, intensity</w:t>
      </w:r>
      <w:r w:rsidR="00DF0968" w:rsidRPr="00176849">
        <w:rPr>
          <w:rFonts w:eastAsia="AdvGulliv-R"/>
          <w:color w:val="000000"/>
          <w:sz w:val="24"/>
          <w:szCs w:val="24"/>
          <w:lang w:eastAsia="zh-CN"/>
        </w:rPr>
        <w:t xml:space="preserve"> features</w:t>
      </w:r>
      <w:r w:rsidR="0085679E" w:rsidRPr="00176849">
        <w:rPr>
          <w:rFonts w:eastAsia="AdvGulliv-R"/>
          <w:color w:val="000000"/>
          <w:sz w:val="24"/>
          <w:szCs w:val="24"/>
          <w:lang w:eastAsia="zh-CN"/>
        </w:rPr>
        <w:t>, and texture features</w:t>
      </w:r>
      <w:r w:rsidR="00DF0968" w:rsidRPr="00176849">
        <w:rPr>
          <w:rFonts w:eastAsia="AdvGulliv-R"/>
          <w:color w:val="000000"/>
          <w:sz w:val="24"/>
          <w:szCs w:val="24"/>
          <w:lang w:eastAsia="zh-CN"/>
        </w:rPr>
        <w:t xml:space="preserve"> are respectively extracted</w:t>
      </w:r>
      <w:r w:rsidR="0085679E" w:rsidRPr="00176849">
        <w:rPr>
          <w:rFonts w:eastAsia="AdvGulliv-R"/>
          <w:color w:val="000000"/>
          <w:sz w:val="24"/>
          <w:szCs w:val="24"/>
          <w:lang w:eastAsia="zh-CN"/>
        </w:rPr>
        <w:t xml:space="preserve"> from th</w:t>
      </w:r>
      <w:r w:rsidR="00DF0968" w:rsidRPr="00176849">
        <w:rPr>
          <w:rFonts w:eastAsia="AdvGulliv-R"/>
          <w:color w:val="000000"/>
          <w:sz w:val="24"/>
          <w:szCs w:val="24"/>
          <w:lang w:eastAsia="zh-CN"/>
        </w:rPr>
        <w:t>o</w:t>
      </w:r>
      <w:r w:rsidR="0085679E" w:rsidRPr="00176849">
        <w:rPr>
          <w:rFonts w:eastAsia="AdvGulliv-R"/>
          <w:color w:val="000000"/>
          <w:sz w:val="24"/>
          <w:szCs w:val="24"/>
          <w:lang w:eastAsia="zh-CN"/>
        </w:rPr>
        <w:t>se saliency regions</w:t>
      </w:r>
      <w:r w:rsidR="00DC5251" w:rsidRPr="00176849">
        <w:rPr>
          <w:rFonts w:eastAsia="AdvGulliv-R"/>
          <w:color w:val="000000"/>
          <w:sz w:val="24"/>
          <w:szCs w:val="24"/>
          <w:lang w:eastAsia="zh-CN"/>
        </w:rPr>
        <w:t xml:space="preserve"> to represent fabric features</w:t>
      </w:r>
      <w:r w:rsidR="008B25C3" w:rsidRPr="00176849">
        <w:rPr>
          <w:rFonts w:eastAsia="AdvGulliv-R"/>
          <w:color w:val="000000"/>
          <w:sz w:val="24"/>
          <w:szCs w:val="24"/>
          <w:lang w:eastAsia="zh-CN"/>
        </w:rPr>
        <w:t>,</w:t>
      </w:r>
      <w:r w:rsidR="00DF0968" w:rsidRPr="00176849">
        <w:rPr>
          <w:rFonts w:eastAsia="AdvGulliv-R"/>
          <w:color w:val="000000"/>
          <w:sz w:val="24"/>
          <w:szCs w:val="24"/>
          <w:lang w:eastAsia="zh-CN"/>
        </w:rPr>
        <w:t xml:space="preserve"> and</w:t>
      </w:r>
      <w:r w:rsidR="008B25C3" w:rsidRPr="00176849">
        <w:rPr>
          <w:rFonts w:eastAsia="AdvGulliv-R"/>
          <w:color w:val="000000"/>
          <w:sz w:val="24"/>
          <w:szCs w:val="24"/>
          <w:lang w:eastAsia="zh-CN"/>
        </w:rPr>
        <w:t xml:space="preserve"> these extracted features</w:t>
      </w:r>
      <w:r w:rsidR="00DF0968" w:rsidRPr="00176849">
        <w:rPr>
          <w:rFonts w:eastAsia="AdvGulliv-R"/>
          <w:color w:val="000000"/>
          <w:sz w:val="24"/>
          <w:szCs w:val="24"/>
          <w:lang w:eastAsia="zh-CN"/>
        </w:rPr>
        <w:t xml:space="preserve"> are used to do the defects detecting</w:t>
      </w:r>
      <w:r w:rsidR="0085679E" w:rsidRPr="00176849">
        <w:rPr>
          <w:rFonts w:eastAsia="AdvGulliv-R"/>
          <w:color w:val="000000"/>
          <w:sz w:val="24"/>
          <w:szCs w:val="24"/>
          <w:lang w:eastAsia="zh-CN"/>
        </w:rPr>
        <w:t>.</w:t>
      </w:r>
    </w:p>
    <w:p w14:paraId="07B2F910" w14:textId="596887BC" w:rsidR="003B34D7" w:rsidRPr="00176849" w:rsidRDefault="00C13FF9" w:rsidP="00B7108A">
      <w:pPr>
        <w:widowControl w:val="0"/>
        <w:autoSpaceDE w:val="0"/>
        <w:autoSpaceDN w:val="0"/>
        <w:adjustRightInd w:val="0"/>
        <w:spacing w:line="360" w:lineRule="auto"/>
        <w:ind w:firstLineChars="100" w:firstLine="240"/>
        <w:jc w:val="both"/>
        <w:rPr>
          <w:rFonts w:eastAsia="Times New Roman"/>
          <w:snapToGrid w:val="0"/>
          <w:color w:val="000000"/>
          <w:w w:val="0"/>
          <w:sz w:val="0"/>
          <w:szCs w:val="0"/>
          <w:u w:color="000000"/>
          <w:bdr w:val="none" w:sz="0" w:space="0" w:color="000000"/>
          <w:shd w:val="clear" w:color="000000" w:fill="000000"/>
          <w:lang w:val="x-none" w:eastAsia="x-none" w:bidi="x-none"/>
        </w:rPr>
      </w:pPr>
      <w:r w:rsidRPr="00176849">
        <w:rPr>
          <w:rFonts w:eastAsia="AdvGulliv-R"/>
          <w:color w:val="000000"/>
          <w:sz w:val="24"/>
          <w:szCs w:val="24"/>
          <w:lang w:eastAsia="zh-CN"/>
        </w:rPr>
        <w:t>(</w:t>
      </w:r>
      <w:r w:rsidR="0085679E" w:rsidRPr="00176849">
        <w:rPr>
          <w:rFonts w:eastAsia="AdvGulliv-R"/>
          <w:color w:val="000000"/>
          <w:sz w:val="24"/>
          <w:szCs w:val="24"/>
          <w:lang w:eastAsia="zh-CN"/>
        </w:rPr>
        <w:t>3)</w:t>
      </w:r>
      <w:r w:rsidR="000031BF" w:rsidRPr="00176849">
        <w:rPr>
          <w:rFonts w:eastAsia="AdvGulliv-R"/>
          <w:color w:val="000000"/>
          <w:sz w:val="24"/>
          <w:szCs w:val="24"/>
          <w:lang w:eastAsia="zh-CN"/>
        </w:rPr>
        <w:t xml:space="preserve"> </w:t>
      </w:r>
      <w:r w:rsidR="008B25C3" w:rsidRPr="00176849">
        <w:rPr>
          <w:rFonts w:eastAsia="AdvGulliv-R"/>
          <w:color w:val="000000"/>
          <w:sz w:val="24"/>
          <w:szCs w:val="24"/>
          <w:lang w:eastAsia="zh-CN"/>
        </w:rPr>
        <w:t>In decision making</w:t>
      </w:r>
      <w:r w:rsidR="00026F62" w:rsidRPr="00176849">
        <w:rPr>
          <w:rFonts w:eastAsia="AdvGulliv-R"/>
          <w:color w:val="000000"/>
          <w:sz w:val="24"/>
          <w:szCs w:val="24"/>
          <w:lang w:eastAsia="zh-CN"/>
        </w:rPr>
        <w:t xml:space="preserve"> stage, an adaptative f</w:t>
      </w:r>
      <w:r w:rsidR="0085679E" w:rsidRPr="00176849">
        <w:rPr>
          <w:rFonts w:eastAsia="AdvGulliv-R"/>
          <w:color w:val="000000"/>
          <w:sz w:val="24"/>
          <w:szCs w:val="24"/>
          <w:lang w:eastAsia="zh-CN"/>
        </w:rPr>
        <w:t>abric feature</w:t>
      </w:r>
      <w:r w:rsidR="00026F62" w:rsidRPr="00176849">
        <w:rPr>
          <w:rFonts w:eastAsia="AdvGulliv-R"/>
          <w:color w:val="000000"/>
          <w:sz w:val="24"/>
          <w:szCs w:val="24"/>
          <w:lang w:eastAsia="zh-CN"/>
        </w:rPr>
        <w:t>s</w:t>
      </w:r>
      <w:r w:rsidR="0085679E" w:rsidRPr="00176849">
        <w:rPr>
          <w:rFonts w:eastAsia="AdvGulliv-R"/>
          <w:color w:val="000000"/>
          <w:sz w:val="24"/>
          <w:szCs w:val="24"/>
          <w:lang w:eastAsia="zh-CN"/>
        </w:rPr>
        <w:t xml:space="preserve"> clustering algorithm is proposed to</w:t>
      </w:r>
      <w:r w:rsidR="00EC70DF" w:rsidRPr="00176849">
        <w:rPr>
          <w:rFonts w:eastAsia="AdvGulliv-R"/>
          <w:color w:val="000000"/>
          <w:sz w:val="24"/>
          <w:szCs w:val="24"/>
          <w:lang w:eastAsia="zh-CN"/>
        </w:rPr>
        <w:t xml:space="preserve"> </w:t>
      </w:r>
      <w:r w:rsidR="00DC5251" w:rsidRPr="00176849">
        <w:rPr>
          <w:rFonts w:eastAsia="AdvGulliv-R"/>
          <w:color w:val="000000"/>
          <w:sz w:val="24"/>
          <w:szCs w:val="24"/>
          <w:lang w:eastAsia="zh-CN"/>
        </w:rPr>
        <w:t>sum these features as</w:t>
      </w:r>
      <w:r w:rsidR="00EC70DF" w:rsidRPr="00176849">
        <w:rPr>
          <w:rFonts w:eastAsia="AdvGulliv-R"/>
          <w:color w:val="000000"/>
          <w:sz w:val="24"/>
          <w:szCs w:val="24"/>
          <w:lang w:eastAsia="zh-CN"/>
        </w:rPr>
        <w:t xml:space="preserve"> the weight</w:t>
      </w:r>
      <w:r w:rsidR="00DC5251" w:rsidRPr="00176849">
        <w:rPr>
          <w:rFonts w:eastAsia="AdvGulliv-R"/>
          <w:color w:val="000000"/>
          <w:sz w:val="24"/>
          <w:szCs w:val="24"/>
          <w:lang w:eastAsia="zh-CN"/>
        </w:rPr>
        <w:t xml:space="preserve"> of each fabric</w:t>
      </w:r>
      <w:r w:rsidR="00E638BF" w:rsidRPr="00176849">
        <w:rPr>
          <w:rFonts w:eastAsia="AdvGulliv-R"/>
          <w:color w:val="000000"/>
          <w:sz w:val="24"/>
          <w:szCs w:val="24"/>
          <w:lang w:eastAsia="zh-CN"/>
        </w:rPr>
        <w:t xml:space="preserve"> so as to realize </w:t>
      </w:r>
      <w:r w:rsidR="00EC70DF" w:rsidRPr="00176849">
        <w:rPr>
          <w:rFonts w:eastAsia="AdvGulliv-R"/>
          <w:color w:val="000000"/>
          <w:sz w:val="24"/>
          <w:szCs w:val="24"/>
          <w:lang w:eastAsia="zh-CN"/>
        </w:rPr>
        <w:t xml:space="preserve">final </w:t>
      </w:r>
      <w:r w:rsidR="00E638BF" w:rsidRPr="00176849">
        <w:rPr>
          <w:rFonts w:eastAsia="AdvGulliv-R"/>
          <w:color w:val="000000"/>
          <w:sz w:val="24"/>
          <w:szCs w:val="24"/>
          <w:lang w:eastAsia="zh-CN"/>
        </w:rPr>
        <w:t>fabric defects detection.</w:t>
      </w:r>
    </w:p>
    <w:p w14:paraId="69A68091" w14:textId="4EA86CDB" w:rsidR="00E97B99" w:rsidRPr="00176849" w:rsidRDefault="009A0091" w:rsidP="00990218">
      <w:pPr>
        <w:pStyle w:val="1"/>
        <w:keepLines/>
        <w:widowControl w:val="0"/>
        <w:numPr>
          <w:ilvl w:val="0"/>
          <w:numId w:val="1"/>
        </w:numPr>
        <w:spacing w:before="340" w:after="330"/>
        <w:ind w:left="357" w:hanging="357"/>
        <w:jc w:val="both"/>
        <w:rPr>
          <w:b/>
          <w:bCs/>
          <w:smallCaps w:val="0"/>
          <w:kern w:val="44"/>
          <w:sz w:val="24"/>
          <w:szCs w:val="24"/>
          <w:lang w:eastAsia="zh-CN"/>
        </w:rPr>
      </w:pPr>
      <w:bookmarkStart w:id="10" w:name="_Hlk75094491"/>
      <w:r w:rsidRPr="00176849">
        <w:rPr>
          <w:b/>
          <w:bCs/>
          <w:smallCaps w:val="0"/>
          <w:kern w:val="44"/>
          <w:sz w:val="24"/>
          <w:szCs w:val="24"/>
          <w:lang w:eastAsia="zh-CN"/>
        </w:rPr>
        <w:t xml:space="preserve">The </w:t>
      </w:r>
      <w:r w:rsidR="007D40EE" w:rsidRPr="00176849">
        <w:rPr>
          <w:b/>
          <w:bCs/>
          <w:smallCaps w:val="0"/>
          <w:kern w:val="44"/>
          <w:sz w:val="24"/>
          <w:szCs w:val="24"/>
          <w:lang w:eastAsia="zh-CN"/>
        </w:rPr>
        <w:t>Unsupervised</w:t>
      </w:r>
      <w:r w:rsidR="004D4BA6" w:rsidRPr="00176849">
        <w:rPr>
          <w:b/>
          <w:bCs/>
          <w:smallCaps w:val="0"/>
          <w:kern w:val="44"/>
          <w:sz w:val="24"/>
          <w:szCs w:val="24"/>
          <w:lang w:eastAsia="zh-CN"/>
        </w:rPr>
        <w:t xml:space="preserve"> learning</w:t>
      </w:r>
      <w:r w:rsidR="007D40EE" w:rsidRPr="00176849">
        <w:rPr>
          <w:b/>
          <w:bCs/>
          <w:smallCaps w:val="0"/>
          <w:kern w:val="44"/>
          <w:sz w:val="24"/>
          <w:szCs w:val="24"/>
          <w:lang w:eastAsia="zh-CN"/>
        </w:rPr>
        <w:t xml:space="preserve"> </w:t>
      </w:r>
      <w:r w:rsidR="00BB1A8C" w:rsidRPr="00176849">
        <w:rPr>
          <w:b/>
          <w:bCs/>
          <w:smallCaps w:val="0"/>
          <w:kern w:val="44"/>
          <w:sz w:val="24"/>
          <w:szCs w:val="24"/>
          <w:lang w:eastAsia="zh-CN"/>
        </w:rPr>
        <w:t>method for f</w:t>
      </w:r>
      <w:r w:rsidR="007D40EE" w:rsidRPr="00176849">
        <w:rPr>
          <w:b/>
          <w:bCs/>
          <w:smallCaps w:val="0"/>
          <w:kern w:val="44"/>
          <w:sz w:val="24"/>
          <w:szCs w:val="24"/>
          <w:lang w:eastAsia="zh-CN"/>
        </w:rPr>
        <w:t>abric defect</w:t>
      </w:r>
      <w:r w:rsidR="004D4BA6" w:rsidRPr="00176849">
        <w:rPr>
          <w:b/>
          <w:bCs/>
          <w:smallCaps w:val="0"/>
          <w:kern w:val="44"/>
          <w:sz w:val="24"/>
          <w:szCs w:val="24"/>
          <w:lang w:eastAsia="zh-CN"/>
        </w:rPr>
        <w:t>s</w:t>
      </w:r>
      <w:r w:rsidR="007D40EE" w:rsidRPr="00176849">
        <w:rPr>
          <w:b/>
          <w:bCs/>
          <w:smallCaps w:val="0"/>
          <w:kern w:val="44"/>
          <w:sz w:val="24"/>
          <w:szCs w:val="24"/>
          <w:lang w:eastAsia="zh-CN"/>
        </w:rPr>
        <w:t xml:space="preserve"> detection</w:t>
      </w:r>
      <w:bookmarkEnd w:id="10"/>
    </w:p>
    <w:p w14:paraId="339F284C" w14:textId="23B36FF7" w:rsidR="003555DE" w:rsidRPr="00176849" w:rsidRDefault="009A0091"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This section introduces the</w:t>
      </w:r>
      <w:r w:rsidR="007D40EE" w:rsidRPr="00176849">
        <w:rPr>
          <w:rFonts w:eastAsia="AdvGulliv-R"/>
          <w:color w:val="000000"/>
          <w:sz w:val="24"/>
          <w:szCs w:val="24"/>
          <w:lang w:eastAsia="zh-CN"/>
        </w:rPr>
        <w:t xml:space="preserve"> </w:t>
      </w:r>
      <w:r w:rsidR="004D4BA6" w:rsidRPr="00176849">
        <w:rPr>
          <w:rFonts w:eastAsia="AdvGulliv-R"/>
          <w:color w:val="000000"/>
          <w:sz w:val="24"/>
          <w:szCs w:val="24"/>
          <w:lang w:eastAsia="zh-CN"/>
        </w:rPr>
        <w:t xml:space="preserve">unsupervised learning method </w:t>
      </w:r>
      <w:r w:rsidR="00F01880" w:rsidRPr="00176849">
        <w:rPr>
          <w:rFonts w:eastAsia="AdvGulliv-R"/>
          <w:color w:val="000000"/>
          <w:sz w:val="24"/>
          <w:szCs w:val="24"/>
          <w:lang w:eastAsia="zh-CN"/>
        </w:rPr>
        <w:t>for</w:t>
      </w:r>
      <w:r w:rsidR="004D4BA6" w:rsidRPr="00176849">
        <w:rPr>
          <w:rFonts w:eastAsia="AdvGulliv-R"/>
          <w:color w:val="000000"/>
          <w:sz w:val="24"/>
          <w:szCs w:val="24"/>
          <w:lang w:eastAsia="zh-CN"/>
        </w:rPr>
        <w:t xml:space="preserve"> fabric defects detection</w:t>
      </w:r>
      <w:r w:rsidR="00FE42AA" w:rsidRPr="00176849">
        <w:rPr>
          <w:rFonts w:eastAsia="AdvGulliv-R"/>
          <w:color w:val="000000"/>
          <w:sz w:val="24"/>
          <w:szCs w:val="24"/>
          <w:lang w:eastAsia="zh-CN"/>
        </w:rPr>
        <w:t xml:space="preserve"> in terms of</w:t>
      </w:r>
      <w:r w:rsidRPr="00176849">
        <w:rPr>
          <w:rFonts w:eastAsia="AdvGulliv-R"/>
          <w:color w:val="000000"/>
          <w:sz w:val="24"/>
          <w:szCs w:val="24"/>
          <w:lang w:eastAsia="zh-CN"/>
        </w:rPr>
        <w:t xml:space="preserve"> </w:t>
      </w:r>
      <w:r w:rsidR="007C169A" w:rsidRPr="00176849">
        <w:rPr>
          <w:rFonts w:eastAsia="AdvGulliv-R"/>
          <w:color w:val="000000"/>
          <w:sz w:val="24"/>
          <w:szCs w:val="24"/>
          <w:lang w:eastAsia="zh-CN"/>
        </w:rPr>
        <w:t>spatial domain saliency method</w:t>
      </w:r>
      <w:r w:rsidRPr="00176849">
        <w:rPr>
          <w:rFonts w:eastAsia="AdvGulliv-R"/>
          <w:color w:val="000000"/>
          <w:sz w:val="24"/>
          <w:szCs w:val="24"/>
          <w:lang w:eastAsia="zh-CN"/>
        </w:rPr>
        <w:t xml:space="preserve">, </w:t>
      </w:r>
      <w:r w:rsidR="004D4BA6" w:rsidRPr="00176849">
        <w:rPr>
          <w:rFonts w:eastAsia="AdvGulliv-R"/>
          <w:color w:val="000000"/>
          <w:sz w:val="24"/>
          <w:szCs w:val="24"/>
          <w:lang w:eastAsia="zh-CN"/>
        </w:rPr>
        <w:t>fabric features extraction method</w:t>
      </w:r>
      <w:r w:rsidRPr="00176849">
        <w:rPr>
          <w:rFonts w:eastAsia="AdvGulliv-R"/>
          <w:color w:val="000000"/>
          <w:sz w:val="24"/>
          <w:szCs w:val="24"/>
          <w:lang w:eastAsia="zh-CN"/>
        </w:rPr>
        <w:t xml:space="preserve">, </w:t>
      </w:r>
      <w:r w:rsidR="00FE42AA" w:rsidRPr="00176849">
        <w:rPr>
          <w:rFonts w:eastAsia="AdvGulliv-R"/>
          <w:color w:val="000000"/>
          <w:sz w:val="24"/>
          <w:szCs w:val="24"/>
          <w:lang w:eastAsia="zh-CN"/>
        </w:rPr>
        <w:t xml:space="preserve">and an </w:t>
      </w:r>
      <w:r w:rsidR="009F03B3" w:rsidRPr="00176849">
        <w:rPr>
          <w:rFonts w:eastAsia="AdvGulliv-R"/>
          <w:color w:val="000000"/>
          <w:sz w:val="24"/>
          <w:szCs w:val="24"/>
          <w:lang w:eastAsia="zh-CN"/>
        </w:rPr>
        <w:t>adaptive</w:t>
      </w:r>
      <w:r w:rsidR="007D40EE" w:rsidRPr="00176849">
        <w:rPr>
          <w:rFonts w:eastAsia="AdvGulliv-R"/>
          <w:color w:val="000000"/>
          <w:sz w:val="24"/>
          <w:szCs w:val="24"/>
          <w:lang w:eastAsia="zh-CN"/>
        </w:rPr>
        <w:t xml:space="preserve"> </w:t>
      </w:r>
      <w:r w:rsidR="004D4BA6" w:rsidRPr="00176849">
        <w:rPr>
          <w:rFonts w:eastAsia="AdvGulliv-R"/>
          <w:color w:val="000000"/>
          <w:sz w:val="24"/>
          <w:szCs w:val="24"/>
          <w:lang w:eastAsia="zh-CN"/>
        </w:rPr>
        <w:t>fabric feature clustering algorithm</w:t>
      </w:r>
      <w:r w:rsidR="00FE42AA" w:rsidRPr="00176849">
        <w:rPr>
          <w:rFonts w:eastAsia="AdvGulliv-R"/>
          <w:color w:val="000000"/>
          <w:sz w:val="24"/>
          <w:szCs w:val="24"/>
          <w:lang w:eastAsia="zh-CN"/>
        </w:rPr>
        <w:t>. The f</w:t>
      </w:r>
      <w:r w:rsidR="003555DE" w:rsidRPr="00176849">
        <w:rPr>
          <w:rFonts w:eastAsia="AdvGulliv-R"/>
          <w:color w:val="000000"/>
          <w:sz w:val="24"/>
          <w:szCs w:val="24"/>
          <w:lang w:eastAsia="zh-CN"/>
        </w:rPr>
        <w:t>ramework of the proposed fabric defect detection method is</w:t>
      </w:r>
      <w:r w:rsidR="003671B0" w:rsidRPr="00176849">
        <w:rPr>
          <w:rFonts w:eastAsia="AdvGulliv-R"/>
          <w:color w:val="000000"/>
          <w:sz w:val="24"/>
          <w:szCs w:val="24"/>
          <w:lang w:eastAsia="zh-CN"/>
        </w:rPr>
        <w:t xml:space="preserve"> shown in Fig.</w:t>
      </w:r>
      <w:r w:rsidR="00651EC0" w:rsidRPr="00176849">
        <w:rPr>
          <w:rFonts w:eastAsia="AdvGulliv-R"/>
          <w:color w:val="000000"/>
          <w:sz w:val="24"/>
          <w:szCs w:val="24"/>
          <w:lang w:eastAsia="zh-CN"/>
        </w:rPr>
        <w:t>2</w:t>
      </w:r>
      <w:r w:rsidR="003555DE" w:rsidRPr="00176849">
        <w:rPr>
          <w:rFonts w:eastAsia="AdvGulliv-R"/>
          <w:color w:val="000000"/>
          <w:sz w:val="24"/>
          <w:szCs w:val="24"/>
          <w:lang w:eastAsia="zh-CN"/>
        </w:rPr>
        <w:t>.</w:t>
      </w:r>
    </w:p>
    <w:p w14:paraId="11BFB996" w14:textId="665E9212" w:rsidR="00990218" w:rsidRPr="00176849" w:rsidRDefault="000F5731" w:rsidP="00F12395">
      <w:pPr>
        <w:widowControl w:val="0"/>
        <w:autoSpaceDE w:val="0"/>
        <w:autoSpaceDN w:val="0"/>
        <w:adjustRightInd w:val="0"/>
        <w:spacing w:line="360" w:lineRule="auto"/>
        <w:jc w:val="center"/>
        <w:rPr>
          <w:b/>
          <w:kern w:val="2"/>
          <w:sz w:val="21"/>
          <w:szCs w:val="22"/>
          <w:lang w:eastAsia="zh-CN"/>
        </w:rPr>
      </w:pPr>
      <w:r>
        <w:rPr>
          <w:noProof/>
        </w:rPr>
        <w:drawing>
          <wp:inline distT="0" distB="0" distL="0" distR="0" wp14:anchorId="5AE3FAFB" wp14:editId="2379533C">
            <wp:extent cx="5278120" cy="2162175"/>
            <wp:effectExtent l="0" t="0" r="0" b="9525"/>
            <wp:docPr id="1492885208" name="图片 2"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85208" name="图片 2" descr="图片包含 图示&#10;&#10;描述已自动生成"/>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8120" cy="2162175"/>
                    </a:xfrm>
                    <a:prstGeom prst="rect">
                      <a:avLst/>
                    </a:prstGeom>
                    <a:noFill/>
                    <a:ln>
                      <a:noFill/>
                    </a:ln>
                  </pic:spPr>
                </pic:pic>
              </a:graphicData>
            </a:graphic>
          </wp:inline>
        </w:drawing>
      </w:r>
    </w:p>
    <w:p w14:paraId="033F5ABB" w14:textId="12CD7031" w:rsidR="00990218" w:rsidRPr="00176849" w:rsidRDefault="00990218" w:rsidP="00F12395">
      <w:pPr>
        <w:widowControl w:val="0"/>
        <w:autoSpaceDE w:val="0"/>
        <w:autoSpaceDN w:val="0"/>
        <w:adjustRightInd w:val="0"/>
        <w:spacing w:line="360" w:lineRule="auto"/>
        <w:jc w:val="center"/>
        <w:rPr>
          <w:b/>
          <w:kern w:val="2"/>
          <w:sz w:val="21"/>
          <w:szCs w:val="22"/>
          <w:lang w:eastAsia="zh-CN"/>
        </w:rPr>
      </w:pPr>
      <w:r w:rsidRPr="00176849">
        <w:rPr>
          <w:b/>
          <w:kern w:val="2"/>
          <w:sz w:val="21"/>
          <w:szCs w:val="22"/>
          <w:lang w:eastAsia="zh-CN"/>
        </w:rPr>
        <w:t>Fig</w:t>
      </w:r>
      <w:r w:rsidR="00846CE1">
        <w:rPr>
          <w:b/>
          <w:kern w:val="2"/>
          <w:sz w:val="21"/>
          <w:szCs w:val="22"/>
          <w:lang w:eastAsia="zh-CN"/>
        </w:rPr>
        <w:t>.</w:t>
      </w:r>
      <w:r w:rsidR="00B1580C" w:rsidRPr="00176849">
        <w:rPr>
          <w:b/>
          <w:kern w:val="2"/>
          <w:sz w:val="21"/>
          <w:szCs w:val="22"/>
          <w:lang w:eastAsia="zh-CN"/>
        </w:rPr>
        <w:t>2. Framework of</w:t>
      </w:r>
      <w:r w:rsidRPr="00176849">
        <w:rPr>
          <w:b/>
          <w:kern w:val="2"/>
          <w:sz w:val="21"/>
          <w:szCs w:val="22"/>
          <w:lang w:eastAsia="zh-CN"/>
        </w:rPr>
        <w:t xml:space="preserve"> proposed unsupervised</w:t>
      </w:r>
      <w:r w:rsidR="00B1580C" w:rsidRPr="00176849">
        <w:rPr>
          <w:b/>
          <w:kern w:val="2"/>
          <w:sz w:val="21"/>
          <w:szCs w:val="22"/>
          <w:lang w:eastAsia="zh-CN"/>
        </w:rPr>
        <w:t xml:space="preserve"> fabric defects detection</w:t>
      </w:r>
      <w:r w:rsidRPr="00176849">
        <w:rPr>
          <w:b/>
          <w:kern w:val="2"/>
          <w:sz w:val="21"/>
          <w:szCs w:val="22"/>
          <w:lang w:eastAsia="zh-CN"/>
        </w:rPr>
        <w:t xml:space="preserve"> method</w:t>
      </w:r>
    </w:p>
    <w:p w14:paraId="6AFA4FA6" w14:textId="42B15D71" w:rsidR="00E97B99" w:rsidRPr="00176849" w:rsidRDefault="001F7176" w:rsidP="006816C4">
      <w:pPr>
        <w:pStyle w:val="2"/>
        <w:numPr>
          <w:ilvl w:val="1"/>
          <w:numId w:val="4"/>
        </w:numPr>
        <w:spacing w:before="260" w:after="260" w:line="360" w:lineRule="auto"/>
        <w:ind w:left="284" w:hanging="284"/>
        <w:jc w:val="both"/>
        <w:rPr>
          <w:b/>
          <w:i w:val="0"/>
          <w:sz w:val="24"/>
          <w:szCs w:val="24"/>
        </w:rPr>
      </w:pPr>
      <w:r w:rsidRPr="00176849">
        <w:rPr>
          <w:b/>
          <w:i w:val="0"/>
          <w:sz w:val="24"/>
          <w:szCs w:val="24"/>
          <w:lang w:eastAsia="zh-CN"/>
        </w:rPr>
        <w:t>Mu</w:t>
      </w:r>
      <w:r w:rsidRPr="00176849">
        <w:rPr>
          <w:b/>
          <w:i w:val="0"/>
          <w:sz w:val="24"/>
          <w:szCs w:val="24"/>
        </w:rPr>
        <w:t xml:space="preserve">lti-level </w:t>
      </w:r>
      <w:r w:rsidR="007C169A" w:rsidRPr="00176849">
        <w:rPr>
          <w:b/>
          <w:i w:val="0"/>
          <w:sz w:val="24"/>
          <w:szCs w:val="24"/>
        </w:rPr>
        <w:t>spatial domain</w:t>
      </w:r>
      <w:r w:rsidR="009A0091" w:rsidRPr="00176849">
        <w:rPr>
          <w:b/>
          <w:i w:val="0"/>
          <w:sz w:val="24"/>
          <w:szCs w:val="24"/>
        </w:rPr>
        <w:t xml:space="preserve"> saliency</w:t>
      </w:r>
      <w:r w:rsidR="002E2BD8" w:rsidRPr="00176849">
        <w:rPr>
          <w:b/>
          <w:i w:val="0"/>
          <w:sz w:val="24"/>
          <w:szCs w:val="24"/>
        </w:rPr>
        <w:t xml:space="preserve"> (MSDS)</w:t>
      </w:r>
      <w:r w:rsidR="009A0091" w:rsidRPr="00176849">
        <w:rPr>
          <w:b/>
          <w:i w:val="0"/>
          <w:sz w:val="24"/>
          <w:szCs w:val="24"/>
        </w:rPr>
        <w:t xml:space="preserve"> method</w:t>
      </w:r>
    </w:p>
    <w:p w14:paraId="1FCE77C9" w14:textId="30AEECC4" w:rsidR="00CF0D72" w:rsidRPr="00176849" w:rsidRDefault="00CF0D72"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Psychological studies have proved that the visual system of human</w:t>
      </w:r>
      <w:r w:rsidR="00934C75" w:rsidRPr="00176849">
        <w:rPr>
          <w:rFonts w:eastAsia="AdvGulliv-R"/>
          <w:color w:val="000000"/>
          <w:sz w:val="24"/>
          <w:szCs w:val="24"/>
          <w:lang w:eastAsia="zh-CN"/>
        </w:rPr>
        <w:t>s</w:t>
      </w:r>
      <w:r w:rsidRPr="00176849">
        <w:rPr>
          <w:rFonts w:eastAsia="AdvGulliv-R"/>
          <w:color w:val="000000"/>
          <w:sz w:val="24"/>
          <w:szCs w:val="24"/>
          <w:lang w:eastAsia="zh-CN"/>
        </w:rPr>
        <w:t xml:space="preserve"> is sensitive to the salient contrast of image areas, such as texture, </w:t>
      </w:r>
      <w:r w:rsidR="002B79C2" w:rsidRPr="00176849">
        <w:rPr>
          <w:rFonts w:eastAsia="AdvGulliv-R"/>
          <w:color w:val="000000"/>
          <w:sz w:val="24"/>
          <w:szCs w:val="24"/>
          <w:lang w:eastAsia="zh-CN"/>
        </w:rPr>
        <w:t>color</w:t>
      </w:r>
      <w:r w:rsidR="00934C75" w:rsidRPr="00176849">
        <w:rPr>
          <w:rFonts w:eastAsia="AdvGulliv-R"/>
          <w:color w:val="000000"/>
          <w:sz w:val="24"/>
          <w:szCs w:val="24"/>
          <w:lang w:eastAsia="zh-CN"/>
        </w:rPr>
        <w:t>,</w:t>
      </w:r>
      <w:r w:rsidRPr="00176849">
        <w:rPr>
          <w:rFonts w:eastAsia="AdvGulliv-R"/>
          <w:color w:val="000000"/>
          <w:sz w:val="24"/>
          <w:szCs w:val="24"/>
          <w:lang w:eastAsia="zh-CN"/>
        </w:rPr>
        <w:t xml:space="preserve"> and intensity</w:t>
      </w:r>
      <w:r w:rsidR="001201CD" w:rsidRPr="00176849">
        <w:rPr>
          <w:rFonts w:eastAsia="AdvGulliv-R"/>
          <w:color w:val="000000"/>
          <w:sz w:val="24"/>
          <w:szCs w:val="24"/>
          <w:lang w:eastAsia="zh-CN"/>
        </w:rPr>
        <w:t xml:space="preserve"> [</w:t>
      </w:r>
      <w:r w:rsidR="00BB1A38" w:rsidRPr="00176849">
        <w:rPr>
          <w:rFonts w:eastAsia="AdvGulliv-R"/>
          <w:color w:val="000000"/>
          <w:sz w:val="24"/>
          <w:szCs w:val="24"/>
          <w:lang w:eastAsia="zh-CN"/>
        </w:rPr>
        <w:t>23,24</w:t>
      </w:r>
      <w:r w:rsidR="001201CD" w:rsidRPr="00176849">
        <w:rPr>
          <w:rFonts w:eastAsia="AdvGulliv-R"/>
          <w:color w:val="000000"/>
          <w:sz w:val="24"/>
          <w:szCs w:val="24"/>
          <w:lang w:eastAsia="zh-CN"/>
        </w:rPr>
        <w:t>]</w:t>
      </w:r>
      <w:r w:rsidRPr="00176849">
        <w:rPr>
          <w:rFonts w:eastAsia="AdvGulliv-R"/>
          <w:color w:val="000000"/>
          <w:sz w:val="24"/>
          <w:szCs w:val="24"/>
          <w:lang w:eastAsia="zh-CN"/>
        </w:rPr>
        <w:t xml:space="preserve">. </w:t>
      </w:r>
      <w:r w:rsidR="00BB1A38" w:rsidRPr="00176849">
        <w:rPr>
          <w:rFonts w:eastAsia="AdvGulliv-R"/>
          <w:color w:val="000000"/>
          <w:sz w:val="24"/>
          <w:szCs w:val="24"/>
          <w:lang w:eastAsia="zh-CN"/>
        </w:rPr>
        <w:t>I</w:t>
      </w:r>
      <w:r w:rsidRPr="00176849">
        <w:rPr>
          <w:rFonts w:eastAsia="AdvGulliv-R"/>
          <w:color w:val="000000"/>
          <w:sz w:val="24"/>
          <w:szCs w:val="24"/>
          <w:lang w:eastAsia="zh-CN"/>
        </w:rPr>
        <w:t xml:space="preserve">nspired by this inherent characteristic of human visual system, a </w:t>
      </w:r>
      <w:r w:rsidR="00357463" w:rsidRPr="00176849">
        <w:rPr>
          <w:rFonts w:eastAsia="AdvGulliv-R"/>
          <w:color w:val="000000"/>
          <w:sz w:val="24"/>
          <w:szCs w:val="24"/>
          <w:lang w:eastAsia="zh-CN"/>
        </w:rPr>
        <w:t xml:space="preserve">multi-level </w:t>
      </w:r>
      <w:r w:rsidR="00611A50" w:rsidRPr="00176849">
        <w:rPr>
          <w:rFonts w:eastAsia="AdvGulliv-R"/>
          <w:color w:val="000000"/>
          <w:sz w:val="24"/>
          <w:szCs w:val="24"/>
          <w:lang w:eastAsia="zh-CN"/>
        </w:rPr>
        <w:t>spatial domain</w:t>
      </w:r>
      <w:r w:rsidRPr="00176849">
        <w:rPr>
          <w:rFonts w:eastAsia="AdvGulliv-R"/>
          <w:color w:val="000000"/>
          <w:sz w:val="24"/>
          <w:szCs w:val="24"/>
          <w:lang w:eastAsia="zh-CN"/>
        </w:rPr>
        <w:t xml:space="preserve"> saliency method is proposed to supp</w:t>
      </w:r>
      <w:r w:rsidR="00551E20" w:rsidRPr="00176849">
        <w:rPr>
          <w:rFonts w:eastAsia="AdvGulliv-R"/>
          <w:color w:val="000000"/>
          <w:sz w:val="24"/>
          <w:szCs w:val="24"/>
          <w:lang w:eastAsia="zh-CN"/>
        </w:rPr>
        <w:t>ress the background information</w:t>
      </w:r>
      <w:r w:rsidR="00A75345" w:rsidRPr="00176849">
        <w:rPr>
          <w:rFonts w:eastAsia="AdvGulliv-R"/>
          <w:color w:val="000000"/>
          <w:sz w:val="24"/>
          <w:szCs w:val="24"/>
          <w:lang w:eastAsia="zh-CN"/>
        </w:rPr>
        <w:t xml:space="preserve"> and obtain saliency regions of fabric image</w:t>
      </w:r>
      <w:r w:rsidR="00551E20" w:rsidRPr="00176849">
        <w:rPr>
          <w:rFonts w:eastAsia="AdvGulliv-R"/>
          <w:color w:val="000000"/>
          <w:sz w:val="24"/>
          <w:szCs w:val="24"/>
          <w:lang w:eastAsia="zh-CN"/>
        </w:rPr>
        <w:t>, which can be divided into three steps</w:t>
      </w:r>
      <w:r w:rsidR="009B47DD" w:rsidRPr="00176849">
        <w:rPr>
          <w:rFonts w:eastAsia="AdvGulliv-R"/>
          <w:color w:val="000000"/>
          <w:sz w:val="24"/>
          <w:szCs w:val="24"/>
          <w:lang w:eastAsia="zh-CN"/>
        </w:rPr>
        <w:t xml:space="preserve">: </w:t>
      </w:r>
      <w:r w:rsidR="00551E20" w:rsidRPr="00176849">
        <w:rPr>
          <w:rFonts w:eastAsia="AdvGulliv-R"/>
          <w:color w:val="000000"/>
          <w:sz w:val="24"/>
          <w:szCs w:val="24"/>
          <w:lang w:eastAsia="zh-CN"/>
        </w:rPr>
        <w:t>(1)</w:t>
      </w:r>
      <w:r w:rsidR="001D1DEC" w:rsidRPr="00176849">
        <w:rPr>
          <w:rFonts w:eastAsia="AdvGulliv-R"/>
          <w:color w:val="000000"/>
          <w:sz w:val="24"/>
          <w:szCs w:val="24"/>
          <w:lang w:eastAsia="zh-CN"/>
        </w:rPr>
        <w:t xml:space="preserve"> </w:t>
      </w:r>
      <w:r w:rsidR="001D7A7C" w:rsidRPr="00176849">
        <w:rPr>
          <w:rFonts w:eastAsia="AdvGulliv-R"/>
          <w:color w:val="000000"/>
          <w:sz w:val="24"/>
          <w:szCs w:val="24"/>
          <w:lang w:eastAsia="zh-CN"/>
        </w:rPr>
        <w:t>T</w:t>
      </w:r>
      <w:r w:rsidR="00A75345" w:rsidRPr="00176849">
        <w:rPr>
          <w:rFonts w:eastAsia="AdvGulliv-R"/>
          <w:color w:val="000000"/>
          <w:sz w:val="24"/>
          <w:szCs w:val="24"/>
          <w:lang w:eastAsia="zh-CN"/>
        </w:rPr>
        <w:t xml:space="preserve">he </w:t>
      </w:r>
      <w:r w:rsidR="0038604D" w:rsidRPr="00176849">
        <w:rPr>
          <w:rFonts w:eastAsia="AdvGulliv-R"/>
          <w:color w:val="000000"/>
          <w:sz w:val="24"/>
          <w:szCs w:val="24"/>
          <w:lang w:eastAsia="zh-CN"/>
        </w:rPr>
        <w:t>multi-level saliency values of the image</w:t>
      </w:r>
      <w:r w:rsidR="00A75345" w:rsidRPr="00176849">
        <w:rPr>
          <w:rFonts w:eastAsia="AdvGulliv-R"/>
          <w:color w:val="000000"/>
          <w:sz w:val="24"/>
          <w:szCs w:val="24"/>
          <w:lang w:eastAsia="zh-CN"/>
        </w:rPr>
        <w:t xml:space="preserve"> are calculated</w:t>
      </w:r>
      <w:r w:rsidR="009B47DD" w:rsidRPr="00176849">
        <w:rPr>
          <w:rFonts w:eastAsia="AdvGulliv-R"/>
          <w:color w:val="000000"/>
          <w:sz w:val="24"/>
          <w:szCs w:val="24"/>
          <w:lang w:eastAsia="zh-CN"/>
        </w:rPr>
        <w:t xml:space="preserve">; </w:t>
      </w:r>
      <w:r w:rsidR="00551E20" w:rsidRPr="00176849">
        <w:rPr>
          <w:rFonts w:eastAsia="AdvGulliv-R"/>
          <w:color w:val="000000"/>
          <w:sz w:val="24"/>
          <w:szCs w:val="24"/>
          <w:lang w:eastAsia="zh-CN"/>
        </w:rPr>
        <w:t>(2)</w:t>
      </w:r>
      <w:r w:rsidR="001D1DEC" w:rsidRPr="00176849">
        <w:rPr>
          <w:rFonts w:eastAsia="AdvGulliv-R"/>
          <w:color w:val="000000"/>
          <w:sz w:val="24"/>
          <w:szCs w:val="24"/>
          <w:lang w:eastAsia="zh-CN"/>
        </w:rPr>
        <w:t xml:space="preserve"> </w:t>
      </w:r>
      <w:r w:rsidR="00551E20" w:rsidRPr="00176849">
        <w:rPr>
          <w:rFonts w:eastAsia="AdvGulliv-R"/>
          <w:color w:val="000000"/>
          <w:sz w:val="24"/>
          <w:szCs w:val="24"/>
          <w:lang w:eastAsia="zh-CN"/>
        </w:rPr>
        <w:t xml:space="preserve">The </w:t>
      </w:r>
      <w:r w:rsidR="005322A2" w:rsidRPr="00176849">
        <w:rPr>
          <w:rFonts w:eastAsia="AdvGulliv-R"/>
          <w:color w:val="000000"/>
          <w:sz w:val="24"/>
          <w:szCs w:val="24"/>
          <w:lang w:eastAsia="zh-CN"/>
        </w:rPr>
        <w:t>l</w:t>
      </w:r>
      <w:r w:rsidR="00551E20" w:rsidRPr="00176849">
        <w:rPr>
          <w:rFonts w:eastAsia="AdvGulliv-R"/>
          <w:color w:val="000000"/>
          <w:sz w:val="24"/>
          <w:szCs w:val="24"/>
          <w:lang w:eastAsia="zh-CN"/>
        </w:rPr>
        <w:t xml:space="preserve">ogical AND operation and 3-sigma criterion are used to </w:t>
      </w:r>
      <w:r w:rsidR="00A75345" w:rsidRPr="00176849">
        <w:rPr>
          <w:rFonts w:eastAsia="AdvGulliv-R"/>
          <w:color w:val="000000"/>
          <w:sz w:val="24"/>
          <w:szCs w:val="24"/>
          <w:lang w:eastAsia="zh-CN"/>
        </w:rPr>
        <w:t>filter</w:t>
      </w:r>
      <w:r w:rsidR="00551E20" w:rsidRPr="00176849">
        <w:rPr>
          <w:rFonts w:eastAsia="AdvGulliv-R"/>
          <w:color w:val="000000"/>
          <w:sz w:val="24"/>
          <w:szCs w:val="24"/>
          <w:lang w:eastAsia="zh-CN"/>
        </w:rPr>
        <w:t xml:space="preserve"> the background information and obtain saliency </w:t>
      </w:r>
      <w:r w:rsidR="00A75345" w:rsidRPr="00176849">
        <w:rPr>
          <w:rFonts w:eastAsia="AdvGulliv-R"/>
          <w:color w:val="000000"/>
          <w:sz w:val="24"/>
          <w:szCs w:val="24"/>
          <w:lang w:eastAsia="zh-CN"/>
        </w:rPr>
        <w:t>map</w:t>
      </w:r>
      <w:r w:rsidR="009B47DD" w:rsidRPr="00176849">
        <w:rPr>
          <w:rFonts w:eastAsia="AdvGulliv-R"/>
          <w:color w:val="000000"/>
          <w:sz w:val="24"/>
          <w:szCs w:val="24"/>
          <w:lang w:eastAsia="zh-CN"/>
        </w:rPr>
        <w:t xml:space="preserve">; and </w:t>
      </w:r>
      <w:r w:rsidR="00551E20" w:rsidRPr="00176849">
        <w:rPr>
          <w:rFonts w:eastAsia="AdvGulliv-R"/>
          <w:color w:val="000000"/>
          <w:sz w:val="24"/>
          <w:szCs w:val="24"/>
          <w:lang w:eastAsia="zh-CN"/>
        </w:rPr>
        <w:t>(3)</w:t>
      </w:r>
      <w:r w:rsidR="001D7A7C" w:rsidRPr="00176849">
        <w:rPr>
          <w:rFonts w:eastAsia="AdvGulliv-R"/>
          <w:color w:val="000000"/>
          <w:sz w:val="24"/>
          <w:szCs w:val="24"/>
          <w:lang w:eastAsia="zh-CN"/>
        </w:rPr>
        <w:t xml:space="preserve"> </w:t>
      </w:r>
      <w:r w:rsidR="00551E20" w:rsidRPr="00176849">
        <w:rPr>
          <w:rFonts w:eastAsia="AdvGulliv-R"/>
          <w:color w:val="000000"/>
          <w:sz w:val="24"/>
          <w:szCs w:val="24"/>
          <w:lang w:eastAsia="zh-CN"/>
        </w:rPr>
        <w:t xml:space="preserve">The </w:t>
      </w:r>
      <w:r w:rsidR="003663D6" w:rsidRPr="00176849">
        <w:rPr>
          <w:rFonts w:eastAsia="AdvGulliv-R"/>
          <w:color w:val="000000"/>
          <w:sz w:val="24"/>
          <w:szCs w:val="24"/>
          <w:lang w:eastAsia="zh-CN"/>
        </w:rPr>
        <w:t xml:space="preserve">pixel-level </w:t>
      </w:r>
      <w:r w:rsidR="0038604D" w:rsidRPr="00176849">
        <w:rPr>
          <w:rFonts w:eastAsia="AdvGulliv-R"/>
          <w:color w:val="000000"/>
          <w:sz w:val="24"/>
          <w:szCs w:val="24"/>
          <w:lang w:eastAsia="zh-CN"/>
        </w:rPr>
        <w:t xml:space="preserve">region growing technique </w:t>
      </w:r>
      <w:r w:rsidR="003663D6" w:rsidRPr="00176849">
        <w:rPr>
          <w:rFonts w:eastAsia="AdvGulliv-R"/>
          <w:color w:val="000000"/>
          <w:sz w:val="24"/>
          <w:szCs w:val="24"/>
          <w:lang w:eastAsia="zh-CN"/>
        </w:rPr>
        <w:t>is</w:t>
      </w:r>
      <w:r w:rsidR="0038604D" w:rsidRPr="00176849">
        <w:rPr>
          <w:rFonts w:eastAsia="AdvGulliv-R"/>
          <w:color w:val="000000"/>
          <w:sz w:val="24"/>
          <w:szCs w:val="24"/>
          <w:lang w:eastAsia="zh-CN"/>
        </w:rPr>
        <w:t xml:space="preserve"> designed to get the </w:t>
      </w:r>
      <w:r w:rsidR="00551E20" w:rsidRPr="00176849">
        <w:rPr>
          <w:rFonts w:eastAsia="AdvGulliv-R"/>
          <w:color w:val="000000"/>
          <w:sz w:val="24"/>
          <w:szCs w:val="24"/>
          <w:lang w:eastAsia="zh-CN"/>
        </w:rPr>
        <w:t>saliency regions</w:t>
      </w:r>
      <w:r w:rsidR="0038604D" w:rsidRPr="00176849">
        <w:rPr>
          <w:rFonts w:eastAsia="AdvGulliv-R"/>
          <w:color w:val="000000"/>
          <w:sz w:val="24"/>
          <w:szCs w:val="24"/>
          <w:lang w:eastAsia="zh-CN"/>
        </w:rPr>
        <w:t xml:space="preserve"> of</w:t>
      </w:r>
      <w:r w:rsidR="00934C75" w:rsidRPr="00176849">
        <w:rPr>
          <w:rFonts w:eastAsia="AdvGulliv-R"/>
          <w:color w:val="000000"/>
          <w:sz w:val="24"/>
          <w:szCs w:val="24"/>
          <w:lang w:eastAsia="zh-CN"/>
        </w:rPr>
        <w:t xml:space="preserve"> the</w:t>
      </w:r>
      <w:r w:rsidR="0038604D" w:rsidRPr="00176849">
        <w:rPr>
          <w:rFonts w:eastAsia="AdvGulliv-R"/>
          <w:color w:val="000000"/>
          <w:sz w:val="24"/>
          <w:szCs w:val="24"/>
          <w:lang w:eastAsia="zh-CN"/>
        </w:rPr>
        <w:t xml:space="preserve"> </w:t>
      </w:r>
      <w:r w:rsidR="00A75345" w:rsidRPr="00176849">
        <w:rPr>
          <w:rFonts w:eastAsia="AdvGulliv-R"/>
          <w:color w:val="000000"/>
          <w:sz w:val="24"/>
          <w:szCs w:val="24"/>
          <w:lang w:eastAsia="zh-CN"/>
        </w:rPr>
        <w:t>image</w:t>
      </w:r>
      <w:r w:rsidR="00551E20" w:rsidRPr="00176849">
        <w:rPr>
          <w:rFonts w:eastAsia="AdvGulliv-R"/>
          <w:color w:val="000000"/>
          <w:sz w:val="24"/>
          <w:szCs w:val="24"/>
          <w:lang w:eastAsia="zh-CN"/>
        </w:rPr>
        <w:t xml:space="preserve">, </w:t>
      </w:r>
      <w:r w:rsidR="00D611F8" w:rsidRPr="00176849">
        <w:rPr>
          <w:rFonts w:eastAsia="AdvGulliv-R"/>
          <w:color w:val="000000"/>
          <w:sz w:val="24"/>
          <w:szCs w:val="24"/>
          <w:lang w:eastAsia="zh-CN"/>
        </w:rPr>
        <w:t>as shown in Fig.</w:t>
      </w:r>
      <w:r w:rsidR="00651EC0" w:rsidRPr="00176849">
        <w:rPr>
          <w:rFonts w:eastAsia="AdvGulliv-R"/>
          <w:color w:val="000000"/>
          <w:sz w:val="24"/>
          <w:szCs w:val="24"/>
          <w:lang w:eastAsia="zh-CN"/>
        </w:rPr>
        <w:t>3</w:t>
      </w:r>
      <w:r w:rsidRPr="00176849">
        <w:rPr>
          <w:rFonts w:eastAsia="AdvGulliv-R"/>
          <w:color w:val="000000"/>
          <w:sz w:val="24"/>
          <w:szCs w:val="24"/>
          <w:lang w:eastAsia="zh-CN"/>
        </w:rPr>
        <w:t>.</w:t>
      </w:r>
    </w:p>
    <w:p w14:paraId="21E1481C" w14:textId="49F235A9" w:rsidR="00B1580C" w:rsidRPr="00176849" w:rsidRDefault="00CC7BCD" w:rsidP="00EB68DA">
      <w:pPr>
        <w:widowControl w:val="0"/>
        <w:tabs>
          <w:tab w:val="center" w:pos="1464"/>
        </w:tabs>
        <w:autoSpaceDE w:val="0"/>
        <w:autoSpaceDN w:val="0"/>
        <w:adjustRightInd w:val="0"/>
        <w:spacing w:line="360" w:lineRule="auto"/>
        <w:jc w:val="center"/>
        <w:rPr>
          <w:b/>
          <w:kern w:val="2"/>
          <w:sz w:val="21"/>
          <w:szCs w:val="22"/>
          <w:lang w:eastAsia="zh-CN"/>
        </w:rPr>
      </w:pPr>
      <w:r w:rsidRPr="00176849">
        <w:rPr>
          <w:b/>
          <w:noProof/>
          <w:kern w:val="2"/>
          <w:sz w:val="21"/>
          <w:szCs w:val="22"/>
          <w:lang w:eastAsia="zh-CN"/>
        </w:rPr>
        <w:drawing>
          <wp:inline distT="0" distB="0" distL="0" distR="0" wp14:anchorId="49D16EDE" wp14:editId="60833DEE">
            <wp:extent cx="5220670" cy="2564765"/>
            <wp:effectExtent l="0" t="0" r="0" b="6985"/>
            <wp:docPr id="7" name="图片 7" descr="E:\research\master\写论文\知识嵌入的面料疵点检测算法\RCIM\Unsupervised Fabric Defects Detection based on Spatial Domain Saliency and Features Clustering\Figure\fig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esearch\master\写论文\知识嵌入的面料疵点检测算法\RCIM\Unsupervised Fabric Defects Detection based on Spatial Domain Saliency and Features Clustering\Figure\figure3.png"/>
                    <pic:cNvPicPr>
                      <a:picLocks noChangeAspect="1" noChangeArrowheads="1"/>
                    </pic:cNvPicPr>
                  </pic:nvPicPr>
                  <pic:blipFill rotWithShape="1">
                    <a:blip r:embed="rId10">
                      <a:extLst>
                        <a:ext uri="{28A0092B-C50C-407E-A947-70E740481C1C}">
                          <a14:useLocalDpi xmlns:a14="http://schemas.microsoft.com/office/drawing/2010/main" val="0"/>
                        </a:ext>
                      </a:extLst>
                    </a:blip>
                    <a:srcRect l="1083"/>
                    <a:stretch/>
                  </pic:blipFill>
                  <pic:spPr bwMode="auto">
                    <a:xfrm>
                      <a:off x="0" y="0"/>
                      <a:ext cx="5220967" cy="2564911"/>
                    </a:xfrm>
                    <a:prstGeom prst="rect">
                      <a:avLst/>
                    </a:prstGeom>
                    <a:noFill/>
                    <a:ln>
                      <a:noFill/>
                    </a:ln>
                    <a:extLst>
                      <a:ext uri="{53640926-AAD7-44D8-BBD7-CCE9431645EC}">
                        <a14:shadowObscured xmlns:a14="http://schemas.microsoft.com/office/drawing/2010/main"/>
                      </a:ext>
                    </a:extLst>
                  </pic:spPr>
                </pic:pic>
              </a:graphicData>
            </a:graphic>
          </wp:inline>
        </w:drawing>
      </w:r>
    </w:p>
    <w:p w14:paraId="5A9826D3" w14:textId="0D51B65B" w:rsidR="00B1580C" w:rsidRPr="00176849" w:rsidRDefault="00B1580C" w:rsidP="00B1580C">
      <w:pPr>
        <w:widowControl w:val="0"/>
        <w:autoSpaceDE w:val="0"/>
        <w:autoSpaceDN w:val="0"/>
        <w:adjustRightInd w:val="0"/>
        <w:spacing w:line="360" w:lineRule="auto"/>
        <w:jc w:val="center"/>
        <w:rPr>
          <w:b/>
          <w:kern w:val="2"/>
          <w:sz w:val="21"/>
          <w:szCs w:val="22"/>
          <w:lang w:eastAsia="zh-CN"/>
        </w:rPr>
      </w:pPr>
      <w:r w:rsidRPr="00176849">
        <w:rPr>
          <w:b/>
          <w:kern w:val="2"/>
          <w:sz w:val="21"/>
          <w:szCs w:val="22"/>
          <w:lang w:eastAsia="zh-CN"/>
        </w:rPr>
        <w:t>Fig</w:t>
      </w:r>
      <w:r w:rsidR="00846CE1">
        <w:rPr>
          <w:b/>
          <w:kern w:val="2"/>
          <w:sz w:val="21"/>
          <w:szCs w:val="22"/>
          <w:lang w:eastAsia="zh-CN"/>
        </w:rPr>
        <w:t>.</w:t>
      </w:r>
      <w:r w:rsidRPr="00176849">
        <w:rPr>
          <w:b/>
          <w:kern w:val="2"/>
          <w:sz w:val="21"/>
          <w:szCs w:val="22"/>
          <w:lang w:eastAsia="zh-CN"/>
        </w:rPr>
        <w:t xml:space="preserve">3. Segmentation and location results of proposed </w:t>
      </w:r>
      <w:r w:rsidR="002E2BD8" w:rsidRPr="00176849">
        <w:rPr>
          <w:b/>
          <w:kern w:val="2"/>
          <w:sz w:val="21"/>
          <w:szCs w:val="22"/>
          <w:lang w:eastAsia="zh-CN"/>
        </w:rPr>
        <w:t>M</w:t>
      </w:r>
      <w:r w:rsidRPr="00176849">
        <w:rPr>
          <w:b/>
          <w:kern w:val="2"/>
          <w:sz w:val="21"/>
          <w:szCs w:val="22"/>
          <w:lang w:eastAsia="zh-CN"/>
        </w:rPr>
        <w:t>SDS methods on various fabrics</w:t>
      </w:r>
    </w:p>
    <w:p w14:paraId="4ED623D3" w14:textId="031A8272" w:rsidR="00CF0D72" w:rsidRPr="00176849" w:rsidRDefault="00551E20"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(1) </w:t>
      </w:r>
      <w:r w:rsidR="00CF0D72" w:rsidRPr="00176849">
        <w:rPr>
          <w:rFonts w:eastAsia="AdvGulliv-R"/>
          <w:color w:val="000000"/>
          <w:sz w:val="24"/>
          <w:szCs w:val="24"/>
          <w:lang w:eastAsia="zh-CN"/>
        </w:rPr>
        <w:t xml:space="preserve">The saliency map of an image is </w:t>
      </w:r>
      <w:r w:rsidR="006E2731" w:rsidRPr="00176849">
        <w:rPr>
          <w:rFonts w:eastAsia="AdvGulliv-R"/>
          <w:color w:val="000000"/>
          <w:sz w:val="24"/>
          <w:szCs w:val="24"/>
          <w:lang w:eastAsia="zh-CN"/>
        </w:rPr>
        <w:t>obtained by calculating</w:t>
      </w:r>
      <w:r w:rsidR="00CF0D72" w:rsidRPr="00176849">
        <w:rPr>
          <w:rFonts w:eastAsia="AdvGulliv-R"/>
          <w:color w:val="000000"/>
          <w:sz w:val="24"/>
          <w:szCs w:val="24"/>
          <w:lang w:eastAsia="zh-CN"/>
        </w:rPr>
        <w:t xml:space="preserve"> the </w:t>
      </w:r>
      <w:r w:rsidR="002B79C2" w:rsidRPr="00176849">
        <w:rPr>
          <w:rFonts w:eastAsia="AdvGulliv-R"/>
          <w:color w:val="000000"/>
          <w:sz w:val="24"/>
          <w:szCs w:val="24"/>
          <w:lang w:eastAsia="zh-CN"/>
        </w:rPr>
        <w:t>color</w:t>
      </w:r>
      <w:r w:rsidR="00CF0D72" w:rsidRPr="00176849">
        <w:rPr>
          <w:rFonts w:eastAsia="AdvGulliv-R"/>
          <w:color w:val="000000"/>
          <w:sz w:val="24"/>
          <w:szCs w:val="24"/>
          <w:lang w:eastAsia="zh-CN"/>
        </w:rPr>
        <w:t xml:space="preserve"> contrast between image pixels. The saliency value </w:t>
      </w:r>
      <m:oMath>
        <m:r>
          <w:rPr>
            <w:rFonts w:ascii="Cambria Math" w:eastAsia="AdvGulliv-R" w:hAnsi="Cambria Math"/>
            <w:color w:val="000000"/>
            <w:sz w:val="24"/>
            <w:szCs w:val="24"/>
            <w:lang w:eastAsia="zh-CN"/>
          </w:rPr>
          <m:t>S</m:t>
        </m:r>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e>
        </m:d>
      </m:oMath>
      <w:r w:rsidR="00CF0D72" w:rsidRPr="00176849">
        <w:rPr>
          <w:rFonts w:eastAsia="AdvGulliv-R"/>
          <w:color w:val="000000"/>
          <w:sz w:val="24"/>
          <w:szCs w:val="24"/>
          <w:lang w:eastAsia="zh-CN"/>
        </w:rPr>
        <w:t xml:space="preserve"> of a pixel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oMath>
      <w:r w:rsidR="00CF0D72" w:rsidRPr="00176849">
        <w:rPr>
          <w:rFonts w:eastAsia="AdvGulliv-R"/>
          <w:color w:val="000000"/>
          <w:sz w:val="24"/>
          <w:szCs w:val="24"/>
          <w:lang w:eastAsia="zh-CN"/>
        </w:rPr>
        <w:t xml:space="preserve"> in </w:t>
      </w:r>
      <w:r w:rsidR="00934C75" w:rsidRPr="00176849">
        <w:rPr>
          <w:rFonts w:eastAsia="AdvGulliv-R"/>
          <w:color w:val="000000"/>
          <w:sz w:val="24"/>
          <w:szCs w:val="24"/>
          <w:lang w:eastAsia="zh-CN"/>
        </w:rPr>
        <w:t xml:space="preserve">the </w:t>
      </w:r>
      <w:r w:rsidR="00CF0D72" w:rsidRPr="00176849">
        <w:rPr>
          <w:rFonts w:eastAsia="AdvGulliv-R"/>
          <w:color w:val="000000"/>
          <w:sz w:val="24"/>
          <w:szCs w:val="24"/>
          <w:lang w:eastAsia="zh-CN"/>
        </w:rPr>
        <w:t xml:space="preserve">image </w:t>
      </w:r>
      <m:oMath>
        <m:r>
          <w:rPr>
            <w:rFonts w:ascii="Cambria Math" w:eastAsia="AdvGulliv-R" w:hAnsi="Cambria Math"/>
            <w:color w:val="000000"/>
            <w:sz w:val="24"/>
            <w:szCs w:val="24"/>
            <w:lang w:eastAsia="zh-CN"/>
          </w:rPr>
          <m:t>I</m:t>
        </m:r>
      </m:oMath>
      <w:r w:rsidR="00CF0D72" w:rsidRPr="00176849">
        <w:rPr>
          <w:rFonts w:eastAsia="AdvGulliv-R"/>
          <w:color w:val="000000"/>
          <w:sz w:val="24"/>
          <w:szCs w:val="24"/>
          <w:lang w:eastAsia="zh-CN"/>
        </w:rPr>
        <w:t xml:space="preserve"> is defined as</w:t>
      </w:r>
      <w:r w:rsidR="001B0C65" w:rsidRPr="00176849">
        <w:rPr>
          <w:rFonts w:eastAsia="AdvGulliv-R"/>
          <w:color w:val="000000"/>
          <w:sz w:val="24"/>
          <w:szCs w:val="24"/>
          <w:lang w:eastAsia="zh-CN"/>
        </w:rPr>
        <w:t>:</w:t>
      </w:r>
    </w:p>
    <w:p w14:paraId="08292C46" w14:textId="77777777" w:rsidR="009A0091" w:rsidRPr="00176849" w:rsidRDefault="00B501C0" w:rsidP="00D820DF">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r>
          <w:rPr>
            <w:rFonts w:ascii="Cambria Math" w:eastAsia="AdvGulliv-R" w:hAnsi="Cambria Math"/>
            <w:color w:val="000000"/>
            <w:sz w:val="24"/>
            <w:szCs w:val="24"/>
            <w:lang w:eastAsia="zh-CN"/>
          </w:rPr>
          <m:t>S</m:t>
        </m:r>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e>
        </m:d>
        <m:r>
          <m:rPr>
            <m:sty m:val="p"/>
          </m:rPr>
          <w:rPr>
            <w:rFonts w:ascii="Cambria Math" w:eastAsia="AdvGulliv-R" w:hAnsi="Cambria Math"/>
            <w:color w:val="000000"/>
            <w:sz w:val="24"/>
            <w:szCs w:val="24"/>
            <w:lang w:eastAsia="zh-CN"/>
          </w:rPr>
          <m:t>=</m:t>
        </m:r>
        <m:nary>
          <m:naryPr>
            <m:chr m:val="∑"/>
            <m:supHide m:val="1"/>
            <m:ctrlPr>
              <w:rPr>
                <w:rFonts w:ascii="Cambria Math" w:eastAsia="AdvGulliv-R" w:hAnsi="Cambria Math"/>
                <w:color w:val="000000"/>
                <w:sz w:val="24"/>
                <w:szCs w:val="24"/>
                <w:lang w:eastAsia="zh-CN"/>
              </w:rPr>
            </m:ctrlPr>
          </m:naryPr>
          <m: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i</m:t>
                </m:r>
              </m:sub>
            </m:sSub>
            <m:r>
              <m:rPr>
                <m:sty m:val="p"/>
              </m:rPr>
              <w:rPr>
                <w:rFonts w:ascii="Cambria Math" w:eastAsia="AdvGulliv-R" w:hAnsi="Cambria Math" w:hint="eastAsia"/>
                <w:color w:val="000000"/>
                <w:sz w:val="24"/>
                <w:szCs w:val="24"/>
                <w:lang w:eastAsia="zh-CN"/>
              </w:rPr>
              <m:t>∈</m:t>
            </m:r>
            <m:r>
              <w:rPr>
                <w:rFonts w:ascii="Cambria Math" w:eastAsia="AdvGulliv-R" w:hAnsi="Cambria Math"/>
                <w:color w:val="000000"/>
                <w:sz w:val="24"/>
                <w:szCs w:val="24"/>
                <w:lang w:eastAsia="zh-CN"/>
              </w:rPr>
              <m:t>I</m:t>
            </m:r>
          </m:sub>
          <m:sup/>
          <m:e>
            <m:d>
              <m:dPr>
                <m:begChr m:val="‖"/>
                <m:endChr m:val="‖"/>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i</m:t>
                    </m:r>
                  </m:sub>
                </m:sSub>
              </m:e>
            </m:d>
          </m:e>
        </m:nary>
      </m:oMath>
      <w:r w:rsidRPr="00176849">
        <w:rPr>
          <w:rFonts w:eastAsia="AdvGulliv-R"/>
          <w:color w:val="000000"/>
          <w:sz w:val="24"/>
          <w:szCs w:val="24"/>
          <w:lang w:eastAsia="zh-CN"/>
        </w:rPr>
        <w:tab/>
      </w:r>
      <w:r w:rsidR="002F50AF" w:rsidRPr="00176849">
        <w:rPr>
          <w:rFonts w:eastAsia="AdvGulliv-R"/>
          <w:color w:val="000000"/>
          <w:sz w:val="24"/>
          <w:szCs w:val="24"/>
          <w:lang w:eastAsia="zh-CN"/>
        </w:rPr>
        <w:t>(1)</w:t>
      </w:r>
    </w:p>
    <w:p w14:paraId="2E942C02" w14:textId="2182254E" w:rsidR="00CF0D72" w:rsidRPr="00176849" w:rsidRDefault="00932B09"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W</w:t>
      </w:r>
      <w:r w:rsidR="00CF0D72" w:rsidRPr="00176849">
        <w:rPr>
          <w:rFonts w:eastAsia="AdvGulliv-R"/>
          <w:color w:val="000000"/>
          <w:sz w:val="24"/>
          <w:szCs w:val="24"/>
          <w:lang w:eastAsia="zh-CN"/>
        </w:rPr>
        <w:t xml:space="preserve">here </w:t>
      </w:r>
      <m:oMath>
        <m:r>
          <w:rPr>
            <w:rFonts w:ascii="Cambria Math" w:eastAsia="AdvGulliv-R" w:hAnsi="Cambria Math"/>
            <w:color w:val="000000"/>
            <w:sz w:val="24"/>
            <w:szCs w:val="24"/>
            <w:lang w:eastAsia="zh-CN"/>
          </w:rPr>
          <m:t>I</m:t>
        </m:r>
      </m:oMath>
      <w:r w:rsidR="00CF0D72" w:rsidRPr="00176849">
        <w:rPr>
          <w:rFonts w:eastAsia="AdvGulliv-R"/>
          <w:color w:val="000000"/>
          <w:sz w:val="24"/>
          <w:szCs w:val="24"/>
          <w:lang w:eastAsia="zh-CN"/>
        </w:rPr>
        <w:t xml:space="preserve"> represents the </w:t>
      </w:r>
      <w:r w:rsidR="002B79C2" w:rsidRPr="00176849">
        <w:rPr>
          <w:rFonts w:eastAsia="AdvGulliv-R"/>
          <w:color w:val="000000"/>
          <w:sz w:val="24"/>
          <w:szCs w:val="24"/>
          <w:lang w:eastAsia="zh-CN"/>
        </w:rPr>
        <w:t>color</w:t>
      </w:r>
      <w:r w:rsidR="00CF0D72" w:rsidRPr="00176849">
        <w:rPr>
          <w:rFonts w:eastAsia="AdvGulliv-R"/>
          <w:color w:val="000000"/>
          <w:sz w:val="24"/>
          <w:szCs w:val="24"/>
          <w:lang w:eastAsia="zh-CN"/>
        </w:rPr>
        <w:t xml:space="preserve"> value of each pixel, which is in the range of </w:t>
      </w:r>
      <m:oMath>
        <m:d>
          <m:dPr>
            <m:begChr m:val="["/>
            <m:endChr m:val="]"/>
            <m:ctrlPr>
              <w:rPr>
                <w:rFonts w:ascii="Cambria Math" w:eastAsia="AdvGulliv-R" w:hAnsi="Cambria Math"/>
                <w:color w:val="000000"/>
                <w:sz w:val="24"/>
                <w:szCs w:val="24"/>
                <w:lang w:eastAsia="zh-CN"/>
              </w:rPr>
            </m:ctrlPr>
          </m:dPr>
          <m:e>
            <m:r>
              <m:rPr>
                <m:sty m:val="p"/>
              </m:rPr>
              <w:rPr>
                <w:rFonts w:ascii="Cambria Math" w:eastAsia="AdvGulliv-R" w:hAnsi="Cambria Math"/>
                <w:color w:val="000000"/>
                <w:sz w:val="24"/>
                <w:szCs w:val="24"/>
                <w:lang w:eastAsia="zh-CN"/>
              </w:rPr>
              <m:t>0,255</m:t>
            </m:r>
          </m:e>
        </m:d>
      </m:oMath>
      <w:r w:rsidR="00CF0D72" w:rsidRPr="00176849">
        <w:rPr>
          <w:rFonts w:eastAsia="AdvGulliv-R"/>
          <w:color w:val="000000"/>
          <w:sz w:val="24"/>
          <w:szCs w:val="24"/>
          <w:lang w:eastAsia="zh-CN"/>
        </w:rPr>
        <w:t xml:space="preserve">, and </w:t>
      </w:r>
      <m:oMath>
        <m:d>
          <m:dPr>
            <m:begChr m:val="‖"/>
            <m:endChr m:val="‖"/>
            <m:ctrlPr>
              <w:rPr>
                <w:rFonts w:ascii="Cambria Math" w:eastAsia="AdvGulliv-R" w:hAnsi="Cambria Math"/>
                <w:color w:val="000000"/>
                <w:sz w:val="24"/>
                <w:szCs w:val="24"/>
                <w:lang w:eastAsia="zh-CN"/>
              </w:rPr>
            </m:ctrlPr>
          </m:dPr>
          <m:e>
            <m:r>
              <m:rPr>
                <m:sty m:val="p"/>
              </m:rPr>
              <w:rPr>
                <w:rFonts w:ascii="Cambria Math" w:eastAsia="AdvGulliv-R" w:hAnsi="Cambria Math"/>
                <w:color w:val="000000"/>
                <w:sz w:val="24"/>
                <w:szCs w:val="24"/>
                <w:lang w:eastAsia="zh-CN"/>
              </w:rPr>
              <m:t>⋅</m:t>
            </m:r>
          </m:e>
        </m:d>
      </m:oMath>
      <w:r w:rsidR="00CF0D72" w:rsidRPr="00176849">
        <w:rPr>
          <w:rFonts w:eastAsia="AdvGulliv-R"/>
          <w:color w:val="000000"/>
          <w:sz w:val="24"/>
          <w:szCs w:val="24"/>
          <w:lang w:eastAsia="zh-CN"/>
        </w:rPr>
        <w:t xml:space="preserve"> represents the distance metric of </w:t>
      </w:r>
      <w:r w:rsidR="002B79C2" w:rsidRPr="00176849">
        <w:rPr>
          <w:rFonts w:eastAsia="AdvGulliv-R"/>
          <w:color w:val="000000"/>
          <w:sz w:val="24"/>
          <w:szCs w:val="24"/>
          <w:lang w:eastAsia="zh-CN"/>
        </w:rPr>
        <w:t>color</w:t>
      </w:r>
      <w:r w:rsidR="00CF0D72" w:rsidRPr="00176849">
        <w:rPr>
          <w:rFonts w:eastAsia="AdvGulliv-R"/>
          <w:color w:val="000000"/>
          <w:sz w:val="24"/>
          <w:szCs w:val="24"/>
          <w:lang w:eastAsia="zh-CN"/>
        </w:rPr>
        <w:t xml:space="preserve"> values between two pixels. This </w:t>
      </w:r>
      <w:r w:rsidR="007E394D" w:rsidRPr="00176849">
        <w:rPr>
          <w:rFonts w:eastAsia="AdvGulliv-R"/>
          <w:color w:val="000000"/>
          <w:sz w:val="24"/>
          <w:szCs w:val="24"/>
          <w:lang w:eastAsia="zh-CN"/>
        </w:rPr>
        <w:t>formula</w:t>
      </w:r>
      <w:r w:rsidR="00CF0D72" w:rsidRPr="00176849">
        <w:rPr>
          <w:rFonts w:eastAsia="AdvGulliv-R"/>
          <w:color w:val="000000"/>
          <w:sz w:val="24"/>
          <w:szCs w:val="24"/>
          <w:lang w:eastAsia="zh-CN"/>
        </w:rPr>
        <w:t xml:space="preserve"> can be expanded as</w:t>
      </w:r>
      <w:r w:rsidR="001B0C65" w:rsidRPr="00176849">
        <w:rPr>
          <w:rFonts w:eastAsia="AdvGulliv-R"/>
          <w:color w:val="000000"/>
          <w:sz w:val="24"/>
          <w:szCs w:val="24"/>
          <w:lang w:eastAsia="zh-CN"/>
        </w:rPr>
        <w:t>:</w:t>
      </w:r>
    </w:p>
    <w:p w14:paraId="05691382" w14:textId="77777777" w:rsidR="00CF0D72" w:rsidRPr="00176849" w:rsidRDefault="00B501C0" w:rsidP="00D820DF">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func>
          <m:funcPr>
            <m:ctrlPr>
              <w:rPr>
                <w:rFonts w:ascii="Cambria Math" w:eastAsia="AdvGulliv-R" w:hAnsi="Cambria Math"/>
                <w:color w:val="000000"/>
                <w:sz w:val="24"/>
                <w:szCs w:val="24"/>
                <w:lang w:eastAsia="zh-CN"/>
              </w:rPr>
            </m:ctrlPr>
          </m:funcPr>
          <m:fName>
            <m:r>
              <w:rPr>
                <w:rFonts w:ascii="Cambria Math" w:eastAsia="AdvGulliv-R" w:hAnsi="Cambria Math"/>
                <w:color w:val="000000"/>
                <w:sz w:val="24"/>
                <w:szCs w:val="24"/>
                <w:lang w:eastAsia="zh-CN"/>
              </w:rPr>
              <m:t>S</m:t>
            </m:r>
          </m:fName>
          <m:e>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e>
            </m:d>
          </m:e>
        </m:func>
        <m:r>
          <m:rPr>
            <m:sty m:val="p"/>
          </m:rPr>
          <w:rPr>
            <w:rFonts w:ascii="Cambria Math" w:eastAsia="AdvGulliv-R" w:hAnsi="Cambria Math"/>
            <w:color w:val="000000"/>
            <w:sz w:val="24"/>
            <w:szCs w:val="24"/>
            <w:lang w:eastAsia="zh-CN"/>
          </w:rPr>
          <m:t>=</m:t>
        </m:r>
        <m:d>
          <m:dPr>
            <m:begChr m:val="‖"/>
            <m:endChr m:val="‖"/>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m:rPr>
                    <m:sty m:val="p"/>
                  </m:rPr>
                  <w:rPr>
                    <w:rFonts w:ascii="Cambria Math" w:eastAsia="AdvGulliv-R" w:hAnsi="Cambria Math"/>
                    <w:color w:val="000000"/>
                    <w:sz w:val="24"/>
                    <w:szCs w:val="24"/>
                    <w:lang w:eastAsia="zh-CN"/>
                  </w:rPr>
                  <m:t>1</m:t>
                </m:r>
              </m:sub>
            </m:sSub>
          </m:e>
        </m:d>
        <m:r>
          <m:rPr>
            <m:sty m:val="p"/>
          </m:rPr>
          <w:rPr>
            <w:rFonts w:ascii="Cambria Math" w:eastAsia="AdvGulliv-R" w:hAnsi="Cambria Math"/>
            <w:color w:val="000000"/>
            <w:sz w:val="24"/>
            <w:szCs w:val="24"/>
            <w:lang w:eastAsia="zh-CN"/>
          </w:rPr>
          <m:t>+</m:t>
        </m:r>
        <m:d>
          <m:dPr>
            <m:begChr m:val="‖"/>
            <m:endChr m:val="‖"/>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m:rPr>
                    <m:sty m:val="p"/>
                  </m:rPr>
                  <w:rPr>
                    <w:rFonts w:ascii="Cambria Math" w:eastAsia="AdvGulliv-R" w:hAnsi="Cambria Math"/>
                    <w:color w:val="000000"/>
                    <w:sz w:val="24"/>
                    <w:szCs w:val="24"/>
                    <w:lang w:eastAsia="zh-CN"/>
                  </w:rPr>
                  <m:t>2</m:t>
                </m:r>
              </m:sub>
            </m:sSub>
          </m:e>
        </m:d>
        <m:r>
          <m:rPr>
            <m:sty m:val="p"/>
          </m:rPr>
          <w:rPr>
            <w:rFonts w:ascii="Cambria Math" w:eastAsia="AdvGulliv-R" w:hAnsi="Cambria Math"/>
            <w:color w:val="000000"/>
            <w:sz w:val="24"/>
            <w:szCs w:val="24"/>
            <w:lang w:eastAsia="zh-CN"/>
          </w:rPr>
          <m:t>+⋯+</m:t>
        </m:r>
        <m:d>
          <m:dPr>
            <m:begChr m:val="‖"/>
            <m:endChr m:val="‖"/>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N</m:t>
                </m:r>
              </m:sub>
            </m:sSub>
          </m:e>
        </m:d>
      </m:oMath>
      <w:r w:rsidRPr="00176849">
        <w:rPr>
          <w:rFonts w:eastAsia="AdvGulliv-R"/>
          <w:color w:val="000000"/>
          <w:sz w:val="24"/>
          <w:szCs w:val="24"/>
          <w:lang w:eastAsia="zh-CN"/>
        </w:rPr>
        <w:tab/>
      </w:r>
      <w:r w:rsidR="002F50AF" w:rsidRPr="00176849">
        <w:rPr>
          <w:rFonts w:eastAsia="AdvGulliv-R"/>
          <w:color w:val="000000"/>
          <w:sz w:val="24"/>
          <w:szCs w:val="24"/>
          <w:lang w:eastAsia="zh-CN"/>
        </w:rPr>
        <w:t>(2)</w:t>
      </w:r>
    </w:p>
    <w:p w14:paraId="2B1E2058" w14:textId="27FF9E61" w:rsidR="00CF0D72" w:rsidRPr="00176849" w:rsidRDefault="00932B09"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W</w:t>
      </w:r>
      <w:r w:rsidR="00CF0D72" w:rsidRPr="00176849">
        <w:rPr>
          <w:rFonts w:eastAsia="AdvGulliv-R"/>
          <w:color w:val="000000"/>
          <w:sz w:val="24"/>
          <w:szCs w:val="24"/>
          <w:lang w:eastAsia="zh-CN"/>
        </w:rPr>
        <w:t xml:space="preserve">here </w:t>
      </w:r>
      <m:oMath>
        <m:r>
          <w:rPr>
            <w:rFonts w:ascii="Cambria Math" w:eastAsia="AdvGulliv-R" w:hAnsi="Cambria Math"/>
            <w:color w:val="000000"/>
            <w:sz w:val="24"/>
            <w:szCs w:val="24"/>
            <w:lang w:eastAsia="zh-CN"/>
          </w:rPr>
          <m:t>N</m:t>
        </m:r>
      </m:oMath>
      <w:r w:rsidR="00CF0D72" w:rsidRPr="00176849">
        <w:rPr>
          <w:rFonts w:eastAsia="AdvGulliv-R"/>
          <w:color w:val="000000"/>
          <w:sz w:val="24"/>
          <w:szCs w:val="24"/>
          <w:lang w:eastAsia="zh-CN"/>
        </w:rPr>
        <w:t xml:space="preserve"> represents </w:t>
      </w:r>
      <w:r w:rsidR="00EC596B" w:rsidRPr="00176849">
        <w:rPr>
          <w:rFonts w:eastAsia="AdvGulliv-R"/>
          <w:color w:val="000000"/>
          <w:sz w:val="24"/>
          <w:szCs w:val="24"/>
          <w:lang w:eastAsia="zh-CN"/>
        </w:rPr>
        <w:t xml:space="preserve">the </w:t>
      </w:r>
      <w:r w:rsidR="00CF0D72" w:rsidRPr="00176849">
        <w:rPr>
          <w:rFonts w:eastAsia="AdvGulliv-R"/>
          <w:color w:val="000000"/>
          <w:sz w:val="24"/>
          <w:szCs w:val="24"/>
          <w:lang w:eastAsia="zh-CN"/>
        </w:rPr>
        <w:t xml:space="preserve">total number of pixels in an image. </w:t>
      </w:r>
      <w:r w:rsidRPr="00176849">
        <w:rPr>
          <w:rFonts w:eastAsia="AdvGulliv-R"/>
          <w:color w:val="000000"/>
          <w:sz w:val="24"/>
          <w:szCs w:val="24"/>
          <w:lang w:eastAsia="zh-CN"/>
        </w:rPr>
        <w:t>In</w:t>
      </w:r>
      <w:r w:rsidR="00CF0D72" w:rsidRPr="00176849">
        <w:rPr>
          <w:rFonts w:eastAsia="AdvGulliv-R"/>
          <w:color w:val="000000"/>
          <w:sz w:val="24"/>
          <w:szCs w:val="24"/>
          <w:lang w:eastAsia="zh-CN"/>
        </w:rPr>
        <w:t xml:space="preserve"> this </w:t>
      </w:r>
      <w:r w:rsidR="007E394D" w:rsidRPr="00176849">
        <w:rPr>
          <w:rFonts w:eastAsia="AdvGulliv-R"/>
          <w:color w:val="000000"/>
          <w:sz w:val="24"/>
          <w:szCs w:val="24"/>
          <w:lang w:eastAsia="zh-CN"/>
        </w:rPr>
        <w:t>formula</w:t>
      </w:r>
      <w:r w:rsidR="00CF0D72" w:rsidRPr="00176849">
        <w:rPr>
          <w:rFonts w:eastAsia="AdvGulliv-R"/>
          <w:color w:val="000000"/>
          <w:sz w:val="24"/>
          <w:szCs w:val="24"/>
          <w:lang w:eastAsia="zh-CN"/>
        </w:rPr>
        <w:t>, salient pixels</w:t>
      </w:r>
      <w:r w:rsidRPr="00176849">
        <w:rPr>
          <w:rFonts w:eastAsia="AdvGulliv-R"/>
          <w:color w:val="000000"/>
          <w:sz w:val="24"/>
          <w:szCs w:val="24"/>
          <w:lang w:eastAsia="zh-CN"/>
        </w:rPr>
        <w:t xml:space="preserve"> with higher color values</w:t>
      </w:r>
      <w:r w:rsidR="00CF0D72" w:rsidRPr="00176849">
        <w:rPr>
          <w:rFonts w:eastAsia="AdvGulliv-R"/>
          <w:color w:val="000000"/>
          <w:sz w:val="24"/>
          <w:szCs w:val="24"/>
          <w:lang w:eastAsia="zh-CN"/>
        </w:rPr>
        <w:t xml:space="preserve"> must be farther away from the other pixels and thus have greater saliency values. </w:t>
      </w:r>
    </w:p>
    <w:p w14:paraId="3DCB99B3" w14:textId="10DEBE2A" w:rsidR="00CF0D72" w:rsidRPr="00176849" w:rsidRDefault="00CF0D72"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However, </w:t>
      </w:r>
      <w:r w:rsidR="00932B09" w:rsidRPr="00176849">
        <w:rPr>
          <w:rFonts w:eastAsia="AdvGulliv-R"/>
          <w:color w:val="000000"/>
          <w:sz w:val="24"/>
          <w:szCs w:val="24"/>
          <w:lang w:eastAsia="zh-CN"/>
        </w:rPr>
        <w:t xml:space="preserve">one by one </w:t>
      </w:r>
      <w:r w:rsidRPr="00176849">
        <w:rPr>
          <w:rFonts w:eastAsia="AdvGulliv-R"/>
          <w:color w:val="000000"/>
          <w:sz w:val="24"/>
          <w:szCs w:val="24"/>
          <w:lang w:eastAsia="zh-CN"/>
        </w:rPr>
        <w:t>calculati</w:t>
      </w:r>
      <w:r w:rsidR="00932B09" w:rsidRPr="00176849">
        <w:rPr>
          <w:rFonts w:eastAsia="AdvGulliv-R"/>
          <w:color w:val="000000"/>
          <w:sz w:val="24"/>
          <w:szCs w:val="24"/>
          <w:lang w:eastAsia="zh-CN"/>
        </w:rPr>
        <w:t>on of</w:t>
      </w:r>
      <w:r w:rsidRPr="00176849">
        <w:rPr>
          <w:rFonts w:eastAsia="AdvGulliv-R"/>
          <w:color w:val="000000"/>
          <w:sz w:val="24"/>
          <w:szCs w:val="24"/>
          <w:lang w:eastAsia="zh-CN"/>
        </w:rPr>
        <w:t xml:space="preserve"> the distance metric is time-consuming</w:t>
      </w:r>
      <w:r w:rsidR="00257E08" w:rsidRPr="00176849">
        <w:rPr>
          <w:rFonts w:eastAsia="AdvGulliv-R"/>
          <w:color w:val="000000"/>
          <w:sz w:val="24"/>
          <w:szCs w:val="24"/>
          <w:lang w:eastAsia="zh-CN"/>
        </w:rPr>
        <w:t xml:space="preserve">. </w:t>
      </w:r>
      <w:r w:rsidR="00932B09" w:rsidRPr="00176849">
        <w:rPr>
          <w:rFonts w:eastAsia="AdvGulliv-R"/>
          <w:color w:val="000000"/>
          <w:sz w:val="24"/>
          <w:szCs w:val="24"/>
          <w:lang w:eastAsia="zh-CN"/>
        </w:rPr>
        <w:t>The</w:t>
      </w:r>
      <w:r w:rsidRPr="00176849">
        <w:rPr>
          <w:rFonts w:eastAsia="AdvGulliv-R"/>
          <w:color w:val="000000"/>
          <w:sz w:val="24"/>
          <w:szCs w:val="24"/>
          <w:lang w:eastAsia="zh-CN"/>
        </w:rPr>
        <w:t xml:space="preserve"> proposed algorithm </w:t>
      </w:r>
      <w:r w:rsidR="009C6166" w:rsidRPr="00176849">
        <w:rPr>
          <w:rFonts w:eastAsia="AdvGulliv-R"/>
          <w:color w:val="000000"/>
          <w:sz w:val="24"/>
          <w:szCs w:val="24"/>
          <w:lang w:eastAsia="zh-CN"/>
        </w:rPr>
        <w:t>can reduce its complexity to linear computation</w:t>
      </w:r>
      <w:r w:rsidRPr="00176849">
        <w:rPr>
          <w:rFonts w:eastAsia="AdvGulliv-R"/>
          <w:color w:val="000000"/>
          <w:sz w:val="24"/>
          <w:szCs w:val="24"/>
          <w:lang w:eastAsia="zh-CN"/>
        </w:rPr>
        <w:t xml:space="preserve"> </w:t>
      </w:r>
      <w:r w:rsidR="009C6166" w:rsidRPr="00176849">
        <w:rPr>
          <w:rFonts w:eastAsia="AdvGulliv-R"/>
          <w:color w:val="000000"/>
          <w:sz w:val="24"/>
          <w:szCs w:val="24"/>
          <w:lang w:eastAsia="zh-CN"/>
        </w:rPr>
        <w:t>by using image color histogram to calculate its saliency value</w:t>
      </w:r>
      <w:r w:rsidRPr="00176849">
        <w:rPr>
          <w:rFonts w:eastAsia="AdvGulliv-R"/>
          <w:color w:val="000000"/>
          <w:sz w:val="24"/>
          <w:szCs w:val="24"/>
          <w:lang w:eastAsia="zh-CN"/>
        </w:rPr>
        <w:t xml:space="preserve">. </w:t>
      </w:r>
      <w:r w:rsidR="00FD0C67" w:rsidRPr="00176849">
        <w:rPr>
          <w:rFonts w:eastAsia="AdvGulliv-R"/>
          <w:color w:val="000000"/>
          <w:sz w:val="24"/>
          <w:szCs w:val="24"/>
          <w:lang w:eastAsia="zh-CN"/>
        </w:rPr>
        <w:t xml:space="preserve">The </w:t>
      </w:r>
      <w:r w:rsidR="007E394D" w:rsidRPr="00176849">
        <w:rPr>
          <w:rFonts w:eastAsia="AdvGulliv-R"/>
          <w:color w:val="000000"/>
          <w:sz w:val="24"/>
          <w:szCs w:val="24"/>
          <w:lang w:eastAsia="zh-CN"/>
        </w:rPr>
        <w:t>formula</w:t>
      </w:r>
      <w:r w:rsidRPr="00176849">
        <w:rPr>
          <w:rFonts w:eastAsia="AdvGulliv-R"/>
          <w:color w:val="000000"/>
          <w:sz w:val="24"/>
          <w:szCs w:val="24"/>
          <w:lang w:eastAsia="zh-CN"/>
        </w:rPr>
        <w:t xml:space="preserve"> can be further simplified as:</w:t>
      </w:r>
    </w:p>
    <w:p w14:paraId="46D437AD" w14:textId="77777777" w:rsidR="00CF0D72" w:rsidRPr="00176849" w:rsidRDefault="00B501C0" w:rsidP="00D820DF">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func>
          <m:funcPr>
            <m:ctrlPr>
              <w:rPr>
                <w:rFonts w:ascii="Cambria Math" w:eastAsia="AdvGulliv-R" w:hAnsi="Cambria Math"/>
                <w:color w:val="000000"/>
                <w:sz w:val="24"/>
                <w:szCs w:val="24"/>
                <w:lang w:eastAsia="zh-CN"/>
              </w:rPr>
            </m:ctrlPr>
          </m:funcPr>
          <m:fName>
            <m:r>
              <w:rPr>
                <w:rFonts w:ascii="Cambria Math" w:eastAsia="AdvGulliv-R" w:hAnsi="Cambria Math"/>
                <w:color w:val="000000"/>
                <w:sz w:val="24"/>
                <w:szCs w:val="24"/>
                <w:lang w:eastAsia="zh-CN"/>
              </w:rPr>
              <m:t>S</m:t>
            </m:r>
          </m:fName>
          <m:e>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e>
            </m:d>
          </m:e>
        </m:func>
        <m:r>
          <m:rPr>
            <m:sty m:val="p"/>
          </m:rPr>
          <w:rPr>
            <w:rFonts w:ascii="Cambria Math" w:eastAsia="AdvGulliv-R" w:hAnsi="Cambria Math"/>
            <w:color w:val="000000"/>
            <w:sz w:val="24"/>
            <w:szCs w:val="24"/>
            <w:lang w:eastAsia="zh-CN"/>
          </w:rPr>
          <m:t>=</m:t>
        </m:r>
        <m:nary>
          <m:naryPr>
            <m:chr m:val="∑"/>
            <m:ctrlPr>
              <w:rPr>
                <w:rFonts w:ascii="Cambria Math" w:eastAsia="AdvGulliv-R" w:hAnsi="Cambria Math"/>
                <w:color w:val="000000"/>
                <w:sz w:val="24"/>
                <w:szCs w:val="24"/>
                <w:lang w:eastAsia="zh-CN"/>
              </w:rPr>
            </m:ctrlPr>
          </m:naryPr>
          <m:sub>
            <m:r>
              <w:rPr>
                <w:rFonts w:ascii="Cambria Math" w:eastAsia="AdvGulliv-R" w:hAnsi="Cambria Math"/>
                <w:color w:val="000000"/>
                <w:sz w:val="24"/>
                <w:szCs w:val="24"/>
                <w:lang w:eastAsia="zh-CN"/>
              </w:rPr>
              <m:t>n</m:t>
            </m:r>
            <m:r>
              <m:rPr>
                <m:sty m:val="p"/>
              </m:rPr>
              <w:rPr>
                <w:rFonts w:ascii="Cambria Math" w:eastAsia="AdvGulliv-R" w:hAnsi="Cambria Math"/>
                <w:color w:val="000000"/>
                <w:sz w:val="24"/>
                <w:szCs w:val="24"/>
                <w:lang w:eastAsia="zh-CN"/>
              </w:rPr>
              <m:t>=0</m:t>
            </m:r>
          </m:sub>
          <m:sup>
            <m:r>
              <m:rPr>
                <m:sty m:val="p"/>
              </m:rPr>
              <w:rPr>
                <w:rFonts w:ascii="Cambria Math" w:eastAsia="AdvGulliv-R" w:hAnsi="Cambria Math"/>
                <w:color w:val="000000"/>
                <w:sz w:val="24"/>
                <w:szCs w:val="24"/>
                <w:lang w:eastAsia="zh-CN"/>
              </w:rPr>
              <m:t>255</m:t>
            </m:r>
          </m:sup>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f</m:t>
                </m:r>
              </m:e>
              <m:sub>
                <m:r>
                  <w:rPr>
                    <w:rFonts w:ascii="Cambria Math" w:eastAsia="AdvGulliv-R" w:hAnsi="Cambria Math"/>
                    <w:color w:val="000000"/>
                    <w:sz w:val="24"/>
                    <w:szCs w:val="24"/>
                    <w:lang w:eastAsia="zh-CN"/>
                  </w:rPr>
                  <m:t>n</m:t>
                </m:r>
              </m:sub>
            </m:sSub>
          </m:e>
        </m:nary>
        <m:d>
          <m:dPr>
            <m:begChr m:val="‖"/>
            <m:endChr m:val="‖"/>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n</m:t>
                </m:r>
              </m:sub>
            </m:sSub>
          </m:e>
        </m:d>
      </m:oMath>
      <w:r w:rsidRPr="00176849">
        <w:rPr>
          <w:rFonts w:eastAsia="AdvGulliv-R"/>
          <w:color w:val="000000"/>
          <w:sz w:val="24"/>
          <w:szCs w:val="24"/>
          <w:lang w:eastAsia="zh-CN"/>
        </w:rPr>
        <w:tab/>
      </w:r>
      <w:r w:rsidR="002F50AF" w:rsidRPr="00176849">
        <w:rPr>
          <w:rFonts w:eastAsia="AdvGulliv-R"/>
          <w:color w:val="000000"/>
          <w:sz w:val="24"/>
          <w:szCs w:val="24"/>
          <w:lang w:eastAsia="zh-CN"/>
        </w:rPr>
        <w:t>(3)</w:t>
      </w:r>
    </w:p>
    <w:p w14:paraId="5668C4E8" w14:textId="7F9E92EC" w:rsidR="002D0145" w:rsidRPr="00176849" w:rsidRDefault="00F74FB1"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W</w:t>
      </w:r>
      <w:r w:rsidR="00CF0D72" w:rsidRPr="00176849">
        <w:rPr>
          <w:rFonts w:eastAsia="AdvGulliv-R"/>
          <w:color w:val="000000"/>
          <w:sz w:val="24"/>
          <w:szCs w:val="24"/>
          <w:lang w:eastAsia="zh-CN"/>
        </w:rPr>
        <w:t xml:space="preserve">here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f</m:t>
            </m:r>
          </m:e>
          <m:sub>
            <m:r>
              <w:rPr>
                <w:rFonts w:ascii="Cambria Math" w:eastAsia="AdvGulliv-R" w:hAnsi="Cambria Math"/>
                <w:color w:val="000000"/>
                <w:sz w:val="24"/>
                <w:szCs w:val="24"/>
                <w:lang w:eastAsia="zh-CN"/>
              </w:rPr>
              <m:t>n</m:t>
            </m:r>
          </m:sub>
        </m:sSub>
      </m:oMath>
      <w:r w:rsidR="00CF0D72" w:rsidRPr="00176849">
        <w:rPr>
          <w:rFonts w:eastAsia="AdvGulliv-R"/>
          <w:color w:val="000000"/>
          <w:sz w:val="24"/>
          <w:szCs w:val="24"/>
          <w:lang w:eastAsia="zh-CN"/>
        </w:rPr>
        <w:t xml:space="preserve"> is the frequency of pixel value in the image, which is expressed in the form of histograms</w:t>
      </w:r>
      <w:r w:rsidR="00E729D8" w:rsidRPr="00176849">
        <w:rPr>
          <w:rFonts w:eastAsia="AdvGulliv-R"/>
          <w:color w:val="000000"/>
          <w:sz w:val="24"/>
          <w:szCs w:val="24"/>
          <w:lang w:eastAsia="zh-CN"/>
        </w:rPr>
        <w:t xml:space="preserve">. </w:t>
      </w:r>
      <w:r w:rsidR="00CF0D72" w:rsidRPr="00176849">
        <w:rPr>
          <w:rFonts w:eastAsia="AdvGulliv-R"/>
          <w:color w:val="000000"/>
          <w:sz w:val="24"/>
          <w:szCs w:val="24"/>
          <w:lang w:eastAsia="zh-CN"/>
        </w:rPr>
        <w:t xml:space="preserve">Since </w:t>
      </w:r>
      <m:oMath>
        <m:r>
          <w:rPr>
            <w:rFonts w:ascii="Cambria Math" w:eastAsia="AdvGulliv-R" w:hAnsi="Cambria Math"/>
            <w:color w:val="000000"/>
            <w:sz w:val="24"/>
            <w:szCs w:val="24"/>
            <w:lang w:eastAsia="zh-CN"/>
          </w:rPr>
          <m:t>I</m:t>
        </m:r>
        <m:r>
          <m:rPr>
            <m:sty m:val="p"/>
          </m:rPr>
          <w:rPr>
            <w:rFonts w:ascii="Cambria Math" w:eastAsia="AdvGulliv-R" w:hAnsi="Cambria Math" w:hint="eastAsia"/>
            <w:color w:val="000000"/>
            <w:sz w:val="24"/>
            <w:szCs w:val="24"/>
            <w:lang w:eastAsia="zh-CN"/>
          </w:rPr>
          <m:t>∈</m:t>
        </m:r>
        <m:r>
          <m:rPr>
            <m:sty m:val="p"/>
          </m:rPr>
          <w:rPr>
            <w:rFonts w:ascii="Cambria Math" w:eastAsia="AdvGulliv-R" w:hAnsi="Cambria Math"/>
            <w:color w:val="000000"/>
            <w:sz w:val="24"/>
            <w:szCs w:val="24"/>
            <w:lang w:eastAsia="zh-CN"/>
          </w:rPr>
          <m:t>[0,255]</m:t>
        </m:r>
      </m:oMath>
      <w:r w:rsidR="00CF0D72" w:rsidRPr="00176849">
        <w:rPr>
          <w:rFonts w:eastAsia="AdvGulliv-R"/>
          <w:color w:val="000000"/>
          <w:sz w:val="24"/>
          <w:szCs w:val="24"/>
          <w:lang w:eastAsia="zh-CN"/>
        </w:rPr>
        <w:t xml:space="preserve">, the </w:t>
      </w:r>
      <w:r w:rsidR="002B79C2" w:rsidRPr="00176849">
        <w:rPr>
          <w:rFonts w:eastAsia="AdvGulliv-R"/>
          <w:color w:val="000000"/>
          <w:sz w:val="24"/>
          <w:szCs w:val="24"/>
          <w:lang w:eastAsia="zh-CN"/>
        </w:rPr>
        <w:t>color</w:t>
      </w:r>
      <w:r w:rsidR="00CF0D72" w:rsidRPr="00176849">
        <w:rPr>
          <w:rFonts w:eastAsia="AdvGulliv-R"/>
          <w:color w:val="000000"/>
          <w:sz w:val="24"/>
          <w:szCs w:val="24"/>
          <w:lang w:eastAsia="zh-CN"/>
        </w:rPr>
        <w:t xml:space="preserve"> distance metric </w:t>
      </w:r>
      <m:oMath>
        <m:d>
          <m:dPr>
            <m:begChr m:val="‖"/>
            <m:endChr m:val="‖"/>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n</m:t>
                </m:r>
              </m:sub>
            </m:sSub>
          </m:e>
        </m:d>
      </m:oMath>
      <w:r w:rsidR="00CF0D72" w:rsidRPr="00176849">
        <w:rPr>
          <w:rFonts w:eastAsia="AdvGulliv-R"/>
          <w:color w:val="000000"/>
          <w:sz w:val="24"/>
          <w:szCs w:val="24"/>
          <w:lang w:eastAsia="zh-CN"/>
        </w:rPr>
        <w:t xml:space="preserve"> is also in the range of </w:t>
      </w:r>
      <m:oMath>
        <m:r>
          <m:rPr>
            <m:sty m:val="p"/>
          </m:rPr>
          <w:rPr>
            <w:rFonts w:ascii="Cambria Math" w:eastAsia="AdvGulliv-R" w:hAnsi="Cambria Math"/>
            <w:color w:val="000000"/>
            <w:sz w:val="24"/>
            <w:szCs w:val="24"/>
            <w:lang w:eastAsia="zh-CN"/>
          </w:rPr>
          <m:t>[0,255]</m:t>
        </m:r>
      </m:oMath>
      <w:r w:rsidR="00CF0D72" w:rsidRPr="00176849">
        <w:rPr>
          <w:rFonts w:eastAsia="AdvGulliv-R"/>
          <w:color w:val="000000"/>
          <w:sz w:val="24"/>
          <w:szCs w:val="24"/>
          <w:lang w:eastAsia="zh-CN"/>
        </w:rPr>
        <w:t>.</w:t>
      </w:r>
    </w:p>
    <w:p w14:paraId="0C56E90D" w14:textId="0A16C852" w:rsidR="00901AE4" w:rsidRPr="00176849" w:rsidRDefault="00551E20"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(2) </w:t>
      </w:r>
      <w:r w:rsidR="0030716F" w:rsidRPr="00176849">
        <w:rPr>
          <w:rFonts w:eastAsia="AdvGulliv-R"/>
          <w:color w:val="000000"/>
          <w:sz w:val="24"/>
          <w:szCs w:val="24"/>
          <w:lang w:eastAsia="zh-CN"/>
        </w:rPr>
        <w:t>To better suppress the background information and obtain shapes of defects,</w:t>
      </w:r>
      <w:r w:rsidR="00094F9B" w:rsidRPr="00176849">
        <w:rPr>
          <w:rFonts w:eastAsia="AdvGulliv-R"/>
          <w:color w:val="000000"/>
          <w:sz w:val="24"/>
          <w:szCs w:val="24"/>
          <w:lang w:eastAsia="zh-CN"/>
        </w:rPr>
        <w:t xml:space="preserve"> </w:t>
      </w:r>
      <w:r w:rsidR="0030716F" w:rsidRPr="00176849">
        <w:rPr>
          <w:rFonts w:eastAsia="AdvGulliv-R"/>
          <w:color w:val="000000"/>
          <w:sz w:val="24"/>
          <w:szCs w:val="24"/>
          <w:lang w:eastAsia="zh-CN"/>
        </w:rPr>
        <w:t xml:space="preserve">multiple pyramid saliency values </w:t>
      </w:r>
      <m:oMath>
        <m:sSup>
          <m:sSupPr>
            <m:ctrlPr>
              <w:rPr>
                <w:rFonts w:ascii="Cambria Math" w:eastAsia="AdvGulliv-R" w:hAnsi="Cambria Math"/>
                <w:color w:val="000000"/>
                <w:sz w:val="24"/>
                <w:szCs w:val="24"/>
                <w:lang w:eastAsia="zh-CN"/>
              </w:rPr>
            </m:ctrlPr>
          </m:sSupPr>
          <m:e>
            <m:func>
              <m:funcPr>
                <m:ctrlPr>
                  <w:rPr>
                    <w:rFonts w:ascii="Cambria Math" w:eastAsia="AdvGulliv-R" w:hAnsi="Cambria Math"/>
                    <w:color w:val="000000"/>
                    <w:sz w:val="24"/>
                    <w:szCs w:val="24"/>
                    <w:lang w:eastAsia="zh-CN"/>
                  </w:rPr>
                </m:ctrlPr>
              </m:funcPr>
              <m:fName>
                <m:r>
                  <w:rPr>
                    <w:rFonts w:ascii="Cambria Math" w:eastAsia="AdvGulliv-R" w:hAnsi="Cambria Math"/>
                    <w:color w:val="000000"/>
                    <w:sz w:val="24"/>
                    <w:szCs w:val="24"/>
                    <w:lang w:eastAsia="zh-CN"/>
                  </w:rPr>
                  <m:t>S</m:t>
                </m:r>
              </m:fName>
              <m:e>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e>
                </m:d>
              </m:e>
            </m:func>
          </m:e>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sup>
        </m:sSup>
      </m:oMath>
      <w:r w:rsidR="0030716F" w:rsidRPr="00176849">
        <w:rPr>
          <w:rFonts w:eastAsia="AdvGulliv-R"/>
          <w:color w:val="000000"/>
          <w:sz w:val="24"/>
          <w:szCs w:val="24"/>
          <w:lang w:eastAsia="zh-CN"/>
        </w:rPr>
        <w:t xml:space="preserve"> </w:t>
      </w:r>
      <w:r w:rsidR="00072171" w:rsidRPr="00176849">
        <w:rPr>
          <w:rFonts w:eastAsia="AdvGulliv-R"/>
          <w:color w:val="000000"/>
          <w:sz w:val="24"/>
          <w:szCs w:val="24"/>
          <w:lang w:eastAsia="zh-CN"/>
        </w:rPr>
        <w:t>are obtained by multi-level maxpooling.</w:t>
      </w:r>
      <w:r w:rsidR="00901AE4" w:rsidRPr="00176849">
        <w:rPr>
          <w:rFonts w:eastAsia="AdvGulliv-R"/>
          <w:color w:val="000000"/>
          <w:sz w:val="24"/>
          <w:szCs w:val="24"/>
          <w:lang w:eastAsia="zh-CN"/>
        </w:rPr>
        <w:t xml:space="preserve"> </w:t>
      </w:r>
      <w:r w:rsidR="00FD0C67" w:rsidRPr="00176849">
        <w:rPr>
          <w:rFonts w:eastAsia="AdvGulliv-R"/>
          <w:color w:val="000000"/>
          <w:sz w:val="24"/>
          <w:szCs w:val="24"/>
          <w:lang w:eastAsia="zh-CN"/>
        </w:rPr>
        <w:t>Moreover</w:t>
      </w:r>
      <w:r w:rsidR="00901AE4" w:rsidRPr="00176849">
        <w:rPr>
          <w:rFonts w:eastAsia="AdvGulliv-R"/>
          <w:color w:val="000000"/>
          <w:sz w:val="24"/>
          <w:szCs w:val="24"/>
          <w:lang w:eastAsia="zh-CN"/>
        </w:rPr>
        <w:t xml:space="preserve">, </w:t>
      </w:r>
      <w:r w:rsidR="00B5616D" w:rsidRPr="00176849">
        <w:rPr>
          <w:rFonts w:eastAsia="AdvGulliv-R"/>
          <w:color w:val="000000"/>
          <w:sz w:val="24"/>
          <w:szCs w:val="24"/>
          <w:lang w:eastAsia="zh-CN"/>
        </w:rPr>
        <w:t xml:space="preserve">the feature maps in adjacent levels are combined via </w:t>
      </w:r>
      <w:r w:rsidR="00901AE4" w:rsidRPr="00176849">
        <w:rPr>
          <w:rFonts w:eastAsia="AdvGulliv-R"/>
          <w:color w:val="000000"/>
          <w:sz w:val="24"/>
          <w:szCs w:val="24"/>
          <w:lang w:eastAsia="zh-CN"/>
        </w:rPr>
        <w:t xml:space="preserve">logical AND operation. </w:t>
      </w:r>
    </w:p>
    <w:p w14:paraId="7D37595B" w14:textId="77777777" w:rsidR="00901AE4" w:rsidRPr="00176849" w:rsidRDefault="00072171" w:rsidP="005859E5">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sSup>
          <m:sSupPr>
            <m:ctrlPr>
              <w:rPr>
                <w:rFonts w:ascii="Cambria Math" w:eastAsia="AdvGulliv-R" w:hAnsi="Cambria Math"/>
                <w:color w:val="000000"/>
                <w:sz w:val="24"/>
                <w:szCs w:val="24"/>
                <w:lang w:eastAsia="zh-CN"/>
              </w:rPr>
            </m:ctrlPr>
          </m:sSupPr>
          <m:e>
            <m:func>
              <m:funcPr>
                <m:ctrlPr>
                  <w:rPr>
                    <w:rFonts w:ascii="Cambria Math" w:eastAsia="AdvGulliv-R" w:hAnsi="Cambria Math"/>
                    <w:color w:val="000000"/>
                    <w:sz w:val="24"/>
                    <w:szCs w:val="24"/>
                    <w:lang w:eastAsia="zh-CN"/>
                  </w:rPr>
                </m:ctrlPr>
              </m:funcPr>
              <m:fName>
                <m:r>
                  <w:rPr>
                    <w:rFonts w:ascii="Cambria Math" w:eastAsia="AdvGulliv-R" w:hAnsi="Cambria Math"/>
                    <w:color w:val="000000"/>
                    <w:sz w:val="24"/>
                    <w:szCs w:val="24"/>
                    <w:lang w:eastAsia="zh-CN"/>
                  </w:rPr>
                  <m:t>S</m:t>
                </m:r>
              </m:fName>
              <m:e>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e>
                </m:d>
              </m:e>
            </m:func>
          </m:e>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+1)</m:t>
            </m:r>
          </m:sup>
        </m:sSup>
        <m:r>
          <m:rPr>
            <m:sty m:val="p"/>
          </m:rPr>
          <w:rPr>
            <w:rFonts w:ascii="Cambria Math" w:eastAsia="AdvGulliv-R" w:hAnsi="Cambria Math"/>
            <w:color w:val="000000"/>
            <w:sz w:val="24"/>
            <w:szCs w:val="24"/>
            <w:lang w:eastAsia="zh-CN"/>
          </w:rPr>
          <m:t>=</m:t>
        </m:r>
        <m:sSup>
          <m:sSupPr>
            <m:ctrlPr>
              <w:rPr>
                <w:rFonts w:ascii="Cambria Math" w:eastAsia="AdvGulliv-R" w:hAnsi="Cambria Math"/>
                <w:color w:val="000000"/>
                <w:sz w:val="24"/>
                <w:szCs w:val="24"/>
                <w:lang w:eastAsia="zh-CN"/>
              </w:rPr>
            </m:ctrlPr>
          </m:sSupPr>
          <m:e>
            <m:func>
              <m:funcPr>
                <m:ctrlPr>
                  <w:rPr>
                    <w:rFonts w:ascii="Cambria Math" w:eastAsia="AdvGulliv-R" w:hAnsi="Cambria Math"/>
                    <w:color w:val="000000"/>
                    <w:sz w:val="24"/>
                    <w:szCs w:val="24"/>
                    <w:lang w:eastAsia="zh-CN"/>
                  </w:rPr>
                </m:ctrlPr>
              </m:funcPr>
              <m:fName>
                <m:r>
                  <w:rPr>
                    <w:rFonts w:ascii="Cambria Math" w:eastAsia="AdvGulliv-R" w:hAnsi="Cambria Math"/>
                    <w:color w:val="000000"/>
                    <w:sz w:val="24"/>
                    <w:szCs w:val="24"/>
                    <w:lang w:eastAsia="zh-CN"/>
                  </w:rPr>
                  <m:t>S</m:t>
                </m:r>
              </m:fName>
              <m:e>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e>
                </m:d>
              </m:e>
            </m:func>
          </m:e>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sup>
        </m:sSup>
        <m:r>
          <m:rPr>
            <m:sty m:val="p"/>
          </m:rPr>
          <w:rPr>
            <w:rFonts w:ascii="Cambria Math" w:eastAsia="AdvGulliv-R" w:hAnsi="Cambria Math"/>
            <w:color w:val="000000"/>
            <w:sz w:val="24"/>
            <w:szCs w:val="24"/>
            <w:lang w:eastAsia="zh-CN"/>
          </w:rPr>
          <m:t>&amp;</m:t>
        </m:r>
        <m:sSup>
          <m:sSupPr>
            <m:ctrlPr>
              <w:rPr>
                <w:rFonts w:ascii="Cambria Math" w:eastAsia="AdvGulliv-R" w:hAnsi="Cambria Math"/>
                <w:color w:val="000000"/>
                <w:sz w:val="24"/>
                <w:szCs w:val="24"/>
                <w:lang w:eastAsia="zh-CN"/>
              </w:rPr>
            </m:ctrlPr>
          </m:sSupPr>
          <m:e>
            <m:func>
              <m:funcPr>
                <m:ctrlPr>
                  <w:rPr>
                    <w:rFonts w:ascii="Cambria Math" w:eastAsia="AdvGulliv-R" w:hAnsi="Cambria Math"/>
                    <w:color w:val="000000"/>
                    <w:sz w:val="24"/>
                    <w:szCs w:val="24"/>
                    <w:lang w:eastAsia="zh-CN"/>
                  </w:rPr>
                </m:ctrlPr>
              </m:funcPr>
              <m:fName>
                <m:r>
                  <w:rPr>
                    <w:rFonts w:ascii="Cambria Math" w:eastAsia="AdvGulliv-R" w:hAnsi="Cambria Math"/>
                    <w:color w:val="000000"/>
                    <w:sz w:val="24"/>
                    <w:szCs w:val="24"/>
                    <w:lang w:eastAsia="zh-CN"/>
                  </w:rPr>
                  <m:t>S</m:t>
                </m:r>
              </m:fName>
              <m:e>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e>
                </m:d>
              </m:e>
            </m:func>
          </m:e>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+1)</m:t>
            </m:r>
          </m:sup>
        </m:sSup>
      </m:oMath>
      <w:r w:rsidRPr="00176849">
        <w:rPr>
          <w:rFonts w:eastAsia="AdvGulliv-R"/>
          <w:color w:val="000000"/>
          <w:sz w:val="24"/>
          <w:szCs w:val="24"/>
          <w:lang w:eastAsia="zh-CN"/>
        </w:rPr>
        <w:tab/>
        <w:t>(4)</w:t>
      </w:r>
    </w:p>
    <w:p w14:paraId="4F6BFCC2" w14:textId="4308E0F2" w:rsidR="00901AE4" w:rsidRPr="00176849" w:rsidRDefault="00901AE4"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The symbol "&amp;" refers to the AND operation between pixels at the same position.</w:t>
      </w:r>
      <w:r w:rsidR="00072171" w:rsidRPr="00176849">
        <w:rPr>
          <w:rFonts w:eastAsia="AdvGulliv-R"/>
          <w:color w:val="000000"/>
          <w:sz w:val="24"/>
          <w:szCs w:val="24"/>
          <w:lang w:eastAsia="zh-CN"/>
        </w:rPr>
        <w:t xml:space="preserve"> </w:t>
      </w:r>
      <w:r w:rsidR="00B5616D" w:rsidRPr="00176849">
        <w:rPr>
          <w:rFonts w:eastAsia="AdvGulliv-R"/>
          <w:color w:val="000000"/>
          <w:sz w:val="24"/>
          <w:szCs w:val="24"/>
          <w:lang w:eastAsia="zh-CN"/>
        </w:rPr>
        <w:t>And t</w:t>
      </w:r>
      <w:r w:rsidR="00072171" w:rsidRPr="00176849">
        <w:rPr>
          <w:rFonts w:eastAsia="AdvGulliv-R"/>
          <w:color w:val="000000"/>
          <w:sz w:val="24"/>
          <w:szCs w:val="24"/>
          <w:lang w:eastAsia="zh-CN"/>
        </w:rPr>
        <w:t xml:space="preserve">he final saliency values </w:t>
      </w:r>
      <m:oMath>
        <m:r>
          <w:rPr>
            <w:rFonts w:ascii="Cambria Math" w:eastAsia="AdvGulliv-R" w:hAnsi="Cambria Math"/>
            <w:color w:val="000000"/>
            <w:sz w:val="24"/>
            <w:szCs w:val="24"/>
            <w:lang w:eastAsia="zh-CN"/>
          </w:rPr>
          <m:t>S</m:t>
        </m:r>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e>
        </m:d>
      </m:oMath>
      <w:r w:rsidR="00072171" w:rsidRPr="00176849">
        <w:rPr>
          <w:rFonts w:eastAsia="AdvGulliv-R"/>
          <w:color w:val="000000"/>
          <w:sz w:val="24"/>
          <w:szCs w:val="24"/>
          <w:lang w:eastAsia="zh-CN"/>
        </w:rPr>
        <w:t xml:space="preserve"> </w:t>
      </w:r>
      <w:r w:rsidR="005C3951" w:rsidRPr="00176849">
        <w:rPr>
          <w:rFonts w:eastAsia="AdvGulliv-R"/>
          <w:color w:val="000000"/>
          <w:sz w:val="24"/>
          <w:szCs w:val="24"/>
          <w:lang w:eastAsia="zh-CN"/>
        </w:rPr>
        <w:t xml:space="preserve">is </w:t>
      </w:r>
      <w:r w:rsidR="00072171" w:rsidRPr="00176849">
        <w:rPr>
          <w:rFonts w:eastAsia="AdvGulliv-R"/>
          <w:color w:val="000000"/>
          <w:sz w:val="24"/>
          <w:szCs w:val="24"/>
          <w:lang w:eastAsia="zh-CN"/>
        </w:rPr>
        <w:t>obtained</w:t>
      </w:r>
      <w:r w:rsidRPr="00176849">
        <w:rPr>
          <w:rFonts w:eastAsia="AdvGulliv-R"/>
          <w:color w:val="000000"/>
          <w:sz w:val="24"/>
          <w:szCs w:val="24"/>
          <w:lang w:eastAsia="zh-CN"/>
        </w:rPr>
        <w:t xml:space="preserve"> by the logical OR operation.</w:t>
      </w:r>
    </w:p>
    <w:p w14:paraId="7CCC6C53" w14:textId="0240DD8D" w:rsidR="00901AE4" w:rsidRPr="00176849" w:rsidRDefault="005859E5" w:rsidP="005859E5">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func>
          <m:funcPr>
            <m:ctrlPr>
              <w:rPr>
                <w:rFonts w:ascii="Cambria Math" w:eastAsia="AdvGulliv-R" w:hAnsi="Cambria Math"/>
                <w:color w:val="000000"/>
                <w:sz w:val="24"/>
                <w:szCs w:val="24"/>
                <w:lang w:eastAsia="zh-CN"/>
              </w:rPr>
            </m:ctrlPr>
          </m:funcPr>
          <m:fName>
            <m:r>
              <w:rPr>
                <w:rFonts w:ascii="Cambria Math" w:eastAsia="AdvGulliv-R" w:hAnsi="Cambria Math"/>
                <w:color w:val="000000"/>
                <w:sz w:val="24"/>
                <w:szCs w:val="24"/>
                <w:lang w:eastAsia="zh-CN"/>
              </w:rPr>
              <m:t>S</m:t>
            </m:r>
          </m:fName>
          <m:e>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e>
            </m:d>
          </m:e>
        </m:func>
        <m:r>
          <m:rPr>
            <m:sty m:val="p"/>
          </m:rPr>
          <w:rPr>
            <w:rFonts w:ascii="Cambria Math" w:eastAsia="AdvGulliv-R" w:hAnsi="Cambria Math"/>
            <w:color w:val="000000"/>
            <w:sz w:val="24"/>
            <w:szCs w:val="24"/>
            <w:lang w:eastAsia="zh-CN"/>
          </w:rPr>
          <m:t>=</m:t>
        </m:r>
        <m:sSup>
          <m:sSupPr>
            <m:ctrlPr>
              <w:rPr>
                <w:rFonts w:ascii="Cambria Math" w:eastAsia="AdvGulliv-R" w:hAnsi="Cambria Math"/>
                <w:color w:val="000000"/>
                <w:sz w:val="24"/>
                <w:szCs w:val="24"/>
                <w:lang w:eastAsia="zh-CN"/>
              </w:rPr>
            </m:ctrlPr>
          </m:sSupPr>
          <m:e>
            <m:func>
              <m:funcPr>
                <m:ctrlPr>
                  <w:rPr>
                    <w:rFonts w:ascii="Cambria Math" w:eastAsia="AdvGulliv-R" w:hAnsi="Cambria Math"/>
                    <w:color w:val="000000"/>
                    <w:sz w:val="24"/>
                    <w:szCs w:val="24"/>
                    <w:lang w:eastAsia="zh-CN"/>
                  </w:rPr>
                </m:ctrlPr>
              </m:funcPr>
              <m:fName>
                <m:r>
                  <w:rPr>
                    <w:rFonts w:ascii="Cambria Math" w:eastAsia="AdvGulliv-R" w:hAnsi="Cambria Math"/>
                    <w:color w:val="000000"/>
                    <w:sz w:val="24"/>
                    <w:szCs w:val="24"/>
                    <w:lang w:eastAsia="zh-CN"/>
                  </w:rPr>
                  <m:t>S</m:t>
                </m:r>
              </m:fName>
              <m:e>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e>
                </m:d>
              </m:e>
            </m:func>
          </m:e>
          <m:sup>
            <m:r>
              <m:rPr>
                <m:sty m:val="p"/>
              </m:rPr>
              <w:rPr>
                <w:rFonts w:ascii="Cambria Math" w:eastAsia="AdvGulliv-R" w:hAnsi="Cambria Math"/>
                <w:color w:val="000000"/>
                <w:sz w:val="24"/>
                <w:szCs w:val="24"/>
                <w:lang w:eastAsia="zh-CN"/>
              </w:rPr>
              <m:t>(1,2)</m:t>
            </m:r>
          </m:sup>
        </m:sSup>
        <m:r>
          <m:rPr>
            <m:sty m:val="p"/>
          </m:rPr>
          <w:rPr>
            <w:rFonts w:ascii="Cambria Math" w:eastAsia="AdvGulliv-R" w:hAnsi="Cambria Math"/>
            <w:color w:val="000000"/>
            <w:sz w:val="24"/>
            <w:szCs w:val="24"/>
            <w:lang w:eastAsia="zh-CN"/>
          </w:rPr>
          <m:t>|</m:t>
        </m:r>
        <m:sSup>
          <m:sSupPr>
            <m:ctrlPr>
              <w:rPr>
                <w:rFonts w:ascii="Cambria Math" w:eastAsia="AdvGulliv-R" w:hAnsi="Cambria Math"/>
                <w:color w:val="000000"/>
                <w:sz w:val="24"/>
                <w:szCs w:val="24"/>
                <w:lang w:eastAsia="zh-CN"/>
              </w:rPr>
            </m:ctrlPr>
          </m:sSupPr>
          <m:e>
            <m:func>
              <m:funcPr>
                <m:ctrlPr>
                  <w:rPr>
                    <w:rFonts w:ascii="Cambria Math" w:eastAsia="AdvGulliv-R" w:hAnsi="Cambria Math"/>
                    <w:color w:val="000000"/>
                    <w:sz w:val="24"/>
                    <w:szCs w:val="24"/>
                    <w:lang w:eastAsia="zh-CN"/>
                  </w:rPr>
                </m:ctrlPr>
              </m:funcPr>
              <m:fName>
                <m:r>
                  <w:rPr>
                    <w:rFonts w:ascii="Cambria Math" w:eastAsia="AdvGulliv-R" w:hAnsi="Cambria Math"/>
                    <w:color w:val="000000"/>
                    <w:sz w:val="24"/>
                    <w:szCs w:val="24"/>
                    <w:lang w:eastAsia="zh-CN"/>
                  </w:rPr>
                  <m:t>S</m:t>
                </m:r>
              </m:fName>
              <m:e>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e>
                </m:d>
              </m:e>
            </m:func>
          </m:e>
          <m:sup>
            <m:r>
              <m:rPr>
                <m:sty m:val="p"/>
              </m:rPr>
              <w:rPr>
                <w:rFonts w:ascii="Cambria Math" w:eastAsia="AdvGulliv-R" w:hAnsi="Cambria Math"/>
                <w:color w:val="000000"/>
                <w:sz w:val="24"/>
                <w:szCs w:val="24"/>
                <w:lang w:eastAsia="zh-CN"/>
              </w:rPr>
              <m:t>(2,3)</m:t>
            </m:r>
          </m:sup>
        </m:sSup>
      </m:oMath>
      <w:r w:rsidRPr="00176849">
        <w:rPr>
          <w:rFonts w:eastAsia="AdvGulliv-R"/>
          <w:color w:val="000000"/>
          <w:sz w:val="24"/>
          <w:szCs w:val="24"/>
          <w:lang w:eastAsia="zh-CN"/>
        </w:rPr>
        <w:tab/>
      </w:r>
      <w:r w:rsidR="00072171" w:rsidRPr="00176849">
        <w:rPr>
          <w:rFonts w:eastAsia="AdvGulliv-R"/>
          <w:color w:val="000000"/>
          <w:sz w:val="24"/>
          <w:szCs w:val="24"/>
          <w:lang w:eastAsia="zh-CN"/>
        </w:rPr>
        <w:t>(5)</w:t>
      </w:r>
    </w:p>
    <w:p w14:paraId="4964A1CA" w14:textId="47A3387A" w:rsidR="00B729A2" w:rsidRPr="00176849" w:rsidRDefault="003D429E"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After getting the saliency values </w:t>
      </w:r>
      <m:oMath>
        <m:r>
          <w:rPr>
            <w:rFonts w:ascii="Cambria Math" w:eastAsia="AdvGulliv-R" w:hAnsi="Cambria Math"/>
            <w:color w:val="000000"/>
            <w:sz w:val="24"/>
            <w:szCs w:val="24"/>
            <w:lang w:eastAsia="zh-CN"/>
          </w:rPr>
          <m:t>S</m:t>
        </m:r>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e>
        </m:d>
      </m:oMath>
      <w:r w:rsidRPr="00176849">
        <w:rPr>
          <w:rFonts w:eastAsia="AdvGulliv-R"/>
          <w:color w:val="000000"/>
          <w:sz w:val="24"/>
          <w:szCs w:val="24"/>
          <w:lang w:eastAsia="zh-CN"/>
        </w:rPr>
        <w:t xml:space="preserve">, the </w:t>
      </w:r>
      <w:r w:rsidR="00B729A2" w:rsidRPr="00176849">
        <w:rPr>
          <w:rFonts w:eastAsia="AdvGulliv-R"/>
          <w:color w:val="000000"/>
          <w:sz w:val="24"/>
          <w:szCs w:val="24"/>
          <w:lang w:eastAsia="zh-CN"/>
        </w:rPr>
        <w:t xml:space="preserve">segmentation based on </w:t>
      </w:r>
      <w:r w:rsidR="002D0145" w:rsidRPr="00176849">
        <w:rPr>
          <w:rFonts w:eastAsia="AdvGulliv-R"/>
          <w:color w:val="000000"/>
          <w:sz w:val="24"/>
          <w:szCs w:val="24"/>
          <w:lang w:eastAsia="zh-CN"/>
        </w:rPr>
        <w:t>3</w:t>
      </w:r>
      <w:r w:rsidR="00FD0C67" w:rsidRPr="00176849">
        <w:rPr>
          <w:rFonts w:eastAsia="AdvGulliv-R"/>
          <w:color w:val="000000"/>
          <w:sz w:val="24"/>
          <w:szCs w:val="24"/>
          <w:lang w:eastAsia="zh-CN"/>
        </w:rPr>
        <w:t>-</w:t>
      </w:r>
      <w:r w:rsidR="002D0145" w:rsidRPr="00176849">
        <w:rPr>
          <w:rFonts w:eastAsia="AdvGulliv-R"/>
          <w:color w:val="000000"/>
          <w:sz w:val="24"/>
          <w:szCs w:val="24"/>
          <w:lang w:eastAsia="zh-CN"/>
        </w:rPr>
        <w:t>sigma criterion</w:t>
      </w:r>
      <w:r w:rsidR="006A27CE" w:rsidRPr="00176849">
        <w:rPr>
          <w:rFonts w:eastAsia="AdvGulliv-R"/>
          <w:color w:val="000000"/>
          <w:sz w:val="24"/>
          <w:szCs w:val="24"/>
          <w:lang w:eastAsia="zh-CN"/>
        </w:rPr>
        <w:t xml:space="preserve"> </w:t>
      </w:r>
      <w:r w:rsidR="00B729A2" w:rsidRPr="00176849">
        <w:rPr>
          <w:rFonts w:eastAsia="AdvGulliv-R"/>
          <w:color w:val="000000"/>
          <w:sz w:val="24"/>
          <w:szCs w:val="24"/>
          <w:lang w:eastAsia="zh-CN"/>
        </w:rPr>
        <w:t>is</w:t>
      </w:r>
      <w:r w:rsidR="002D0145" w:rsidRPr="00176849">
        <w:rPr>
          <w:rFonts w:eastAsia="AdvGulliv-R"/>
          <w:color w:val="000000"/>
          <w:sz w:val="24"/>
          <w:szCs w:val="24"/>
          <w:lang w:eastAsia="zh-CN"/>
        </w:rPr>
        <w:t xml:space="preserve"> conducted </w:t>
      </w:r>
      <w:r w:rsidRPr="00176849">
        <w:rPr>
          <w:rFonts w:eastAsia="AdvGulliv-R"/>
          <w:color w:val="000000"/>
          <w:sz w:val="24"/>
          <w:szCs w:val="24"/>
          <w:lang w:eastAsia="zh-CN"/>
        </w:rPr>
        <w:t xml:space="preserve">to get the final saliency map </w:t>
      </w:r>
      <m:oMath>
        <m:r>
          <w:rPr>
            <w:rFonts w:ascii="Cambria Math" w:eastAsia="AdvGulliv-R" w:hAnsi="Cambria Math"/>
            <w:color w:val="000000"/>
            <w:sz w:val="24"/>
            <w:szCs w:val="24"/>
            <w:lang w:eastAsia="zh-CN"/>
          </w:rPr>
          <m:t>SalM</m:t>
        </m:r>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e>
        </m:d>
      </m:oMath>
      <w:r w:rsidR="002D0145" w:rsidRPr="00176849">
        <w:rPr>
          <w:rFonts w:eastAsia="AdvGulliv-R"/>
          <w:color w:val="000000"/>
          <w:sz w:val="24"/>
          <w:szCs w:val="24"/>
          <w:lang w:eastAsia="zh-CN"/>
        </w:rPr>
        <w:t>.</w:t>
      </w:r>
    </w:p>
    <w:p w14:paraId="349FA31E" w14:textId="35193A33" w:rsidR="002D0145" w:rsidRPr="00176849" w:rsidRDefault="006A27CE"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Based on the 3</w:t>
      </w:r>
      <w:r w:rsidR="00FD0C67" w:rsidRPr="00176849">
        <w:rPr>
          <w:rFonts w:eastAsia="AdvGulliv-R"/>
          <w:color w:val="000000"/>
          <w:sz w:val="24"/>
          <w:szCs w:val="24"/>
          <w:lang w:eastAsia="zh-CN"/>
        </w:rPr>
        <w:t>-</w:t>
      </w:r>
      <w:r w:rsidRPr="00176849">
        <w:rPr>
          <w:rFonts w:eastAsia="AdvGulliv-R"/>
          <w:color w:val="000000"/>
          <w:sz w:val="24"/>
          <w:szCs w:val="24"/>
          <w:lang w:eastAsia="zh-CN"/>
        </w:rPr>
        <w:t xml:space="preserve">sigma criterion, the normal data </w:t>
      </w:r>
      <w:r w:rsidR="00B5616D" w:rsidRPr="00176849">
        <w:rPr>
          <w:rFonts w:eastAsia="AdvGulliv-R"/>
          <w:color w:val="000000"/>
          <w:sz w:val="24"/>
          <w:szCs w:val="24"/>
          <w:lang w:eastAsia="zh-CN"/>
        </w:rPr>
        <w:t xml:space="preserve">distribution </w:t>
      </w:r>
      <w:r w:rsidRPr="00176849">
        <w:rPr>
          <w:rFonts w:eastAsia="AdvGulliv-R"/>
          <w:color w:val="000000"/>
          <w:sz w:val="24"/>
          <w:szCs w:val="24"/>
          <w:lang w:eastAsia="zh-CN"/>
        </w:rPr>
        <w:t xml:space="preserve">is </w:t>
      </w:r>
      <m:oMath>
        <m:r>
          <m:rPr>
            <m:sty m:val="p"/>
          </m:rPr>
          <w:rPr>
            <w:rFonts w:ascii="Cambria Math" w:eastAsia="AdvGulliv-R" w:hAnsi="Cambria Math" w:hint="eastAsia"/>
            <w:color w:val="000000"/>
            <w:sz w:val="24"/>
            <w:szCs w:val="24"/>
            <w:lang w:eastAsia="zh-CN"/>
          </w:rPr>
          <m:t>（</m:t>
        </m:r>
        <m:r>
          <w:rPr>
            <w:rFonts w:ascii="Cambria Math" w:eastAsia="AdvGulliv-R" w:hAnsi="Cambria Math"/>
            <w:color w:val="000000"/>
            <w:sz w:val="24"/>
            <w:szCs w:val="24"/>
            <w:lang w:eastAsia="zh-CN"/>
          </w:rPr>
          <m:t>μ</m:t>
        </m:r>
        <m:r>
          <m:rPr>
            <m:nor/>
          </m:rPr>
          <w:rPr>
            <w:rFonts w:eastAsia="AdvGulliv-R"/>
            <w:color w:val="000000"/>
            <w:sz w:val="24"/>
            <w:szCs w:val="24"/>
            <w:lang w:eastAsia="zh-CN"/>
          </w:rPr>
          <m:t>-3</m:t>
        </m:r>
        <m:r>
          <w:rPr>
            <w:rFonts w:ascii="Cambria Math" w:eastAsia="AdvGulliv-R" w:hAnsi="Cambria Math"/>
            <w:color w:val="000000"/>
            <w:sz w:val="24"/>
            <w:szCs w:val="24"/>
            <w:lang w:eastAsia="zh-CN"/>
          </w:rPr>
          <m:t>σ</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μ</m:t>
        </m:r>
        <m:r>
          <m:rPr>
            <m:sty m:val="p"/>
          </m:rPr>
          <w:rPr>
            <w:rFonts w:ascii="Cambria Math" w:eastAsia="AdvGulliv-R" w:hAnsi="Cambria Math"/>
            <w:color w:val="000000"/>
            <w:sz w:val="24"/>
            <w:szCs w:val="24"/>
            <w:lang w:eastAsia="zh-CN"/>
          </w:rPr>
          <m:t>+3</m:t>
        </m:r>
        <m:r>
          <w:rPr>
            <w:rFonts w:ascii="Cambria Math" w:eastAsia="AdvGulliv-R" w:hAnsi="Cambria Math"/>
            <w:color w:val="000000"/>
            <w:sz w:val="24"/>
            <w:szCs w:val="24"/>
            <w:lang w:eastAsia="zh-CN"/>
          </w:rPr>
          <m:t>σ</m:t>
        </m:r>
        <m:r>
          <m:rPr>
            <m:sty m:val="p"/>
          </m:rPr>
          <w:rPr>
            <w:rFonts w:ascii="Cambria Math" w:eastAsia="AdvGulliv-R" w:hAnsi="Cambria Math" w:hint="eastAsia"/>
            <w:color w:val="000000"/>
            <w:sz w:val="24"/>
            <w:szCs w:val="24"/>
            <w:lang w:eastAsia="zh-CN"/>
          </w:rPr>
          <m:t>）</m:t>
        </m:r>
      </m:oMath>
      <w:r w:rsidR="008D08AE" w:rsidRPr="00176849">
        <w:rPr>
          <w:rFonts w:eastAsia="AdvGulliv-R"/>
          <w:color w:val="000000"/>
          <w:sz w:val="24"/>
          <w:szCs w:val="24"/>
          <w:lang w:eastAsia="zh-CN"/>
        </w:rPr>
        <w:t xml:space="preserve">, where </w:t>
      </w:r>
      <m:oMath>
        <m:r>
          <w:rPr>
            <w:rFonts w:ascii="Cambria Math" w:eastAsia="AdvGulliv-R" w:hAnsi="Cambria Math"/>
            <w:color w:val="000000"/>
            <w:sz w:val="24"/>
            <w:szCs w:val="24"/>
            <w:lang w:eastAsia="zh-CN"/>
          </w:rPr>
          <m:t>μ</m:t>
        </m:r>
      </m:oMath>
      <w:r w:rsidR="008D08AE" w:rsidRPr="00176849">
        <w:rPr>
          <w:rFonts w:eastAsia="AdvGulliv-R"/>
          <w:color w:val="000000"/>
          <w:sz w:val="24"/>
          <w:szCs w:val="24"/>
          <w:lang w:eastAsia="zh-CN"/>
        </w:rPr>
        <w:t xml:space="preserve"> stands for mean value and </w:t>
      </w:r>
      <m:oMath>
        <m:r>
          <w:rPr>
            <w:rFonts w:ascii="Cambria Math" w:eastAsia="AdvGulliv-R" w:hAnsi="Cambria Math"/>
            <w:color w:val="000000"/>
            <w:sz w:val="24"/>
            <w:szCs w:val="24"/>
            <w:lang w:eastAsia="zh-CN"/>
          </w:rPr>
          <m:t>σ</m:t>
        </m:r>
      </m:oMath>
      <w:r w:rsidR="008D08AE" w:rsidRPr="00176849">
        <w:rPr>
          <w:rFonts w:eastAsia="AdvGulliv-R"/>
          <w:color w:val="000000"/>
          <w:sz w:val="24"/>
          <w:szCs w:val="24"/>
          <w:lang w:eastAsia="zh-CN"/>
        </w:rPr>
        <w:t xml:space="preserve"> stands for standard deviation </w:t>
      </w:r>
      <m:oMath>
        <m:r>
          <w:rPr>
            <w:rFonts w:ascii="Cambria Math" w:eastAsia="AdvGulliv-R" w:hAnsi="Cambria Math"/>
            <w:color w:val="000000"/>
            <w:sz w:val="24"/>
            <w:szCs w:val="24"/>
            <w:lang w:eastAsia="zh-CN"/>
          </w:rPr>
          <m:t>S</m:t>
        </m:r>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e>
        </m:d>
      </m:oMath>
      <w:r w:rsidR="008D08AE" w:rsidRPr="00176849">
        <w:rPr>
          <w:rFonts w:eastAsia="AdvGulliv-R"/>
          <w:color w:val="000000"/>
          <w:sz w:val="24"/>
          <w:szCs w:val="24"/>
          <w:lang w:eastAsia="zh-CN"/>
        </w:rPr>
        <w:t xml:space="preserve">, the final saliency map </w:t>
      </w:r>
      <m:oMath>
        <m:r>
          <w:rPr>
            <w:rFonts w:ascii="Cambria Math" w:eastAsia="AdvGulliv-R" w:hAnsi="Cambria Math"/>
            <w:color w:val="000000"/>
            <w:sz w:val="24"/>
            <w:szCs w:val="24"/>
            <w:lang w:eastAsia="zh-CN"/>
          </w:rPr>
          <m:t>SalM</m:t>
        </m:r>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e>
        </m:d>
      </m:oMath>
      <w:r w:rsidR="008D08AE" w:rsidRPr="00176849">
        <w:rPr>
          <w:rFonts w:eastAsia="AdvGulliv-R"/>
          <w:color w:val="000000"/>
          <w:sz w:val="24"/>
          <w:szCs w:val="24"/>
          <w:lang w:eastAsia="zh-CN"/>
        </w:rPr>
        <w:t xml:space="preserve"> can be defined as:</w:t>
      </w:r>
    </w:p>
    <w:p w14:paraId="4191F742" w14:textId="52989EB9" w:rsidR="00D820DF" w:rsidRPr="00176849" w:rsidRDefault="00D820DF" w:rsidP="00D820DF">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iCs/>
          <w:color w:val="000000"/>
          <w:sz w:val="24"/>
          <w:szCs w:val="24"/>
          <w:lang w:eastAsia="zh-CN"/>
        </w:rPr>
        <w:tab/>
      </w:r>
      <m:oMath>
        <m:r>
          <w:rPr>
            <w:rFonts w:ascii="Cambria Math" w:eastAsia="AdvGulliv-R" w:hAnsi="Cambria Math"/>
            <w:color w:val="000000"/>
            <w:sz w:val="24"/>
            <w:szCs w:val="24"/>
            <w:lang w:eastAsia="zh-CN"/>
          </w:rPr>
          <m:t>SalM</m:t>
        </m:r>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e>
        </m:d>
        <m:r>
          <m:rPr>
            <m:sty m:val="p"/>
          </m:rPr>
          <w:rPr>
            <w:rFonts w:ascii="Cambria Math" w:eastAsia="AdvGulliv-R" w:hAnsi="Cambria Math"/>
            <w:color w:val="000000"/>
            <w:sz w:val="24"/>
            <w:szCs w:val="24"/>
            <w:lang w:eastAsia="zh-CN"/>
          </w:rPr>
          <m:t>=</m:t>
        </m:r>
        <m:d>
          <m:dPr>
            <m:begChr m:val="{"/>
            <m:endChr m:val=""/>
            <m:ctrlPr>
              <w:rPr>
                <w:rFonts w:ascii="Cambria Math" w:eastAsia="AdvGulliv-R" w:hAnsi="Cambria Math"/>
                <w:color w:val="000000"/>
                <w:sz w:val="24"/>
                <w:szCs w:val="24"/>
                <w:lang w:eastAsia="zh-CN"/>
              </w:rPr>
            </m:ctrlPr>
          </m:dPr>
          <m:e>
            <m:m>
              <m:mPr>
                <m:mcs>
                  <m:mc>
                    <m:mcPr>
                      <m:count m:val="2"/>
                      <m:mcJc m:val="center"/>
                    </m:mcPr>
                  </m:mc>
                </m:mcs>
                <m:ctrlPr>
                  <w:rPr>
                    <w:rFonts w:ascii="Cambria Math" w:eastAsia="AdvGulliv-R" w:hAnsi="Cambria Math"/>
                    <w:color w:val="000000"/>
                    <w:sz w:val="24"/>
                    <w:szCs w:val="24"/>
                    <w:lang w:eastAsia="zh-CN"/>
                  </w:rPr>
                </m:ctrlPr>
              </m:mPr>
              <m:mr>
                <m:e>
                  <m:r>
                    <m:rPr>
                      <m:sty m:val="p"/>
                    </m:rPr>
                    <w:rPr>
                      <w:rFonts w:ascii="Cambria Math" w:eastAsia="AdvGulliv-R" w:hAnsi="Cambria Math"/>
                      <w:color w:val="000000"/>
                      <w:sz w:val="24"/>
                      <w:szCs w:val="24"/>
                      <w:lang w:eastAsia="zh-CN"/>
                    </w:rPr>
                    <m:t>0</m:t>
                  </m:r>
                </m:e>
                <m:e>
                  <m:r>
                    <m:rPr>
                      <m:nor/>
                    </m:rPr>
                    <w:rPr>
                      <w:rFonts w:eastAsia="AdvGulliv-R"/>
                      <w:color w:val="000000"/>
                      <w:sz w:val="24"/>
                      <w:szCs w:val="24"/>
                      <w:lang w:eastAsia="zh-CN"/>
                    </w:rPr>
                    <m:t xml:space="preserve"> </m:t>
                  </m:r>
                  <m:r>
                    <w:rPr>
                      <w:rFonts w:ascii="Cambria Math" w:eastAsia="AdvGulliv-R" w:hAnsi="Cambria Math"/>
                      <w:color w:val="000000"/>
                      <w:sz w:val="24"/>
                      <w:szCs w:val="24"/>
                      <w:lang w:eastAsia="zh-CN"/>
                    </w:rPr>
                    <m:t>S</m:t>
                  </m:r>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e>
                  </m:d>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μ</m:t>
                  </m:r>
                  <m:r>
                    <m:rPr>
                      <m:nor/>
                    </m:rPr>
                    <w:rPr>
                      <w:rFonts w:eastAsia="AdvGulliv-R"/>
                      <w:color w:val="000000"/>
                      <w:sz w:val="24"/>
                      <w:szCs w:val="24"/>
                      <w:lang w:eastAsia="zh-CN"/>
                    </w:rPr>
                    <m:t>-3</m:t>
                  </m:r>
                  <m:r>
                    <w:rPr>
                      <w:rFonts w:ascii="Cambria Math" w:eastAsia="AdvGulliv-R" w:hAnsi="Cambria Math"/>
                      <w:color w:val="000000"/>
                      <w:sz w:val="24"/>
                      <w:szCs w:val="24"/>
                      <w:lang w:eastAsia="zh-CN"/>
                    </w:rPr>
                    <m:t>σ</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μ</m:t>
                  </m:r>
                  <m:r>
                    <m:rPr>
                      <m:sty m:val="p"/>
                    </m:rPr>
                    <w:rPr>
                      <w:rFonts w:ascii="Cambria Math" w:eastAsia="AdvGulliv-R" w:hAnsi="Cambria Math"/>
                      <w:color w:val="000000"/>
                      <w:sz w:val="24"/>
                      <w:szCs w:val="24"/>
                      <w:lang w:eastAsia="zh-CN"/>
                    </w:rPr>
                    <m:t>+3</m:t>
                  </m:r>
                  <m:r>
                    <w:rPr>
                      <w:rFonts w:ascii="Cambria Math" w:eastAsia="AdvGulliv-R" w:hAnsi="Cambria Math"/>
                      <w:color w:val="000000"/>
                      <w:sz w:val="24"/>
                      <w:szCs w:val="24"/>
                      <w:lang w:eastAsia="zh-CN"/>
                    </w:rPr>
                    <m:t>σ</m:t>
                  </m:r>
                  <m:r>
                    <m:rPr>
                      <m:sty m:val="p"/>
                    </m:rPr>
                    <w:rPr>
                      <w:rFonts w:ascii="Cambria Math" w:eastAsia="AdvGulliv-R" w:hAnsi="Cambria Math"/>
                      <w:color w:val="000000"/>
                      <w:sz w:val="24"/>
                      <w:szCs w:val="24"/>
                      <w:lang w:eastAsia="zh-CN"/>
                    </w:rPr>
                    <m:t>)</m:t>
                  </m:r>
                </m:e>
              </m:mr>
              <m:mr>
                <m:e>
                  <m:r>
                    <m:rPr>
                      <m:sty m:val="p"/>
                    </m:rPr>
                    <w:rPr>
                      <w:rFonts w:ascii="Cambria Math" w:eastAsia="AdvGulliv-R" w:hAnsi="Cambria Math"/>
                      <w:color w:val="000000"/>
                      <w:sz w:val="24"/>
                      <w:szCs w:val="24"/>
                      <w:lang w:eastAsia="zh-CN"/>
                    </w:rPr>
                    <m:t>1</m:t>
                  </m:r>
                </m:e>
                <m:e>
                  <m:r>
                    <m:rPr>
                      <m:nor/>
                    </m:rPr>
                    <w:rPr>
                      <w:rFonts w:eastAsia="AdvGulliv-R"/>
                      <w:color w:val="000000"/>
                      <w:sz w:val="24"/>
                      <w:szCs w:val="24"/>
                      <w:lang w:eastAsia="zh-CN"/>
                    </w:rPr>
                    <m:t xml:space="preserve"> otherwise </m:t>
                  </m:r>
                </m:e>
              </m:mr>
            </m:m>
          </m:e>
        </m:d>
      </m:oMath>
      <w:r w:rsidRPr="00176849">
        <w:rPr>
          <w:rFonts w:eastAsia="AdvGulliv-R"/>
          <w:color w:val="000000"/>
          <w:sz w:val="24"/>
          <w:szCs w:val="24"/>
          <w:lang w:eastAsia="zh-CN"/>
        </w:rPr>
        <w:tab/>
      </w:r>
      <w:r w:rsidRPr="00176849">
        <w:rPr>
          <w:rFonts w:eastAsia="AdvGulliv-R" w:hint="eastAsia"/>
          <w:color w:val="000000"/>
          <w:sz w:val="24"/>
          <w:szCs w:val="24"/>
          <w:lang w:eastAsia="zh-CN"/>
        </w:rPr>
        <w:t>(</w:t>
      </w:r>
      <w:r w:rsidRPr="00176849">
        <w:rPr>
          <w:rFonts w:eastAsia="AdvGulliv-R"/>
          <w:color w:val="000000"/>
          <w:sz w:val="24"/>
          <w:szCs w:val="24"/>
          <w:lang w:eastAsia="zh-CN"/>
        </w:rPr>
        <w:t>6)</w:t>
      </w:r>
    </w:p>
    <w:p w14:paraId="669DE70E" w14:textId="50FC0A86" w:rsidR="00CF0D72" w:rsidRPr="00176849" w:rsidRDefault="00B1580C"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 </w:t>
      </w:r>
      <w:r w:rsidR="00F92878" w:rsidRPr="00176849">
        <w:rPr>
          <w:rFonts w:eastAsia="AdvGulliv-R"/>
          <w:color w:val="000000"/>
          <w:sz w:val="24"/>
          <w:szCs w:val="24"/>
          <w:lang w:eastAsia="zh-CN"/>
        </w:rPr>
        <w:t>(3)</w:t>
      </w:r>
      <w:r w:rsidR="00C13FF9" w:rsidRPr="00176849">
        <w:rPr>
          <w:rFonts w:eastAsia="AdvGulliv-R"/>
          <w:color w:val="000000"/>
          <w:sz w:val="24"/>
          <w:szCs w:val="24"/>
          <w:lang w:eastAsia="zh-CN"/>
        </w:rPr>
        <w:t xml:space="preserve"> </w:t>
      </w:r>
      <w:r w:rsidR="00D618B4" w:rsidRPr="00176849">
        <w:rPr>
          <w:rFonts w:eastAsia="AdvGulliv-R"/>
          <w:color w:val="000000"/>
          <w:sz w:val="24"/>
          <w:szCs w:val="24"/>
          <w:lang w:eastAsia="zh-CN"/>
        </w:rPr>
        <w:t>I</w:t>
      </w:r>
      <w:r w:rsidR="00D611F8" w:rsidRPr="00176849">
        <w:rPr>
          <w:rFonts w:eastAsia="AdvGulliv-R"/>
          <w:color w:val="000000"/>
          <w:sz w:val="24"/>
          <w:szCs w:val="24"/>
          <w:lang w:eastAsia="zh-CN"/>
        </w:rPr>
        <w:t>n order to</w:t>
      </w:r>
      <w:r w:rsidR="007C64C4" w:rsidRPr="00176849">
        <w:rPr>
          <w:rFonts w:eastAsia="AdvGulliv-R"/>
          <w:color w:val="000000"/>
          <w:sz w:val="24"/>
          <w:szCs w:val="24"/>
          <w:lang w:eastAsia="zh-CN"/>
        </w:rPr>
        <w:t xml:space="preserve"> obtain complete </w:t>
      </w:r>
      <w:r w:rsidR="0065043A" w:rsidRPr="00176849">
        <w:rPr>
          <w:rFonts w:eastAsia="AdvGulliv-R"/>
          <w:color w:val="000000"/>
          <w:sz w:val="24"/>
          <w:szCs w:val="24"/>
          <w:lang w:eastAsia="zh-CN"/>
        </w:rPr>
        <w:t xml:space="preserve">region of </w:t>
      </w:r>
      <w:r w:rsidR="007C64C4" w:rsidRPr="00176849">
        <w:rPr>
          <w:rFonts w:eastAsia="AdvGulliv-R"/>
          <w:color w:val="000000"/>
          <w:sz w:val="24"/>
          <w:szCs w:val="24"/>
          <w:lang w:eastAsia="zh-CN"/>
        </w:rPr>
        <w:t>fabric defects,</w:t>
      </w:r>
      <w:r w:rsidR="00D611F8" w:rsidRPr="00176849">
        <w:rPr>
          <w:rFonts w:eastAsia="AdvGulliv-R"/>
          <w:color w:val="000000"/>
          <w:sz w:val="24"/>
          <w:szCs w:val="24"/>
          <w:lang w:eastAsia="zh-CN"/>
        </w:rPr>
        <w:t xml:space="preserve"> </w:t>
      </w:r>
      <w:r w:rsidR="00480541" w:rsidRPr="00176849">
        <w:rPr>
          <w:rFonts w:eastAsia="AdvGulliv-R"/>
          <w:color w:val="000000"/>
          <w:sz w:val="24"/>
          <w:szCs w:val="24"/>
          <w:lang w:eastAsia="zh-CN"/>
        </w:rPr>
        <w:t xml:space="preserve">a </w:t>
      </w:r>
      <w:r w:rsidR="007C64C4" w:rsidRPr="00176849">
        <w:rPr>
          <w:rFonts w:eastAsia="AdvGulliv-R"/>
          <w:color w:val="000000"/>
          <w:sz w:val="24"/>
          <w:szCs w:val="24"/>
          <w:lang w:eastAsia="zh-CN"/>
        </w:rPr>
        <w:t>region growing technique is designed to calculate the coordinates of saliency regions. In the growing</w:t>
      </w:r>
      <w:r w:rsidR="007C03FE" w:rsidRPr="00176849">
        <w:rPr>
          <w:rFonts w:eastAsia="AdvGulliv-R"/>
          <w:color w:val="000000"/>
          <w:sz w:val="24"/>
          <w:szCs w:val="24"/>
          <w:lang w:eastAsia="zh-CN"/>
        </w:rPr>
        <w:t xml:space="preserve"> process</w:t>
      </w:r>
      <w:r w:rsidR="007C64C4" w:rsidRPr="00176849">
        <w:rPr>
          <w:rFonts w:eastAsia="AdvGulliv-R"/>
          <w:color w:val="000000"/>
          <w:sz w:val="24"/>
          <w:szCs w:val="24"/>
          <w:lang w:eastAsia="zh-CN"/>
        </w:rPr>
        <w:t>, s</w:t>
      </w:r>
      <w:r w:rsidR="008E4625" w:rsidRPr="00176849">
        <w:rPr>
          <w:rFonts w:eastAsia="AdvGulliv-R"/>
          <w:color w:val="000000"/>
          <w:sz w:val="24"/>
          <w:szCs w:val="24"/>
          <w:lang w:eastAsia="zh-CN"/>
        </w:rPr>
        <w:t>aliency map</w:t>
      </w:r>
      <w:r w:rsidR="00CF0D72" w:rsidRPr="00176849">
        <w:rPr>
          <w:rFonts w:eastAsia="AdvGulliv-R"/>
          <w:color w:val="000000"/>
          <w:sz w:val="24"/>
          <w:szCs w:val="24"/>
          <w:lang w:eastAsia="zh-CN"/>
        </w:rPr>
        <w:t xml:space="preserve"> </w:t>
      </w:r>
      <m:oMath>
        <m:r>
          <w:rPr>
            <w:rFonts w:ascii="Cambria Math" w:eastAsia="AdvGulliv-R" w:hAnsi="Cambria Math"/>
            <w:color w:val="000000"/>
            <w:sz w:val="24"/>
            <w:szCs w:val="24"/>
            <w:lang w:eastAsia="zh-CN"/>
          </w:rPr>
          <m:t>SalM</m:t>
        </m:r>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I</m:t>
                </m:r>
              </m:e>
              <m:sub>
                <m:r>
                  <w:rPr>
                    <w:rFonts w:ascii="Cambria Math" w:eastAsia="AdvGulliv-R" w:hAnsi="Cambria Math"/>
                    <w:color w:val="000000"/>
                    <w:sz w:val="24"/>
                    <w:szCs w:val="24"/>
                    <w:lang w:eastAsia="zh-CN"/>
                  </w:rPr>
                  <m:t>k</m:t>
                </m:r>
              </m:sub>
            </m:sSub>
          </m:e>
        </m:d>
      </m:oMath>
      <w:r w:rsidR="008E4625" w:rsidRPr="00176849">
        <w:rPr>
          <w:rFonts w:eastAsia="AdvGulliv-R"/>
          <w:color w:val="000000"/>
          <w:sz w:val="24"/>
          <w:szCs w:val="24"/>
          <w:lang w:eastAsia="zh-CN"/>
        </w:rPr>
        <w:t xml:space="preserve"> is evenly divided in to </w:t>
      </w:r>
      <m:oMath>
        <m:r>
          <w:rPr>
            <w:rFonts w:ascii="Cambria Math" w:eastAsia="AdvGulliv-R" w:hAnsi="Cambria Math"/>
            <w:color w:val="000000"/>
            <w:sz w:val="24"/>
            <w:szCs w:val="24"/>
            <w:lang w:eastAsia="zh-CN"/>
          </w:rPr>
          <m:t>n</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m</m:t>
        </m:r>
      </m:oMath>
      <w:r w:rsidR="008E4625" w:rsidRPr="00176849">
        <w:rPr>
          <w:rFonts w:eastAsia="AdvGulliv-R"/>
          <w:color w:val="000000"/>
          <w:sz w:val="24"/>
          <w:szCs w:val="24"/>
          <w:lang w:eastAsia="zh-CN"/>
        </w:rPr>
        <w:t xml:space="preserve"> regions</w:t>
      </w:r>
      <w:r w:rsidR="00E86A0C" w:rsidRPr="00176849">
        <w:rPr>
          <w:rFonts w:eastAsia="AdvGulliv-R"/>
          <w:color w:val="000000"/>
          <w:sz w:val="24"/>
          <w:szCs w:val="24"/>
          <w:lang w:eastAsia="zh-CN"/>
        </w:rPr>
        <w:t xml:space="preserve">. </w:t>
      </w:r>
      <w:r w:rsidR="00CF0D72" w:rsidRPr="00176849">
        <w:rPr>
          <w:rFonts w:eastAsia="AdvGulliv-R"/>
          <w:color w:val="000000"/>
          <w:sz w:val="24"/>
          <w:szCs w:val="24"/>
          <w:lang w:eastAsia="zh-CN"/>
        </w:rPr>
        <w:t xml:space="preserve">Given a seed point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i</m:t>
            </m:r>
          </m:sub>
        </m:sSub>
      </m:oMath>
      <w:r w:rsidR="00CF0D72" w:rsidRPr="00176849">
        <w:rPr>
          <w:rFonts w:eastAsia="AdvGulliv-R"/>
          <w:color w:val="000000"/>
          <w:sz w:val="24"/>
          <w:szCs w:val="24"/>
          <w:lang w:eastAsia="zh-CN"/>
        </w:rPr>
        <w:t xml:space="preserve">, </w:t>
      </w:r>
      <w:r w:rsidR="007C03FE" w:rsidRPr="00176849">
        <w:rPr>
          <w:rFonts w:eastAsia="AdvGulliv-R"/>
          <w:color w:val="000000"/>
          <w:sz w:val="24"/>
          <w:szCs w:val="24"/>
          <w:lang w:eastAsia="zh-CN"/>
        </w:rPr>
        <w:t xml:space="preserve">a </w:t>
      </w:r>
      <w:r w:rsidR="00CF0D72" w:rsidRPr="00176849">
        <w:rPr>
          <w:rFonts w:eastAsia="AdvGulliv-R"/>
          <w:color w:val="000000"/>
          <w:sz w:val="24"/>
          <w:szCs w:val="24"/>
          <w:lang w:eastAsia="zh-CN"/>
        </w:rPr>
        <w:t xml:space="preserve">rectangular box </w:t>
      </w:r>
      <w:r w:rsidR="005322A2" w:rsidRPr="00176849">
        <w:rPr>
          <w:rFonts w:eastAsia="AdvGulliv-R"/>
          <w:color w:val="000000"/>
          <w:sz w:val="24"/>
          <w:szCs w:val="24"/>
          <w:lang w:eastAsia="zh-CN"/>
        </w:rPr>
        <w:t>cantered</w:t>
      </w:r>
      <w:r w:rsidR="00CF0D72" w:rsidRPr="00176849">
        <w:rPr>
          <w:rFonts w:eastAsia="AdvGulliv-R"/>
          <w:color w:val="000000"/>
          <w:sz w:val="24"/>
          <w:szCs w:val="24"/>
          <w:lang w:eastAsia="zh-CN"/>
        </w:rPr>
        <w:t xml:space="preserve"> on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i</m:t>
            </m:r>
          </m:sub>
        </m:sSub>
      </m:oMath>
      <w:r w:rsidR="00CF0D72" w:rsidRPr="00176849">
        <w:rPr>
          <w:rFonts w:eastAsia="AdvGulliv-R"/>
          <w:color w:val="000000"/>
          <w:sz w:val="24"/>
          <w:szCs w:val="24"/>
          <w:lang w:eastAsia="zh-CN"/>
        </w:rPr>
        <w:t xml:space="preserve"> with unit size is created as the seed region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r</m:t>
            </m:r>
          </m:sub>
        </m:sSub>
      </m:oMath>
      <w:r w:rsidR="00CF0D72" w:rsidRPr="00176849">
        <w:rPr>
          <w:rFonts w:eastAsia="AdvGulliv-R"/>
          <w:color w:val="000000"/>
          <w:sz w:val="24"/>
          <w:szCs w:val="24"/>
          <w:lang w:eastAsia="zh-CN"/>
        </w:rPr>
        <w:t xml:space="preserve">. The region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r</m:t>
            </m:r>
          </m:sub>
        </m:sSub>
      </m:oMath>
      <w:r w:rsidR="00CF0D72" w:rsidRPr="00176849">
        <w:rPr>
          <w:rFonts w:eastAsia="AdvGulliv-R"/>
          <w:color w:val="000000"/>
          <w:sz w:val="24"/>
          <w:szCs w:val="24"/>
          <w:lang w:eastAsia="zh-CN"/>
        </w:rPr>
        <w:t xml:space="preserve"> contains four sides </w:t>
      </w:r>
      <m:oMath>
        <m:r>
          <w:rPr>
            <w:rFonts w:ascii="Cambria Math" w:eastAsia="AdvGulliv-R" w:hAnsi="Cambria Math"/>
            <w:color w:val="000000"/>
            <w:sz w:val="24"/>
            <w:szCs w:val="24"/>
            <w:lang w:eastAsia="zh-CN"/>
          </w:rPr>
          <m:t>r</m:t>
        </m:r>
        <m:r>
          <m:rPr>
            <m:sty m:val="p"/>
          </m:rPr>
          <w:rPr>
            <w:rFonts w:ascii="Cambria Math" w:eastAsia="AdvGulliv-R" w:hAnsi="Cambria Math" w:hint="eastAsia"/>
            <w:color w:val="000000"/>
            <w:sz w:val="24"/>
            <w:szCs w:val="24"/>
            <w:lang w:eastAsia="zh-CN"/>
          </w:rPr>
          <m:t>∈</m:t>
        </m:r>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x</m:t>
            </m:r>
          </m:e>
          <m:sub>
            <m:r>
              <w:rPr>
                <w:rFonts w:ascii="Cambria Math" w:eastAsia="AdvGulliv-R" w:hAnsi="Cambria Math"/>
                <w:color w:val="000000"/>
                <w:sz w:val="24"/>
                <w:szCs w:val="24"/>
                <w:lang w:eastAsia="zh-CN"/>
              </w:rPr>
              <m:t>l</m:t>
            </m:r>
          </m:sub>
        </m:s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x</m:t>
            </m:r>
          </m:e>
          <m:sub>
            <m:r>
              <w:rPr>
                <w:rFonts w:ascii="Cambria Math" w:eastAsia="AdvGulliv-R" w:hAnsi="Cambria Math"/>
                <w:color w:val="000000"/>
                <w:sz w:val="24"/>
                <w:szCs w:val="24"/>
                <w:lang w:eastAsia="zh-CN"/>
              </w:rPr>
              <m:t>r</m:t>
            </m:r>
          </m:sub>
        </m:s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y</m:t>
            </m:r>
          </m:e>
          <m:sub>
            <m:r>
              <w:rPr>
                <w:rFonts w:ascii="Cambria Math" w:eastAsia="AdvGulliv-R" w:hAnsi="Cambria Math"/>
                <w:color w:val="000000"/>
                <w:sz w:val="24"/>
                <w:szCs w:val="24"/>
                <w:lang w:eastAsia="zh-CN"/>
              </w:rPr>
              <m:t>t</m:t>
            </m:r>
          </m:sub>
        </m:s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y</m:t>
            </m:r>
          </m:e>
          <m:sub>
            <m:r>
              <w:rPr>
                <w:rFonts w:ascii="Cambria Math" w:eastAsia="AdvGulliv-R" w:hAnsi="Cambria Math"/>
                <w:color w:val="000000"/>
                <w:sz w:val="24"/>
                <w:szCs w:val="24"/>
                <w:lang w:eastAsia="zh-CN"/>
              </w:rPr>
              <m:t>b</m:t>
            </m:r>
          </m:sub>
        </m:sSub>
        <m:r>
          <m:rPr>
            <m:sty m:val="p"/>
          </m:rPr>
          <w:rPr>
            <w:rFonts w:ascii="Cambria Math" w:eastAsia="AdvGulliv-R" w:hAnsi="Cambria Math"/>
            <w:color w:val="000000"/>
            <w:sz w:val="24"/>
            <w:szCs w:val="24"/>
            <w:lang w:eastAsia="zh-CN"/>
          </w:rPr>
          <m:t>}</m:t>
        </m:r>
      </m:oMath>
      <w:r w:rsidR="00CF0D72" w:rsidRPr="00176849">
        <w:rPr>
          <w:rFonts w:eastAsia="AdvGulliv-R"/>
          <w:color w:val="000000"/>
          <w:sz w:val="24"/>
          <w:szCs w:val="24"/>
          <w:lang w:eastAsia="zh-CN"/>
        </w:rPr>
        <w:t>, which iteratively expands by analy</w:t>
      </w:r>
      <w:r w:rsidR="00703087" w:rsidRPr="00176849">
        <w:rPr>
          <w:rFonts w:eastAsia="AdvGulliv-R"/>
          <w:color w:val="000000"/>
          <w:sz w:val="24"/>
          <w:szCs w:val="24"/>
          <w:lang w:eastAsia="zh-CN"/>
        </w:rPr>
        <w:t>z</w:t>
      </w:r>
      <w:r w:rsidR="00CF0D72" w:rsidRPr="00176849">
        <w:rPr>
          <w:rFonts w:eastAsia="AdvGulliv-R"/>
          <w:color w:val="000000"/>
          <w:sz w:val="24"/>
          <w:szCs w:val="24"/>
          <w:lang w:eastAsia="zh-CN"/>
        </w:rPr>
        <w:t xml:space="preserve">ing the saliency energy </w:t>
      </w:r>
      <m:oMath>
        <m:r>
          <w:rPr>
            <w:rFonts w:ascii="Cambria Math" w:eastAsia="AdvGulliv-R" w:hAnsi="Cambria Math"/>
            <w:color w:val="000000"/>
            <w:sz w:val="24"/>
            <w:szCs w:val="24"/>
            <w:lang w:eastAsia="zh-CN"/>
          </w:rPr>
          <m:t>EP</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r</m:t>
        </m:r>
        <m:r>
          <m:rPr>
            <m:sty m:val="p"/>
          </m:rPr>
          <w:rPr>
            <w:rFonts w:ascii="Cambria Math" w:eastAsia="AdvGulliv-R" w:hAnsi="Cambria Math"/>
            <w:color w:val="000000"/>
            <w:sz w:val="24"/>
            <w:szCs w:val="24"/>
            <w:lang w:eastAsia="zh-CN"/>
          </w:rPr>
          <m:t>)</m:t>
        </m:r>
      </m:oMath>
      <w:r w:rsidR="002E7BBB" w:rsidRPr="00176849">
        <w:rPr>
          <w:rFonts w:eastAsia="AdvGulliv-R"/>
          <w:color w:val="000000"/>
          <w:sz w:val="24"/>
          <w:szCs w:val="24"/>
          <w:lang w:eastAsia="zh-CN"/>
        </w:rPr>
        <w:t>. Two</w:t>
      </w:r>
      <w:r w:rsidR="00CF0D72" w:rsidRPr="00176849">
        <w:rPr>
          <w:rFonts w:eastAsia="AdvGulliv-R"/>
          <w:color w:val="000000"/>
          <w:sz w:val="24"/>
          <w:szCs w:val="24"/>
          <w:lang w:eastAsia="zh-CN"/>
        </w:rPr>
        <w:t xml:space="preserve"> </w:t>
      </w:r>
      <w:r w:rsidR="002B79C2" w:rsidRPr="00176849">
        <w:rPr>
          <w:rFonts w:eastAsia="AdvGulliv-R"/>
          <w:color w:val="000000"/>
          <w:sz w:val="24"/>
          <w:szCs w:val="24"/>
          <w:lang w:eastAsia="zh-CN"/>
        </w:rPr>
        <w:t>energies</w:t>
      </w:r>
      <w:r w:rsidR="00CF0D72" w:rsidRPr="00176849">
        <w:rPr>
          <w:rFonts w:eastAsia="AdvGulliv-R"/>
          <w:color w:val="000000"/>
          <w:sz w:val="24"/>
          <w:szCs w:val="24"/>
          <w:lang w:eastAsia="zh-CN"/>
        </w:rPr>
        <w:t xml:space="preserve"> </w:t>
      </w:r>
      <m:oMath>
        <m:r>
          <w:rPr>
            <w:rFonts w:ascii="Cambria Math" w:eastAsia="AdvGulliv-R" w:hAnsi="Cambria Math"/>
            <w:color w:val="000000"/>
            <w:sz w:val="24"/>
            <w:szCs w:val="24"/>
            <w:lang w:eastAsia="zh-CN"/>
          </w:rPr>
          <m:t>E</m:t>
        </m:r>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r</m:t>
                </m:r>
              </m:sub>
            </m:sSub>
          </m:e>
        </m:d>
      </m:oMath>
      <w:r w:rsidR="00CF0D72" w:rsidRPr="00176849">
        <w:rPr>
          <w:rFonts w:eastAsia="AdvGulliv-R"/>
          <w:color w:val="000000"/>
          <w:sz w:val="24"/>
          <w:szCs w:val="24"/>
          <w:lang w:eastAsia="zh-CN"/>
        </w:rPr>
        <w:t xml:space="preserve"> and </w:t>
      </w:r>
      <m:oMath>
        <m:r>
          <w:rPr>
            <w:rFonts w:ascii="Cambria Math" w:eastAsia="AdvGulliv-R" w:hAnsi="Cambria Math"/>
            <w:color w:val="000000"/>
            <w:sz w:val="24"/>
            <w:szCs w:val="24"/>
            <w:lang w:eastAsia="zh-CN"/>
          </w:rPr>
          <m:t>E</m:t>
        </m:r>
        <m:d>
          <m:dPr>
            <m:ctrlPr>
              <w:rPr>
                <w:rFonts w:ascii="Cambria Math" w:eastAsia="AdvGulliv-R" w:hAnsi="Cambria Math"/>
                <w:color w:val="000000"/>
                <w:sz w:val="24"/>
                <w:szCs w:val="24"/>
                <w:lang w:eastAsia="zh-CN"/>
              </w:rPr>
            </m:ctrlPr>
          </m:dPr>
          <m:e>
            <m:sSubSup>
              <m:sSubSupPr>
                <m:ctrlPr>
                  <w:rPr>
                    <w:rFonts w:ascii="Cambria Math" w:eastAsia="AdvGulliv-R" w:hAnsi="Cambria Math"/>
                    <w:color w:val="000000"/>
                    <w:sz w:val="24"/>
                    <w:szCs w:val="24"/>
                    <w:lang w:eastAsia="zh-CN"/>
                  </w:rPr>
                </m:ctrlPr>
              </m:sSubSup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r</m:t>
                </m:r>
              </m:sub>
              <m:sup>
                <m:r>
                  <m:rPr>
                    <m:sty m:val="p"/>
                  </m:rPr>
                  <w:rPr>
                    <w:rFonts w:ascii="Cambria Math" w:eastAsia="AdvGulliv-R" w:hAnsi="Cambria Math" w:hint="eastAsia"/>
                    <w:color w:val="000000"/>
                    <w:sz w:val="24"/>
                    <w:szCs w:val="24"/>
                    <w:lang w:eastAsia="zh-CN"/>
                  </w:rPr>
                  <m:t>'</m:t>
                </m:r>
              </m:sup>
            </m:sSubSup>
          </m:e>
        </m:d>
      </m:oMath>
      <w:r w:rsidR="00CF0D72" w:rsidRPr="00176849">
        <w:rPr>
          <w:rFonts w:eastAsia="AdvGulliv-R"/>
          <w:color w:val="000000"/>
          <w:sz w:val="24"/>
          <w:szCs w:val="24"/>
          <w:lang w:eastAsia="zh-CN"/>
        </w:rPr>
        <w:t xml:space="preserve"> are calculated for both internal and external saliency values respectively</w:t>
      </w:r>
      <w:r w:rsidR="0065043A" w:rsidRPr="00176849">
        <w:rPr>
          <w:rFonts w:eastAsia="AdvGulliv-R"/>
          <w:color w:val="000000"/>
          <w:sz w:val="24"/>
          <w:szCs w:val="24"/>
          <w:lang w:eastAsia="zh-CN"/>
        </w:rPr>
        <w:t>.</w:t>
      </w:r>
      <w:r w:rsidR="007C03FE" w:rsidRPr="00176849">
        <w:rPr>
          <w:rFonts w:eastAsia="AdvGulliv-R"/>
          <w:color w:val="000000"/>
          <w:sz w:val="24"/>
          <w:szCs w:val="24"/>
          <w:lang w:eastAsia="zh-CN"/>
        </w:rPr>
        <w:t xml:space="preserve"> </w:t>
      </w:r>
      <w:r w:rsidR="0065043A" w:rsidRPr="00176849">
        <w:rPr>
          <w:rFonts w:eastAsia="AdvGulliv-R"/>
          <w:color w:val="000000"/>
          <w:sz w:val="24"/>
          <w:szCs w:val="24"/>
          <w:lang w:eastAsia="zh-CN"/>
        </w:rPr>
        <w:t>The</w:t>
      </w:r>
      <w:r w:rsidR="007C03FE" w:rsidRPr="00176849">
        <w:rPr>
          <w:rFonts w:eastAsia="AdvGulliv-R"/>
          <w:color w:val="000000"/>
          <w:sz w:val="24"/>
          <w:szCs w:val="24"/>
          <w:lang w:eastAsia="zh-CN"/>
        </w:rPr>
        <w:t xml:space="preserve"> </w:t>
      </w:r>
      <m:oMath>
        <m:r>
          <w:rPr>
            <w:rFonts w:ascii="Cambria Math" w:eastAsia="AdvGulliv-R" w:hAnsi="Cambria Math"/>
            <w:color w:val="000000"/>
            <w:sz w:val="24"/>
            <w:szCs w:val="24"/>
            <w:lang w:eastAsia="zh-CN"/>
          </w:rPr>
          <m:t>EP</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r</m:t>
        </m:r>
        <m:r>
          <m:rPr>
            <m:sty m:val="p"/>
          </m:rPr>
          <w:rPr>
            <w:rFonts w:ascii="Cambria Math" w:eastAsia="AdvGulliv-R" w:hAnsi="Cambria Math"/>
            <w:color w:val="000000"/>
            <w:sz w:val="24"/>
            <w:szCs w:val="24"/>
            <w:lang w:eastAsia="zh-CN"/>
          </w:rPr>
          <m:t>)</m:t>
        </m:r>
      </m:oMath>
      <w:r w:rsidR="00CF0D72" w:rsidRPr="00176849">
        <w:rPr>
          <w:rFonts w:eastAsia="AdvGulliv-R"/>
          <w:color w:val="000000"/>
          <w:sz w:val="24"/>
          <w:szCs w:val="24"/>
          <w:lang w:eastAsia="zh-CN"/>
        </w:rPr>
        <w:t xml:space="preserve"> is </w:t>
      </w:r>
      <w:r w:rsidR="0065043A" w:rsidRPr="00176849">
        <w:rPr>
          <w:rFonts w:eastAsia="AdvGulliv-R"/>
          <w:color w:val="000000"/>
          <w:sz w:val="24"/>
          <w:szCs w:val="24"/>
          <w:lang w:eastAsia="zh-CN"/>
        </w:rPr>
        <w:t>calculated</w:t>
      </w:r>
      <w:r w:rsidR="00CF0D72" w:rsidRPr="00176849">
        <w:rPr>
          <w:rFonts w:eastAsia="AdvGulliv-R"/>
          <w:color w:val="000000"/>
          <w:sz w:val="24"/>
          <w:szCs w:val="24"/>
          <w:lang w:eastAsia="zh-CN"/>
        </w:rPr>
        <w:t xml:space="preserve"> as follows:</w:t>
      </w:r>
    </w:p>
    <w:p w14:paraId="52B5F839" w14:textId="77777777" w:rsidR="00CF0D72" w:rsidRPr="00176849" w:rsidRDefault="00B501C0" w:rsidP="00D820DF">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w:bookmarkStart w:id="11" w:name="_Hlk113487352"/>
      <m:oMath>
        <m:r>
          <w:rPr>
            <w:rFonts w:ascii="Cambria Math" w:eastAsia="AdvGulliv-R" w:hAnsi="Cambria Math"/>
            <w:color w:val="000000"/>
            <w:sz w:val="24"/>
            <w:szCs w:val="24"/>
            <w:lang w:eastAsia="zh-CN"/>
          </w:rPr>
          <m:t>EP</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r</m:t>
        </m:r>
        <m:r>
          <m:rPr>
            <m:sty m:val="p"/>
          </m:rPr>
          <w:rPr>
            <w:rFonts w:ascii="Cambria Math" w:eastAsia="AdvGulliv-R" w:hAnsi="Cambria Math"/>
            <w:color w:val="000000"/>
            <w:sz w:val="24"/>
            <w:szCs w:val="24"/>
            <w:lang w:eastAsia="zh-CN"/>
          </w:rPr>
          <m:t>)=</m:t>
        </m:r>
        <m:f>
          <m:fPr>
            <m:ctrlPr>
              <w:rPr>
                <w:rFonts w:ascii="Cambria Math" w:eastAsia="AdvGulliv-R" w:hAnsi="Cambria Math"/>
                <w:color w:val="000000"/>
                <w:sz w:val="24"/>
                <w:szCs w:val="24"/>
                <w:lang w:eastAsia="zh-CN"/>
              </w:rPr>
            </m:ctrlPr>
          </m:fPr>
          <m:num>
            <m:r>
              <w:rPr>
                <w:rFonts w:ascii="Cambria Math" w:eastAsia="AdvGulliv-R" w:hAnsi="Cambria Math"/>
                <w:color w:val="000000"/>
                <w:sz w:val="24"/>
                <w:szCs w:val="24"/>
                <w:lang w:eastAsia="zh-CN"/>
              </w:rPr>
              <m:t>E</m:t>
            </m:r>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r</m:t>
                    </m:r>
                  </m:sub>
                </m:sSub>
              </m:e>
            </m:d>
            <m:r>
              <w:rPr>
                <w:rFonts w:ascii="Cambria Math" w:eastAsia="AdvGulliv-R" w:hAnsi="Cambria Math"/>
                <w:color w:val="000000"/>
                <w:sz w:val="24"/>
                <w:szCs w:val="24"/>
                <w:lang w:eastAsia="zh-CN"/>
              </w:rPr>
              <m:t>E</m:t>
            </m:r>
            <m:d>
              <m:dPr>
                <m:ctrlPr>
                  <w:rPr>
                    <w:rFonts w:ascii="Cambria Math" w:eastAsia="AdvGulliv-R" w:hAnsi="Cambria Math"/>
                    <w:color w:val="000000"/>
                    <w:sz w:val="24"/>
                    <w:szCs w:val="24"/>
                    <w:lang w:eastAsia="zh-CN"/>
                  </w:rPr>
                </m:ctrlPr>
              </m:dPr>
              <m:e>
                <m:sSubSup>
                  <m:sSubSupPr>
                    <m:ctrlPr>
                      <w:rPr>
                        <w:rFonts w:ascii="Cambria Math" w:eastAsia="AdvGulliv-R" w:hAnsi="Cambria Math"/>
                        <w:color w:val="000000"/>
                        <w:sz w:val="24"/>
                        <w:szCs w:val="24"/>
                        <w:lang w:eastAsia="zh-CN"/>
                      </w:rPr>
                    </m:ctrlPr>
                  </m:sSubSup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r</m:t>
                    </m:r>
                  </m:sub>
                  <m:sup>
                    <m:r>
                      <m:rPr>
                        <m:sty m:val="p"/>
                      </m:rPr>
                      <w:rPr>
                        <w:rFonts w:ascii="Cambria Math" w:eastAsia="AdvGulliv-R" w:hAnsi="Cambria Math" w:hint="eastAsia"/>
                        <w:color w:val="000000"/>
                        <w:sz w:val="24"/>
                        <w:szCs w:val="24"/>
                        <w:lang w:eastAsia="zh-CN"/>
                      </w:rPr>
                      <m:t>'</m:t>
                    </m:r>
                  </m:sup>
                </m:sSubSup>
              </m:e>
            </m:d>
          </m:num>
          <m:den>
            <m:sSup>
              <m:sSupPr>
                <m:ctrlPr>
                  <w:rPr>
                    <w:rFonts w:ascii="Cambria Math" w:eastAsia="AdvGulliv-R" w:hAnsi="Cambria Math"/>
                    <w:color w:val="000000"/>
                    <w:sz w:val="24"/>
                    <w:szCs w:val="24"/>
                    <w:lang w:eastAsia="zh-CN"/>
                  </w:rPr>
                </m:ctrlPr>
              </m:sSupPr>
              <m:e>
                <m:r>
                  <w:rPr>
                    <w:rFonts w:ascii="Cambria Math" w:eastAsia="AdvGulliv-R" w:hAnsi="Cambria Math"/>
                    <w:color w:val="000000"/>
                    <w:sz w:val="24"/>
                    <w:szCs w:val="24"/>
                    <w:lang w:eastAsia="zh-CN"/>
                  </w:rPr>
                  <m:t>α</m:t>
                </m:r>
              </m:e>
              <m:sup>
                <m:r>
                  <m:rPr>
                    <m:sty m:val="p"/>
                  </m:rPr>
                  <w:rPr>
                    <w:rFonts w:ascii="Cambria Math" w:eastAsia="AdvGulliv-R" w:hAnsi="Cambria Math"/>
                    <w:color w:val="000000"/>
                    <w:sz w:val="24"/>
                    <w:szCs w:val="24"/>
                    <w:lang w:eastAsia="zh-CN"/>
                  </w:rPr>
                  <m:t>2</m:t>
                </m:r>
              </m:sup>
            </m:sSup>
          </m:den>
        </m:f>
      </m:oMath>
      <w:r w:rsidRPr="00176849">
        <w:rPr>
          <w:rFonts w:eastAsia="AdvGulliv-R"/>
          <w:color w:val="000000"/>
          <w:sz w:val="24"/>
          <w:szCs w:val="24"/>
          <w:lang w:eastAsia="zh-CN"/>
        </w:rPr>
        <w:tab/>
      </w:r>
      <w:r w:rsidR="00080E8F" w:rsidRPr="00176849">
        <w:rPr>
          <w:rFonts w:eastAsia="AdvGulliv-R"/>
          <w:color w:val="000000"/>
          <w:sz w:val="24"/>
          <w:szCs w:val="24"/>
          <w:lang w:eastAsia="zh-CN"/>
        </w:rPr>
        <w:t>(</w:t>
      </w:r>
      <w:r w:rsidR="00072171" w:rsidRPr="00176849">
        <w:rPr>
          <w:rFonts w:eastAsia="AdvGulliv-R"/>
          <w:color w:val="000000"/>
          <w:sz w:val="24"/>
          <w:szCs w:val="24"/>
          <w:lang w:eastAsia="zh-CN"/>
        </w:rPr>
        <w:t>7</w:t>
      </w:r>
      <w:r w:rsidR="00080E8F" w:rsidRPr="00176849">
        <w:rPr>
          <w:rFonts w:eastAsia="AdvGulliv-R"/>
          <w:color w:val="000000"/>
          <w:sz w:val="24"/>
          <w:szCs w:val="24"/>
          <w:lang w:eastAsia="zh-CN"/>
        </w:rPr>
        <w:t>)</w:t>
      </w:r>
    </w:p>
    <w:p w14:paraId="72D5F493" w14:textId="6A6F3B98" w:rsidR="00CF0D72" w:rsidRPr="00176849" w:rsidRDefault="000F3F8B"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W</w:t>
      </w:r>
      <w:r w:rsidR="00CF0D72" w:rsidRPr="00176849">
        <w:rPr>
          <w:rFonts w:eastAsia="AdvGulliv-R"/>
          <w:color w:val="000000"/>
          <w:sz w:val="24"/>
          <w:szCs w:val="24"/>
          <w:lang w:eastAsia="zh-CN"/>
        </w:rPr>
        <w:t xml:space="preserve">here </w:t>
      </w:r>
      <m:oMath>
        <m:r>
          <w:rPr>
            <w:rFonts w:ascii="Cambria Math" w:eastAsia="AdvGulliv-R" w:hAnsi="Cambria Math"/>
            <w:color w:val="000000"/>
            <w:sz w:val="24"/>
            <w:szCs w:val="24"/>
            <w:lang w:eastAsia="zh-CN"/>
          </w:rPr>
          <m:t>E</m:t>
        </m:r>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r</m:t>
                </m:r>
              </m:sub>
            </m:sSub>
          </m:e>
        </m:d>
      </m:oMath>
      <w:r w:rsidRPr="00176849">
        <w:rPr>
          <w:rFonts w:eastAsia="AdvGulliv-R" w:hint="eastAsia"/>
          <w:color w:val="000000"/>
          <w:sz w:val="24"/>
          <w:szCs w:val="24"/>
          <w:lang w:eastAsia="zh-CN"/>
        </w:rPr>
        <w:t xml:space="preserve"> </w:t>
      </w:r>
      <w:r w:rsidRPr="00176849">
        <w:rPr>
          <w:rFonts w:eastAsia="AdvGulliv-R"/>
          <w:color w:val="000000"/>
          <w:sz w:val="24"/>
          <w:szCs w:val="24"/>
          <w:lang w:eastAsia="zh-CN"/>
        </w:rPr>
        <w:t>is the sum of saliency value</w:t>
      </w:r>
      <w:r w:rsidR="00887292" w:rsidRPr="00176849">
        <w:rPr>
          <w:rFonts w:eastAsia="AdvGulliv-R"/>
          <w:color w:val="000000"/>
          <w:sz w:val="24"/>
          <w:szCs w:val="24"/>
          <w:lang w:eastAsia="zh-CN"/>
        </w:rPr>
        <w:t>s</w:t>
      </w:r>
      <w:r w:rsidRPr="00176849">
        <w:rPr>
          <w:rFonts w:eastAsia="AdvGulliv-R"/>
          <w:color w:val="000000"/>
          <w:sz w:val="24"/>
          <w:szCs w:val="24"/>
          <w:lang w:eastAsia="zh-CN"/>
        </w:rPr>
        <w:t xml:space="preserve"> of current region, and </w:t>
      </w:r>
      <m:oMath>
        <m:r>
          <w:rPr>
            <w:rFonts w:ascii="Cambria Math" w:eastAsia="AdvGulliv-R" w:hAnsi="Cambria Math"/>
            <w:color w:val="000000"/>
            <w:sz w:val="24"/>
            <w:szCs w:val="24"/>
            <w:lang w:eastAsia="zh-CN"/>
          </w:rPr>
          <m:t>E</m:t>
        </m:r>
        <m:d>
          <m:dPr>
            <m:ctrlPr>
              <w:rPr>
                <w:rFonts w:ascii="Cambria Math" w:eastAsia="AdvGulliv-R" w:hAnsi="Cambria Math"/>
                <w:color w:val="000000"/>
                <w:sz w:val="24"/>
                <w:szCs w:val="24"/>
                <w:lang w:eastAsia="zh-CN"/>
              </w:rPr>
            </m:ctrlPr>
          </m:dPr>
          <m:e>
            <m:sSubSup>
              <m:sSubSupPr>
                <m:ctrlPr>
                  <w:rPr>
                    <w:rFonts w:ascii="Cambria Math" w:eastAsia="AdvGulliv-R" w:hAnsi="Cambria Math"/>
                    <w:color w:val="000000"/>
                    <w:sz w:val="24"/>
                    <w:szCs w:val="24"/>
                    <w:lang w:eastAsia="zh-CN"/>
                  </w:rPr>
                </m:ctrlPr>
              </m:sSubSup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r</m:t>
                </m:r>
              </m:sub>
              <m:sup>
                <m:r>
                  <m:rPr>
                    <m:sty m:val="p"/>
                  </m:rPr>
                  <w:rPr>
                    <w:rFonts w:ascii="Cambria Math" w:eastAsia="AdvGulliv-R" w:hAnsi="Cambria Math" w:hint="eastAsia"/>
                    <w:color w:val="000000"/>
                    <w:sz w:val="24"/>
                    <w:szCs w:val="24"/>
                    <w:lang w:eastAsia="zh-CN"/>
                  </w:rPr>
                  <m:t>'</m:t>
                </m:r>
              </m:sup>
            </m:sSubSup>
          </m:e>
        </m:d>
      </m:oMath>
      <w:r w:rsidRPr="00176849">
        <w:rPr>
          <w:rFonts w:eastAsia="AdvGulliv-R" w:hint="eastAsia"/>
          <w:color w:val="000000"/>
          <w:sz w:val="24"/>
          <w:szCs w:val="24"/>
          <w:lang w:eastAsia="zh-CN"/>
        </w:rPr>
        <w:t xml:space="preserve"> </w:t>
      </w:r>
      <w:r w:rsidRPr="00176849">
        <w:rPr>
          <w:rFonts w:eastAsia="AdvGulliv-R"/>
          <w:color w:val="000000"/>
          <w:sz w:val="24"/>
          <w:szCs w:val="24"/>
          <w:lang w:eastAsia="zh-CN"/>
        </w:rPr>
        <w:t>is the change of saliency value after one unit expansion, and</w:t>
      </w:r>
      <w:r w:rsidRPr="00176849">
        <w:rPr>
          <w:rFonts w:ascii="Cambria Math" w:eastAsia="AdvGulliv-R" w:hAnsi="Cambria Math"/>
          <w:color w:val="000000"/>
          <w:sz w:val="24"/>
          <w:szCs w:val="24"/>
          <w:lang w:eastAsia="zh-CN"/>
        </w:rPr>
        <w:t xml:space="preserve"> </w:t>
      </w:r>
      <m:oMath>
        <m:sSup>
          <m:sSupPr>
            <m:ctrlPr>
              <w:rPr>
                <w:rFonts w:ascii="Cambria Math" w:eastAsia="AdvGulliv-R" w:hAnsi="Cambria Math"/>
                <w:color w:val="000000"/>
                <w:sz w:val="24"/>
                <w:szCs w:val="24"/>
                <w:lang w:eastAsia="zh-CN"/>
              </w:rPr>
            </m:ctrlPr>
          </m:sSupPr>
          <m:e>
            <m:r>
              <w:rPr>
                <w:rFonts w:ascii="Cambria Math" w:eastAsia="AdvGulliv-R" w:hAnsi="Cambria Math"/>
                <w:color w:val="000000"/>
                <w:sz w:val="24"/>
                <w:szCs w:val="24"/>
                <w:lang w:eastAsia="zh-CN"/>
              </w:rPr>
              <m:t>α</m:t>
            </m:r>
          </m:e>
          <m:sup>
            <m:r>
              <m:rPr>
                <m:sty m:val="p"/>
              </m:rPr>
              <w:rPr>
                <w:rFonts w:ascii="Cambria Math" w:eastAsia="AdvGulliv-R" w:hAnsi="Cambria Math"/>
                <w:color w:val="000000"/>
                <w:sz w:val="24"/>
                <w:szCs w:val="24"/>
                <w:lang w:eastAsia="zh-CN"/>
              </w:rPr>
              <m:t>2</m:t>
            </m:r>
          </m:sup>
        </m:sSup>
      </m:oMath>
      <w:r w:rsidRPr="00176849">
        <w:rPr>
          <w:rFonts w:eastAsia="AdvGulliv-R"/>
          <w:color w:val="000000"/>
          <w:sz w:val="24"/>
          <w:szCs w:val="24"/>
          <w:lang w:eastAsia="zh-CN"/>
        </w:rPr>
        <w:t xml:space="preserve"> is for normalization purpose.</w:t>
      </w:r>
      <w:bookmarkEnd w:id="11"/>
      <w:r w:rsidRPr="00176849">
        <w:rPr>
          <w:rFonts w:eastAsia="AdvGulliv-R"/>
          <w:color w:val="000000"/>
          <w:sz w:val="24"/>
          <w:szCs w:val="24"/>
          <w:lang w:eastAsia="zh-CN"/>
        </w:rPr>
        <w:t xml:space="preserve"> The region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r</m:t>
            </m:r>
          </m:sub>
        </m:sSub>
      </m:oMath>
      <w:r w:rsidRPr="00176849">
        <w:rPr>
          <w:rFonts w:eastAsia="AdvGulliv-R"/>
          <w:color w:val="000000"/>
          <w:sz w:val="24"/>
          <w:szCs w:val="24"/>
          <w:lang w:eastAsia="zh-CN"/>
        </w:rPr>
        <w:t xml:space="preserve"> moves side </w:t>
      </w:r>
      <m:oMath>
        <m:r>
          <w:rPr>
            <w:rFonts w:ascii="Cambria Math" w:eastAsia="AdvGulliv-R" w:hAnsi="Cambria Math"/>
            <w:color w:val="000000"/>
            <w:sz w:val="24"/>
            <w:szCs w:val="24"/>
            <w:lang w:eastAsia="zh-CN"/>
          </w:rPr>
          <m:t>r</m:t>
        </m:r>
        <m:r>
          <m:rPr>
            <m:sty m:val="p"/>
          </m:rPr>
          <w:rPr>
            <w:rFonts w:ascii="Cambria Math" w:eastAsia="AdvGulliv-R" w:hAnsi="Cambria Math" w:hint="eastAsia"/>
            <w:color w:val="000000"/>
            <w:sz w:val="24"/>
            <w:szCs w:val="24"/>
            <w:lang w:eastAsia="zh-CN"/>
          </w:rPr>
          <m:t>∈</m:t>
        </m:r>
        <m:r>
          <m:rPr>
            <m:sty m:val="p"/>
          </m:rPr>
          <w:rPr>
            <w:rFonts w:ascii="Cambria Math" w:eastAsia="AdvGulliv-R" w:hAnsi="Cambria Math"/>
            <w:color w:val="000000"/>
            <w:sz w:val="24"/>
            <w:szCs w:val="24"/>
            <w:lang w:eastAsia="zh-CN"/>
          </w:rPr>
          <m:t>{</m:t>
        </m:r>
        <w:bookmarkStart w:id="12" w:name="_Hlk113309171"/>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x</m:t>
            </m:r>
          </m:e>
          <m:sub>
            <m:r>
              <w:rPr>
                <w:rFonts w:ascii="Cambria Math" w:eastAsia="AdvGulliv-R" w:hAnsi="Cambria Math"/>
                <w:color w:val="000000"/>
                <w:sz w:val="24"/>
                <w:szCs w:val="24"/>
                <w:lang w:eastAsia="zh-CN"/>
              </w:rPr>
              <m:t>l</m:t>
            </m:r>
          </m:sub>
        </m:s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x</m:t>
            </m:r>
          </m:e>
          <m:sub>
            <m:r>
              <w:rPr>
                <w:rFonts w:ascii="Cambria Math" w:eastAsia="AdvGulliv-R" w:hAnsi="Cambria Math"/>
                <w:color w:val="000000"/>
                <w:sz w:val="24"/>
                <w:szCs w:val="24"/>
                <w:lang w:eastAsia="zh-CN"/>
              </w:rPr>
              <m:t>r</m:t>
            </m:r>
          </m:sub>
        </m:s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y</m:t>
            </m:r>
          </m:e>
          <m:sub>
            <m:r>
              <w:rPr>
                <w:rFonts w:ascii="Cambria Math" w:eastAsia="AdvGulliv-R" w:hAnsi="Cambria Math"/>
                <w:color w:val="000000"/>
                <w:sz w:val="24"/>
                <w:szCs w:val="24"/>
                <w:lang w:eastAsia="zh-CN"/>
              </w:rPr>
              <m:t>t</m:t>
            </m:r>
          </m:sub>
        </m:s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y</m:t>
            </m:r>
          </m:e>
          <m:sub>
            <m:r>
              <w:rPr>
                <w:rFonts w:ascii="Cambria Math" w:eastAsia="AdvGulliv-R" w:hAnsi="Cambria Math"/>
                <w:color w:val="000000"/>
                <w:sz w:val="24"/>
                <w:szCs w:val="24"/>
                <w:lang w:eastAsia="zh-CN"/>
              </w:rPr>
              <m:t>b</m:t>
            </m:r>
          </m:sub>
        </m:sSub>
        <w:bookmarkEnd w:id="12"/>
        <m:r>
          <m:rPr>
            <m:sty m:val="p"/>
          </m:rPr>
          <w:rPr>
            <w:rFonts w:ascii="Cambria Math" w:eastAsia="AdvGulliv-R" w:hAnsi="Cambria Math"/>
            <w:color w:val="000000"/>
            <w:sz w:val="24"/>
            <w:szCs w:val="24"/>
            <w:lang w:eastAsia="zh-CN"/>
          </w:rPr>
          <m:t>}</m:t>
        </m:r>
      </m:oMath>
      <w:r w:rsidRPr="00176849">
        <w:rPr>
          <w:rFonts w:eastAsia="AdvGulliv-R"/>
          <w:color w:val="000000"/>
          <w:sz w:val="24"/>
          <w:szCs w:val="24"/>
          <w:lang w:eastAsia="zh-CN"/>
        </w:rPr>
        <w:t xml:space="preserve"> outward with a unit length if </w:t>
      </w:r>
      <m:oMath>
        <m:r>
          <w:rPr>
            <w:rFonts w:ascii="Cambria Math" w:eastAsia="AdvGulliv-R" w:hAnsi="Cambria Math"/>
            <w:color w:val="000000"/>
            <w:sz w:val="24"/>
            <w:szCs w:val="24"/>
            <w:lang w:eastAsia="zh-CN"/>
          </w:rPr>
          <m:t>EP</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r</m:t>
        </m:r>
        <m:r>
          <m:rPr>
            <m:sty m:val="p"/>
          </m:rPr>
          <w:rPr>
            <w:rFonts w:ascii="Cambria Math" w:eastAsia="AdvGulliv-R" w:hAnsi="Cambria Math"/>
            <w:color w:val="000000"/>
            <w:sz w:val="24"/>
            <w:szCs w:val="24"/>
            <w:lang w:eastAsia="zh-CN"/>
          </w:rPr>
          <m:t>)&gt;</m:t>
        </m:r>
        <m:r>
          <w:rPr>
            <w:rFonts w:ascii="Cambria Math" w:eastAsia="AdvGulliv-R" w:hAnsi="Cambria Math"/>
            <w:color w:val="000000"/>
            <w:sz w:val="24"/>
            <w:szCs w:val="24"/>
            <w:lang w:eastAsia="zh-CN"/>
          </w:rPr>
          <m:t>Th</m:t>
        </m:r>
      </m:oMath>
      <w:r w:rsidRPr="00176849">
        <w:rPr>
          <w:rFonts w:eastAsia="AdvGulliv-R"/>
          <w:color w:val="000000"/>
          <w:sz w:val="24"/>
          <w:szCs w:val="24"/>
          <w:lang w:eastAsia="zh-CN"/>
        </w:rPr>
        <w:t xml:space="preserve">. The expanding stops when </w:t>
      </w:r>
      <m:oMath>
        <m:r>
          <w:rPr>
            <w:rFonts w:ascii="Cambria Math" w:eastAsia="AdvGulliv-R" w:hAnsi="Cambria Math"/>
            <w:color w:val="000000"/>
            <w:sz w:val="24"/>
            <w:szCs w:val="24"/>
            <w:lang w:eastAsia="zh-CN"/>
          </w:rPr>
          <m:t>EP</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r</m:t>
        </m:r>
        <m:r>
          <m:rPr>
            <m:sty m:val="p"/>
          </m:rPr>
          <w:rPr>
            <w:rFonts w:ascii="Cambria Math" w:eastAsia="AdvGulliv-R" w:hAnsi="Cambria Math"/>
            <w:color w:val="000000"/>
            <w:sz w:val="24"/>
            <w:szCs w:val="24"/>
            <w:lang w:eastAsia="zh-CN"/>
          </w:rPr>
          <m:t>)&lt;</m:t>
        </m:r>
        <m:r>
          <w:rPr>
            <w:rFonts w:ascii="Cambria Math" w:eastAsia="AdvGulliv-R" w:hAnsi="Cambria Math"/>
            <w:color w:val="000000"/>
            <w:sz w:val="24"/>
            <w:szCs w:val="24"/>
            <w:lang w:eastAsia="zh-CN"/>
          </w:rPr>
          <m:t>Th</m:t>
        </m:r>
      </m:oMath>
      <w:r w:rsidRPr="00176849">
        <w:rPr>
          <w:rFonts w:eastAsia="AdvGulliv-R"/>
          <w:color w:val="000000"/>
          <w:sz w:val="24"/>
          <w:szCs w:val="24"/>
          <w:lang w:eastAsia="zh-CN"/>
        </w:rPr>
        <w:t xml:space="preserve">, where </w:t>
      </w:r>
      <m:oMath>
        <m:r>
          <w:rPr>
            <w:rFonts w:ascii="Cambria Math" w:eastAsia="AdvGulliv-R" w:hAnsi="Cambria Math"/>
            <w:color w:val="000000"/>
            <w:sz w:val="24"/>
            <w:szCs w:val="24"/>
            <w:lang w:eastAsia="zh-CN"/>
          </w:rPr>
          <m:t>Th</m:t>
        </m:r>
      </m:oMath>
      <w:r w:rsidRPr="00176849">
        <w:rPr>
          <w:rFonts w:eastAsia="AdvGulliv-R"/>
          <w:color w:val="000000"/>
          <w:sz w:val="24"/>
          <w:szCs w:val="24"/>
          <w:lang w:eastAsia="zh-CN"/>
        </w:rPr>
        <w:t xml:space="preserve"> stands for pre-set thresholds. </w:t>
      </w:r>
      <w:r w:rsidR="005322A2" w:rsidRPr="00176849">
        <w:rPr>
          <w:rFonts w:eastAsia="AdvGulliv-R"/>
          <w:color w:val="000000"/>
          <w:sz w:val="24"/>
          <w:szCs w:val="24"/>
          <w:lang w:eastAsia="zh-CN"/>
        </w:rPr>
        <w:t>Thus,</w:t>
      </w:r>
      <w:r w:rsidR="00CF0D72" w:rsidRPr="00176849">
        <w:rPr>
          <w:rFonts w:eastAsia="AdvGulliv-R"/>
          <w:color w:val="000000"/>
          <w:sz w:val="24"/>
          <w:szCs w:val="24"/>
          <w:lang w:eastAsia="zh-CN"/>
        </w:rPr>
        <w:t xml:space="preserve"> the </w:t>
      </w:r>
      <w:r w:rsidRPr="00176849">
        <w:rPr>
          <w:rFonts w:eastAsia="AdvGulliv-R"/>
          <w:color w:val="000000"/>
          <w:sz w:val="24"/>
          <w:szCs w:val="24"/>
          <w:lang w:eastAsia="zh-CN"/>
        </w:rPr>
        <w:t>expa</w:t>
      </w:r>
      <w:r w:rsidR="00A664DE" w:rsidRPr="00176849">
        <w:rPr>
          <w:rFonts w:eastAsia="AdvGulliv-R"/>
          <w:color w:val="000000"/>
          <w:sz w:val="24"/>
          <w:szCs w:val="24"/>
          <w:lang w:eastAsia="zh-CN"/>
        </w:rPr>
        <w:t>n</w:t>
      </w:r>
      <w:r w:rsidRPr="00176849">
        <w:rPr>
          <w:rFonts w:eastAsia="AdvGulliv-R"/>
          <w:color w:val="000000"/>
          <w:sz w:val="24"/>
          <w:szCs w:val="24"/>
          <w:lang w:eastAsia="zh-CN"/>
        </w:rPr>
        <w:t>sion</w:t>
      </w:r>
      <w:r w:rsidR="00CF0D72" w:rsidRPr="00176849">
        <w:rPr>
          <w:rFonts w:eastAsia="AdvGulliv-R"/>
          <w:color w:val="000000"/>
          <w:sz w:val="24"/>
          <w:szCs w:val="24"/>
          <w:lang w:eastAsia="zh-CN"/>
        </w:rPr>
        <w:t xml:space="preserve"> conducts only if both the internal</w:t>
      </w:r>
      <w:r w:rsidR="00E6010A" w:rsidRPr="00176849">
        <w:rPr>
          <w:rFonts w:eastAsia="AdvGulliv-R"/>
          <w:color w:val="000000"/>
          <w:sz w:val="24"/>
          <w:szCs w:val="24"/>
          <w:lang w:eastAsia="zh-CN"/>
        </w:rPr>
        <w:t xml:space="preserve"> </w:t>
      </w:r>
      <m:oMath>
        <m:r>
          <w:rPr>
            <w:rFonts w:ascii="Cambria Math" w:eastAsia="AdvGulliv-R" w:hAnsi="Cambria Math"/>
            <w:color w:val="000000"/>
            <w:sz w:val="24"/>
            <w:szCs w:val="24"/>
            <w:lang w:eastAsia="zh-CN"/>
          </w:rPr>
          <m:t>E</m:t>
        </m:r>
        <m:d>
          <m:dPr>
            <m:ctrlPr>
              <w:rPr>
                <w:rFonts w:ascii="Cambria Math" w:eastAsia="AdvGulliv-R" w:hAnsi="Cambria Math"/>
                <w:color w:val="000000"/>
                <w:sz w:val="24"/>
                <w:szCs w:val="24"/>
                <w:lang w:eastAsia="zh-CN"/>
              </w:rPr>
            </m:ctrlPr>
          </m:dPr>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r</m:t>
                </m:r>
              </m:sub>
            </m:sSub>
          </m:e>
        </m:d>
      </m:oMath>
      <w:r w:rsidR="00CF0D72" w:rsidRPr="00176849">
        <w:rPr>
          <w:rFonts w:eastAsia="AdvGulliv-R"/>
          <w:color w:val="000000"/>
          <w:sz w:val="24"/>
          <w:szCs w:val="24"/>
          <w:lang w:eastAsia="zh-CN"/>
        </w:rPr>
        <w:t xml:space="preserve"> and external sides </w:t>
      </w:r>
      <w:bookmarkStart w:id="13" w:name="_Hlk113230501"/>
      <m:oMath>
        <m:r>
          <w:rPr>
            <w:rFonts w:ascii="Cambria Math" w:eastAsia="AdvGulliv-R" w:hAnsi="Cambria Math"/>
            <w:color w:val="000000"/>
            <w:sz w:val="24"/>
            <w:szCs w:val="24"/>
            <w:lang w:eastAsia="zh-CN"/>
          </w:rPr>
          <m:t>E</m:t>
        </m:r>
        <m:d>
          <m:dPr>
            <m:ctrlPr>
              <w:rPr>
                <w:rFonts w:ascii="Cambria Math" w:eastAsia="AdvGulliv-R" w:hAnsi="Cambria Math"/>
                <w:color w:val="000000"/>
                <w:sz w:val="24"/>
                <w:szCs w:val="24"/>
                <w:lang w:eastAsia="zh-CN"/>
              </w:rPr>
            </m:ctrlPr>
          </m:dPr>
          <m:e>
            <m:sSubSup>
              <m:sSubSupPr>
                <m:ctrlPr>
                  <w:rPr>
                    <w:rFonts w:ascii="Cambria Math" w:eastAsia="AdvGulliv-R" w:hAnsi="Cambria Math"/>
                    <w:color w:val="000000"/>
                    <w:sz w:val="24"/>
                    <w:szCs w:val="24"/>
                    <w:lang w:eastAsia="zh-CN"/>
                  </w:rPr>
                </m:ctrlPr>
              </m:sSubSup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r</m:t>
                </m:r>
              </m:sub>
              <m:sup>
                <m:r>
                  <m:rPr>
                    <m:sty m:val="p"/>
                  </m:rPr>
                  <w:rPr>
                    <w:rFonts w:ascii="Cambria Math" w:eastAsia="AdvGulliv-R" w:hAnsi="Cambria Math" w:hint="eastAsia"/>
                    <w:color w:val="000000"/>
                    <w:sz w:val="24"/>
                    <w:szCs w:val="24"/>
                    <w:lang w:eastAsia="zh-CN"/>
                  </w:rPr>
                  <m:t>'</m:t>
                </m:r>
              </m:sup>
            </m:sSubSup>
          </m:e>
        </m:d>
      </m:oMath>
      <w:bookmarkEnd w:id="13"/>
      <w:r w:rsidR="00CF0D72" w:rsidRPr="00176849">
        <w:rPr>
          <w:rFonts w:eastAsia="AdvGulliv-R"/>
          <w:color w:val="000000"/>
          <w:sz w:val="24"/>
          <w:szCs w:val="24"/>
          <w:lang w:eastAsia="zh-CN"/>
        </w:rPr>
        <w:t xml:space="preserve"> have high values.</w:t>
      </w:r>
      <w:r w:rsidRPr="00176849">
        <w:rPr>
          <w:rFonts w:eastAsia="AdvGulliv-R"/>
          <w:color w:val="000000"/>
          <w:sz w:val="24"/>
          <w:szCs w:val="24"/>
          <w:lang w:eastAsia="zh-CN"/>
        </w:rPr>
        <w:t xml:space="preserve"> </w:t>
      </w:r>
      <w:r w:rsidR="00A664DE" w:rsidRPr="00176849">
        <w:rPr>
          <w:rFonts w:eastAsia="AdvGulliv-R"/>
          <w:color w:val="000000"/>
          <w:sz w:val="24"/>
          <w:szCs w:val="24"/>
          <w:lang w:eastAsia="zh-CN"/>
        </w:rPr>
        <w:t>And it will</w:t>
      </w:r>
      <w:r w:rsidR="00CF0D72" w:rsidRPr="00176849">
        <w:rPr>
          <w:rFonts w:eastAsia="AdvGulliv-R"/>
          <w:color w:val="000000"/>
          <w:sz w:val="24"/>
          <w:szCs w:val="24"/>
          <w:lang w:eastAsia="zh-CN"/>
        </w:rPr>
        <w:t xml:space="preserve"> stop at the boundary between the high saliency regions for defects and the low saliency regions for the background</w:t>
      </w:r>
      <w:r w:rsidR="00EC749D" w:rsidRPr="00176849">
        <w:rPr>
          <w:rFonts w:eastAsia="AdvGulliv-R"/>
          <w:color w:val="000000"/>
          <w:sz w:val="24"/>
          <w:szCs w:val="24"/>
          <w:lang w:eastAsia="zh-CN"/>
        </w:rPr>
        <w:t>, as shown in Fig.4.</w:t>
      </w:r>
    </w:p>
    <w:p w14:paraId="47DBC20D" w14:textId="120B752F" w:rsidR="00E87565" w:rsidRPr="00176849" w:rsidRDefault="00EB6157" w:rsidP="00F12395">
      <w:pPr>
        <w:widowControl w:val="0"/>
        <w:autoSpaceDE w:val="0"/>
        <w:autoSpaceDN w:val="0"/>
        <w:adjustRightInd w:val="0"/>
        <w:spacing w:line="360" w:lineRule="auto"/>
        <w:jc w:val="center"/>
        <w:rPr>
          <w:b/>
          <w:kern w:val="2"/>
          <w:sz w:val="21"/>
          <w:szCs w:val="22"/>
          <w:lang w:eastAsia="zh-CN"/>
        </w:rPr>
      </w:pPr>
      <w:r w:rsidRPr="00176849">
        <w:rPr>
          <w:b/>
          <w:noProof/>
          <w:kern w:val="2"/>
          <w:sz w:val="21"/>
          <w:szCs w:val="22"/>
          <w:lang w:eastAsia="zh-CN"/>
        </w:rPr>
        <w:drawing>
          <wp:inline distT="0" distB="0" distL="0" distR="0" wp14:anchorId="06039863" wp14:editId="068F9B7B">
            <wp:extent cx="2924175" cy="1467252"/>
            <wp:effectExtent l="0" t="0" r="0" b="0"/>
            <wp:docPr id="14" name="图片 14" descr="E:\research\master\写论文\知识嵌入的面料疵点检测算法\RCIM\Unsupervised Fabric Defects Detection based on Spatial Domain Saliency and Features Clustering\Figure\figur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esearch\master\写论文\知识嵌入的面料疵点检测算法\RCIM\Unsupervised Fabric Defects Detection based on Spatial Domain Saliency and Features Clustering\Figure\figure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28234" cy="1469289"/>
                    </a:xfrm>
                    <a:prstGeom prst="rect">
                      <a:avLst/>
                    </a:prstGeom>
                    <a:noFill/>
                    <a:ln>
                      <a:noFill/>
                    </a:ln>
                  </pic:spPr>
                </pic:pic>
              </a:graphicData>
            </a:graphic>
          </wp:inline>
        </w:drawing>
      </w:r>
    </w:p>
    <w:p w14:paraId="03B44E8D" w14:textId="74982F0B" w:rsidR="00E87565" w:rsidRPr="00176849" w:rsidRDefault="00E87565" w:rsidP="00F12395">
      <w:pPr>
        <w:widowControl w:val="0"/>
        <w:autoSpaceDE w:val="0"/>
        <w:autoSpaceDN w:val="0"/>
        <w:adjustRightInd w:val="0"/>
        <w:spacing w:line="360" w:lineRule="auto"/>
        <w:jc w:val="center"/>
        <w:rPr>
          <w:b/>
          <w:kern w:val="2"/>
          <w:sz w:val="21"/>
          <w:szCs w:val="22"/>
          <w:lang w:eastAsia="zh-CN"/>
        </w:rPr>
      </w:pPr>
      <w:r w:rsidRPr="00176849">
        <w:rPr>
          <w:b/>
          <w:kern w:val="2"/>
          <w:sz w:val="21"/>
          <w:szCs w:val="22"/>
          <w:lang w:eastAsia="zh-CN"/>
        </w:rPr>
        <w:t>Fig</w:t>
      </w:r>
      <w:r w:rsidR="00846CE1">
        <w:rPr>
          <w:b/>
          <w:kern w:val="2"/>
          <w:sz w:val="21"/>
          <w:szCs w:val="22"/>
          <w:lang w:eastAsia="zh-CN"/>
        </w:rPr>
        <w:t>.</w:t>
      </w:r>
      <w:r w:rsidR="00D618B4" w:rsidRPr="00176849">
        <w:rPr>
          <w:b/>
          <w:kern w:val="2"/>
          <w:sz w:val="21"/>
          <w:szCs w:val="22"/>
          <w:lang w:eastAsia="zh-CN"/>
        </w:rPr>
        <w:t>4</w:t>
      </w:r>
      <w:r w:rsidRPr="00176849">
        <w:rPr>
          <w:b/>
          <w:kern w:val="2"/>
          <w:sz w:val="21"/>
          <w:szCs w:val="22"/>
          <w:lang w:eastAsia="zh-CN"/>
        </w:rPr>
        <w:t xml:space="preserve">. </w:t>
      </w:r>
      <w:r w:rsidR="00D618B4" w:rsidRPr="00176849">
        <w:rPr>
          <w:b/>
          <w:kern w:val="2"/>
          <w:sz w:val="21"/>
          <w:szCs w:val="22"/>
          <w:lang w:eastAsia="zh-CN"/>
        </w:rPr>
        <w:t xml:space="preserve">An example for region growing </w:t>
      </w:r>
    </w:p>
    <w:p w14:paraId="1514B067" w14:textId="258B1D86" w:rsidR="00CF0D72" w:rsidRPr="00176849" w:rsidRDefault="00C23B35" w:rsidP="006816C4">
      <w:pPr>
        <w:pStyle w:val="2"/>
        <w:numPr>
          <w:ilvl w:val="1"/>
          <w:numId w:val="4"/>
        </w:numPr>
        <w:spacing w:before="260" w:after="260" w:line="360" w:lineRule="auto"/>
        <w:ind w:left="284" w:hanging="284"/>
        <w:jc w:val="both"/>
        <w:rPr>
          <w:b/>
          <w:i w:val="0"/>
          <w:sz w:val="24"/>
          <w:szCs w:val="24"/>
          <w:lang w:eastAsia="zh-CN"/>
        </w:rPr>
      </w:pPr>
      <w:r w:rsidRPr="00176849">
        <w:rPr>
          <w:b/>
          <w:i w:val="0"/>
          <w:sz w:val="24"/>
          <w:szCs w:val="24"/>
          <w:lang w:eastAsia="zh-CN"/>
        </w:rPr>
        <w:t>Fabric feature extraction</w:t>
      </w:r>
    </w:p>
    <w:p w14:paraId="094258C7" w14:textId="05A35DDF" w:rsidR="0061033D" w:rsidRPr="00176849" w:rsidRDefault="00E825B4"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Although </w:t>
      </w:r>
      <w:r w:rsidR="00203072" w:rsidRPr="00176849">
        <w:rPr>
          <w:rFonts w:eastAsia="AdvGulliv-R"/>
          <w:color w:val="000000"/>
          <w:sz w:val="24"/>
          <w:szCs w:val="24"/>
          <w:lang w:eastAsia="zh-CN"/>
        </w:rPr>
        <w:t xml:space="preserve">different fabrics </w:t>
      </w:r>
      <w:r w:rsidRPr="00176849">
        <w:rPr>
          <w:rFonts w:eastAsia="AdvGulliv-R"/>
          <w:color w:val="000000"/>
          <w:sz w:val="24"/>
          <w:szCs w:val="24"/>
          <w:lang w:eastAsia="zh-CN"/>
        </w:rPr>
        <w:t xml:space="preserve">are quite different </w:t>
      </w:r>
      <w:r w:rsidR="00203072" w:rsidRPr="00176849">
        <w:rPr>
          <w:rFonts w:eastAsia="AdvGulliv-R"/>
          <w:color w:val="000000"/>
          <w:sz w:val="24"/>
          <w:szCs w:val="24"/>
          <w:lang w:eastAsia="zh-CN"/>
        </w:rPr>
        <w:t xml:space="preserve">in </w:t>
      </w:r>
      <w:r w:rsidR="002B79C2" w:rsidRPr="00176849">
        <w:rPr>
          <w:rFonts w:eastAsia="AdvGulliv-R"/>
          <w:color w:val="000000"/>
          <w:sz w:val="24"/>
          <w:szCs w:val="24"/>
          <w:lang w:eastAsia="zh-CN"/>
        </w:rPr>
        <w:t>color</w:t>
      </w:r>
      <w:r w:rsidR="00203072" w:rsidRPr="00176849">
        <w:rPr>
          <w:rFonts w:eastAsia="AdvGulliv-R"/>
          <w:color w:val="000000"/>
          <w:sz w:val="24"/>
          <w:szCs w:val="24"/>
          <w:lang w:eastAsia="zh-CN"/>
        </w:rPr>
        <w:t xml:space="preserve"> and texture, </w:t>
      </w:r>
      <w:r w:rsidRPr="00176849">
        <w:rPr>
          <w:rFonts w:eastAsia="AdvGulliv-R"/>
          <w:color w:val="000000"/>
          <w:sz w:val="24"/>
          <w:szCs w:val="24"/>
          <w:lang w:eastAsia="zh-CN"/>
        </w:rPr>
        <w:t>same defects</w:t>
      </w:r>
      <w:r w:rsidR="00B24715" w:rsidRPr="00176849">
        <w:rPr>
          <w:rFonts w:eastAsia="AdvGulliv-R"/>
          <w:color w:val="000000"/>
          <w:sz w:val="24"/>
          <w:szCs w:val="24"/>
          <w:lang w:eastAsia="zh-CN"/>
        </w:rPr>
        <w:t xml:space="preserve"> of different fabrics</w:t>
      </w:r>
      <w:r w:rsidRPr="00176849">
        <w:rPr>
          <w:rFonts w:eastAsia="AdvGulliv-R"/>
          <w:color w:val="000000"/>
          <w:sz w:val="24"/>
          <w:szCs w:val="24"/>
          <w:lang w:eastAsia="zh-CN"/>
        </w:rPr>
        <w:t xml:space="preserve"> always </w:t>
      </w:r>
      <w:r w:rsidR="004A2016" w:rsidRPr="00176849">
        <w:rPr>
          <w:rFonts w:eastAsia="AdvGulliv-R"/>
          <w:color w:val="000000"/>
          <w:sz w:val="24"/>
          <w:szCs w:val="24"/>
          <w:lang w:eastAsia="zh-CN"/>
        </w:rPr>
        <w:t>ha</w:t>
      </w:r>
      <w:r w:rsidR="00934C75" w:rsidRPr="00176849">
        <w:rPr>
          <w:rFonts w:eastAsia="AdvGulliv-R"/>
          <w:color w:val="000000"/>
          <w:sz w:val="24"/>
          <w:szCs w:val="24"/>
          <w:lang w:eastAsia="zh-CN"/>
        </w:rPr>
        <w:t>ve</w:t>
      </w:r>
      <w:r w:rsidR="004A2016" w:rsidRPr="00176849">
        <w:rPr>
          <w:rFonts w:eastAsia="AdvGulliv-R"/>
          <w:color w:val="000000"/>
          <w:sz w:val="24"/>
          <w:szCs w:val="24"/>
          <w:lang w:eastAsia="zh-CN"/>
        </w:rPr>
        <w:t xml:space="preserve"> </w:t>
      </w:r>
      <w:r w:rsidRPr="00176849">
        <w:rPr>
          <w:rFonts w:eastAsia="AdvGulliv-R"/>
          <w:color w:val="000000"/>
          <w:sz w:val="24"/>
          <w:szCs w:val="24"/>
          <w:lang w:eastAsia="zh-CN"/>
        </w:rPr>
        <w:t xml:space="preserve">similar features because </w:t>
      </w:r>
      <w:r w:rsidR="00D461BC" w:rsidRPr="00176849">
        <w:rPr>
          <w:rFonts w:eastAsia="AdvGulliv-R"/>
          <w:color w:val="000000"/>
          <w:sz w:val="24"/>
          <w:szCs w:val="24"/>
          <w:lang w:eastAsia="zh-CN"/>
        </w:rPr>
        <w:t>they are</w:t>
      </w:r>
      <w:r w:rsidRPr="00176849">
        <w:rPr>
          <w:rFonts w:eastAsia="AdvGulliv-R"/>
          <w:color w:val="000000"/>
          <w:sz w:val="24"/>
          <w:szCs w:val="24"/>
          <w:lang w:eastAsia="zh-CN"/>
        </w:rPr>
        <w:t xml:space="preserve"> caused </w:t>
      </w:r>
      <w:r w:rsidR="004A2016" w:rsidRPr="00176849">
        <w:rPr>
          <w:rFonts w:eastAsia="AdvGulliv-R"/>
          <w:color w:val="000000"/>
          <w:sz w:val="24"/>
          <w:szCs w:val="24"/>
          <w:lang w:eastAsia="zh-CN"/>
        </w:rPr>
        <w:t xml:space="preserve">by </w:t>
      </w:r>
      <w:r w:rsidR="009A4066" w:rsidRPr="00176849">
        <w:rPr>
          <w:rFonts w:eastAsia="AdvGulliv-R"/>
          <w:color w:val="000000"/>
          <w:sz w:val="24"/>
          <w:szCs w:val="24"/>
          <w:lang w:eastAsia="zh-CN"/>
        </w:rPr>
        <w:t>similar</w:t>
      </w:r>
      <w:r w:rsidRPr="00176849">
        <w:rPr>
          <w:rFonts w:eastAsia="AdvGulliv-R"/>
          <w:color w:val="000000"/>
          <w:sz w:val="24"/>
          <w:szCs w:val="24"/>
          <w:lang w:eastAsia="zh-CN"/>
        </w:rPr>
        <w:t xml:space="preserve"> </w:t>
      </w:r>
      <w:r w:rsidR="00D461BC" w:rsidRPr="00176849">
        <w:rPr>
          <w:rFonts w:eastAsia="AdvGulliv-R"/>
          <w:color w:val="000000"/>
          <w:sz w:val="24"/>
          <w:szCs w:val="24"/>
          <w:lang w:eastAsia="zh-CN"/>
        </w:rPr>
        <w:t>reasons</w:t>
      </w:r>
      <w:r w:rsidRPr="00176849">
        <w:rPr>
          <w:rFonts w:eastAsia="AdvGulliv-R"/>
          <w:color w:val="000000"/>
          <w:sz w:val="24"/>
          <w:szCs w:val="24"/>
          <w:lang w:eastAsia="zh-CN"/>
        </w:rPr>
        <w:t>.</w:t>
      </w:r>
      <w:r w:rsidR="00524C60" w:rsidRPr="00176849">
        <w:rPr>
          <w:rFonts w:eastAsia="AdvGulliv-R"/>
          <w:color w:val="000000"/>
          <w:sz w:val="24"/>
          <w:szCs w:val="24"/>
          <w:lang w:eastAsia="zh-CN"/>
        </w:rPr>
        <w:t xml:space="preserve"> </w:t>
      </w:r>
      <w:r w:rsidR="00D461BC" w:rsidRPr="00176849">
        <w:rPr>
          <w:rFonts w:eastAsia="AdvGulliv-R"/>
          <w:color w:val="000000"/>
          <w:sz w:val="24"/>
          <w:szCs w:val="24"/>
          <w:lang w:eastAsia="zh-CN"/>
        </w:rPr>
        <w:t>I</w:t>
      </w:r>
      <w:r w:rsidR="000D6C72" w:rsidRPr="00176849">
        <w:rPr>
          <w:rFonts w:eastAsia="AdvGulliv-R"/>
          <w:color w:val="000000"/>
          <w:sz w:val="24"/>
          <w:szCs w:val="24"/>
          <w:lang w:eastAsia="zh-CN"/>
        </w:rPr>
        <w:t>n the production of</w:t>
      </w:r>
      <w:r w:rsidRPr="00176849">
        <w:rPr>
          <w:rFonts w:eastAsia="AdvGulliv-R"/>
          <w:color w:val="000000"/>
          <w:sz w:val="24"/>
          <w:szCs w:val="24"/>
          <w:lang w:eastAsia="zh-CN"/>
        </w:rPr>
        <w:t xml:space="preserve"> knitted fabric, broken-yarn defects are caused</w:t>
      </w:r>
      <w:r w:rsidR="000D6C72" w:rsidRPr="00176849">
        <w:rPr>
          <w:rFonts w:eastAsia="AdvGulliv-R"/>
          <w:color w:val="000000"/>
          <w:sz w:val="24"/>
          <w:szCs w:val="24"/>
          <w:lang w:eastAsia="zh-CN"/>
        </w:rPr>
        <w:t xml:space="preserve"> </w:t>
      </w:r>
      <w:r w:rsidR="004A2016" w:rsidRPr="00176849">
        <w:rPr>
          <w:rFonts w:eastAsia="AdvGulliv-R"/>
          <w:color w:val="000000"/>
          <w:sz w:val="24"/>
          <w:szCs w:val="24"/>
          <w:lang w:eastAsia="zh-CN"/>
        </w:rPr>
        <w:t>by</w:t>
      </w:r>
      <w:r w:rsidR="000D6C72" w:rsidRPr="00176849">
        <w:rPr>
          <w:rFonts w:eastAsia="AdvGulliv-R"/>
          <w:color w:val="000000"/>
          <w:sz w:val="24"/>
          <w:szCs w:val="24"/>
          <w:lang w:eastAsia="zh-CN"/>
        </w:rPr>
        <w:t xml:space="preserve"> the </w:t>
      </w:r>
      <w:r w:rsidR="0013473D" w:rsidRPr="00176849">
        <w:rPr>
          <w:rFonts w:eastAsia="AdvGulliv-R"/>
          <w:color w:val="000000"/>
          <w:sz w:val="24"/>
          <w:szCs w:val="24"/>
          <w:lang w:eastAsia="zh-CN"/>
        </w:rPr>
        <w:t>broken of several</w:t>
      </w:r>
      <w:r w:rsidR="000D6C72" w:rsidRPr="00176849">
        <w:rPr>
          <w:rFonts w:eastAsia="AdvGulliv-R"/>
          <w:color w:val="000000"/>
          <w:sz w:val="24"/>
          <w:szCs w:val="24"/>
          <w:lang w:eastAsia="zh-CN"/>
        </w:rPr>
        <w:t xml:space="preserve"> yarn</w:t>
      </w:r>
      <w:r w:rsidR="0013473D" w:rsidRPr="00176849">
        <w:rPr>
          <w:rFonts w:eastAsia="AdvGulliv-R"/>
          <w:color w:val="000000"/>
          <w:sz w:val="24"/>
          <w:szCs w:val="24"/>
          <w:lang w:eastAsia="zh-CN"/>
        </w:rPr>
        <w:t>s</w:t>
      </w:r>
      <w:r w:rsidR="000D6C72" w:rsidRPr="00176849">
        <w:rPr>
          <w:rFonts w:eastAsia="AdvGulliv-R"/>
          <w:color w:val="000000"/>
          <w:sz w:val="24"/>
          <w:szCs w:val="24"/>
          <w:lang w:eastAsia="zh-CN"/>
        </w:rPr>
        <w:t xml:space="preserve">, and </w:t>
      </w:r>
      <w:r w:rsidR="0013473D" w:rsidRPr="00176849">
        <w:rPr>
          <w:rFonts w:eastAsia="AdvGulliv-R"/>
          <w:color w:val="000000"/>
          <w:sz w:val="24"/>
          <w:szCs w:val="24"/>
          <w:lang w:eastAsia="zh-CN"/>
        </w:rPr>
        <w:t>end-out</w:t>
      </w:r>
      <w:r w:rsidR="000D6C72" w:rsidRPr="00176849">
        <w:rPr>
          <w:rFonts w:eastAsia="AdvGulliv-R"/>
          <w:color w:val="000000"/>
          <w:sz w:val="24"/>
          <w:szCs w:val="24"/>
          <w:lang w:eastAsia="zh-CN"/>
        </w:rPr>
        <w:t xml:space="preserve"> defects are </w:t>
      </w:r>
      <w:r w:rsidR="00D461BC" w:rsidRPr="00176849">
        <w:rPr>
          <w:rFonts w:eastAsia="AdvGulliv-R"/>
          <w:color w:val="000000"/>
          <w:sz w:val="24"/>
          <w:szCs w:val="24"/>
          <w:lang w:eastAsia="zh-CN"/>
        </w:rPr>
        <w:t>produced</w:t>
      </w:r>
      <w:r w:rsidR="000D6C72" w:rsidRPr="00176849">
        <w:rPr>
          <w:rFonts w:eastAsia="AdvGulliv-R"/>
          <w:color w:val="000000"/>
          <w:sz w:val="24"/>
          <w:szCs w:val="24"/>
          <w:lang w:eastAsia="zh-CN"/>
        </w:rPr>
        <w:t xml:space="preserve"> </w:t>
      </w:r>
      <w:r w:rsidR="00D461BC" w:rsidRPr="00176849">
        <w:rPr>
          <w:rFonts w:eastAsia="AdvGulliv-R"/>
          <w:color w:val="000000"/>
          <w:sz w:val="24"/>
          <w:szCs w:val="24"/>
          <w:lang w:eastAsia="zh-CN"/>
        </w:rPr>
        <w:t xml:space="preserve">because </w:t>
      </w:r>
      <w:r w:rsidR="000D6C72" w:rsidRPr="00176849">
        <w:rPr>
          <w:rFonts w:eastAsia="AdvGulliv-R"/>
          <w:color w:val="000000"/>
          <w:sz w:val="24"/>
          <w:szCs w:val="24"/>
          <w:lang w:eastAsia="zh-CN"/>
        </w:rPr>
        <w:t>spinning needle</w:t>
      </w:r>
      <w:r w:rsidR="00934C75" w:rsidRPr="00176849">
        <w:rPr>
          <w:rFonts w:eastAsia="AdvGulliv-R"/>
          <w:color w:val="000000"/>
          <w:sz w:val="24"/>
          <w:szCs w:val="24"/>
          <w:lang w:eastAsia="zh-CN"/>
        </w:rPr>
        <w:t>’s</w:t>
      </w:r>
      <w:r w:rsidR="000D6C72" w:rsidRPr="00176849">
        <w:rPr>
          <w:rFonts w:eastAsia="AdvGulliv-R"/>
          <w:color w:val="000000"/>
          <w:sz w:val="24"/>
          <w:szCs w:val="24"/>
          <w:lang w:eastAsia="zh-CN"/>
        </w:rPr>
        <w:t xml:space="preserve"> </w:t>
      </w:r>
      <w:r w:rsidR="00D461BC" w:rsidRPr="00176849">
        <w:rPr>
          <w:rFonts w:eastAsia="AdvGulliv-R"/>
          <w:color w:val="000000"/>
          <w:sz w:val="24"/>
          <w:szCs w:val="24"/>
          <w:lang w:eastAsia="zh-CN"/>
        </w:rPr>
        <w:t xml:space="preserve">fail </w:t>
      </w:r>
      <w:r w:rsidR="00934C75" w:rsidRPr="00176849">
        <w:rPr>
          <w:rFonts w:eastAsia="AdvGulliv-R"/>
          <w:color w:val="000000"/>
          <w:sz w:val="24"/>
          <w:szCs w:val="24"/>
          <w:lang w:eastAsia="zh-CN"/>
        </w:rPr>
        <w:t>to knit the yarn</w:t>
      </w:r>
      <w:r w:rsidR="000D6C72" w:rsidRPr="00176849">
        <w:rPr>
          <w:rFonts w:eastAsia="AdvGulliv-R"/>
          <w:color w:val="000000"/>
          <w:sz w:val="24"/>
          <w:szCs w:val="24"/>
          <w:lang w:eastAsia="zh-CN"/>
        </w:rPr>
        <w:t>.</w:t>
      </w:r>
      <w:r w:rsidR="005E38F3" w:rsidRPr="00176849">
        <w:rPr>
          <w:rFonts w:eastAsia="AdvGulliv-R"/>
          <w:color w:val="000000"/>
          <w:sz w:val="24"/>
          <w:szCs w:val="24"/>
          <w:lang w:eastAsia="zh-CN"/>
        </w:rPr>
        <w:t xml:space="preserve"> </w:t>
      </w:r>
      <w:r w:rsidR="00D461BC" w:rsidRPr="00176849">
        <w:rPr>
          <w:rFonts w:eastAsia="AdvGulliv-R"/>
          <w:color w:val="000000"/>
          <w:sz w:val="24"/>
          <w:szCs w:val="24"/>
          <w:lang w:eastAsia="zh-CN"/>
        </w:rPr>
        <w:t>Therefore, broken yarn and end-out defects are more prominent in the shape</w:t>
      </w:r>
      <w:r w:rsidR="005322A2" w:rsidRPr="00176849">
        <w:rPr>
          <w:rFonts w:eastAsia="AdvGulliv-R"/>
          <w:color w:val="000000"/>
          <w:sz w:val="24"/>
          <w:szCs w:val="24"/>
          <w:lang w:eastAsia="zh-CN"/>
        </w:rPr>
        <w:t>. The</w:t>
      </w:r>
      <w:r w:rsidR="00D461BC" w:rsidRPr="00176849">
        <w:rPr>
          <w:rFonts w:eastAsia="AdvGulliv-R"/>
          <w:color w:val="000000"/>
          <w:sz w:val="24"/>
          <w:szCs w:val="24"/>
          <w:lang w:eastAsia="zh-CN"/>
        </w:rPr>
        <w:t xml:space="preserve"> geometric features may be of great importance to their detection.</w:t>
      </w:r>
      <w:r w:rsidR="00E34446" w:rsidRPr="00176849">
        <w:rPr>
          <w:rFonts w:eastAsia="AdvGulliv-R"/>
          <w:color w:val="000000"/>
          <w:sz w:val="24"/>
          <w:szCs w:val="24"/>
          <w:lang w:eastAsia="zh-CN"/>
        </w:rPr>
        <w:t xml:space="preserve"> </w:t>
      </w:r>
      <w:r w:rsidR="005322A2" w:rsidRPr="00176849">
        <w:rPr>
          <w:rFonts w:eastAsia="AdvGulliv-R"/>
          <w:color w:val="000000"/>
          <w:sz w:val="24"/>
          <w:szCs w:val="24"/>
          <w:lang w:eastAsia="zh-CN"/>
        </w:rPr>
        <w:t>The</w:t>
      </w:r>
      <w:r w:rsidR="00E34446" w:rsidRPr="00176849">
        <w:rPr>
          <w:rFonts w:eastAsia="AdvGulliv-R"/>
          <w:color w:val="000000"/>
          <w:sz w:val="24"/>
          <w:szCs w:val="24"/>
          <w:lang w:eastAsia="zh-CN"/>
        </w:rPr>
        <w:t xml:space="preserve"> </w:t>
      </w:r>
      <w:r w:rsidR="00577BEA" w:rsidRPr="00176849">
        <w:rPr>
          <w:rFonts w:eastAsia="AdvGulliv-R"/>
          <w:color w:val="000000"/>
          <w:sz w:val="24"/>
          <w:szCs w:val="24"/>
          <w:lang w:eastAsia="zh-CN"/>
        </w:rPr>
        <w:t>stain</w:t>
      </w:r>
      <w:r w:rsidR="00E34446" w:rsidRPr="00176849">
        <w:rPr>
          <w:rFonts w:eastAsia="AdvGulliv-R"/>
          <w:color w:val="000000"/>
          <w:sz w:val="24"/>
          <w:szCs w:val="24"/>
          <w:lang w:eastAsia="zh-CN"/>
        </w:rPr>
        <w:t xml:space="preserve"> defects will cause the change of images pixel values in one specific area. </w:t>
      </w:r>
      <w:r w:rsidR="009A4066" w:rsidRPr="00176849">
        <w:rPr>
          <w:rFonts w:eastAsia="AdvGulliv-R"/>
          <w:color w:val="000000"/>
          <w:sz w:val="24"/>
          <w:szCs w:val="24"/>
          <w:lang w:eastAsia="zh-CN"/>
        </w:rPr>
        <w:t>So, i</w:t>
      </w:r>
      <w:r w:rsidR="00E34446" w:rsidRPr="00176849">
        <w:rPr>
          <w:rFonts w:eastAsia="AdvGulliv-R"/>
          <w:color w:val="000000"/>
          <w:sz w:val="24"/>
          <w:szCs w:val="24"/>
          <w:lang w:eastAsia="zh-CN"/>
        </w:rPr>
        <w:t xml:space="preserve">ntensity features may be important to </w:t>
      </w:r>
      <w:r w:rsidR="009A4066" w:rsidRPr="00176849">
        <w:rPr>
          <w:rFonts w:eastAsia="AdvGulliv-R"/>
          <w:color w:val="000000"/>
          <w:sz w:val="24"/>
          <w:szCs w:val="24"/>
          <w:lang w:eastAsia="zh-CN"/>
        </w:rPr>
        <w:t xml:space="preserve">the </w:t>
      </w:r>
      <w:r w:rsidR="00E34446" w:rsidRPr="00176849">
        <w:rPr>
          <w:rFonts w:eastAsia="AdvGulliv-R"/>
          <w:color w:val="000000"/>
          <w:sz w:val="24"/>
          <w:szCs w:val="24"/>
          <w:lang w:eastAsia="zh-CN"/>
        </w:rPr>
        <w:t xml:space="preserve">detection of </w:t>
      </w:r>
      <w:r w:rsidR="00577BEA" w:rsidRPr="00176849">
        <w:rPr>
          <w:rFonts w:eastAsia="AdvGulliv-R"/>
          <w:color w:val="000000"/>
          <w:sz w:val="24"/>
          <w:szCs w:val="24"/>
          <w:lang w:eastAsia="zh-CN"/>
        </w:rPr>
        <w:t>stain</w:t>
      </w:r>
      <w:r w:rsidR="00E34446" w:rsidRPr="00176849">
        <w:rPr>
          <w:rFonts w:eastAsia="AdvGulliv-R"/>
          <w:color w:val="000000"/>
          <w:sz w:val="24"/>
          <w:szCs w:val="24"/>
          <w:lang w:eastAsia="zh-CN"/>
        </w:rPr>
        <w:t xml:space="preserve"> defects because </w:t>
      </w:r>
      <w:r w:rsidR="009A4066" w:rsidRPr="00176849">
        <w:rPr>
          <w:rFonts w:eastAsia="AdvGulliv-R"/>
          <w:color w:val="000000"/>
          <w:sz w:val="24"/>
          <w:szCs w:val="24"/>
          <w:lang w:eastAsia="zh-CN"/>
        </w:rPr>
        <w:t>they will</w:t>
      </w:r>
      <w:r w:rsidR="00E34446" w:rsidRPr="00176849">
        <w:rPr>
          <w:rFonts w:eastAsia="AdvGulliv-R"/>
          <w:color w:val="000000"/>
          <w:sz w:val="24"/>
          <w:szCs w:val="24"/>
          <w:lang w:eastAsia="zh-CN"/>
        </w:rPr>
        <w:t xml:space="preserve"> cause significant changes in pixel values.</w:t>
      </w:r>
      <w:r w:rsidR="0061033D" w:rsidRPr="00176849">
        <w:rPr>
          <w:rFonts w:eastAsia="AdvGulliv-R"/>
          <w:color w:val="000000"/>
          <w:sz w:val="24"/>
          <w:szCs w:val="24"/>
          <w:lang w:eastAsia="zh-CN"/>
        </w:rPr>
        <w:t xml:space="preserve"> </w:t>
      </w:r>
      <w:r w:rsidR="009A4066" w:rsidRPr="00176849">
        <w:rPr>
          <w:rFonts w:eastAsia="AdvGulliv-R"/>
          <w:color w:val="000000"/>
          <w:sz w:val="24"/>
          <w:szCs w:val="24"/>
          <w:lang w:eastAsia="zh-CN"/>
        </w:rPr>
        <w:t>And</w:t>
      </w:r>
      <w:r w:rsidR="0061033D" w:rsidRPr="00176849">
        <w:rPr>
          <w:rFonts w:eastAsia="AdvGulliv-R"/>
          <w:color w:val="000000"/>
          <w:sz w:val="24"/>
          <w:szCs w:val="24"/>
          <w:lang w:eastAsia="zh-CN"/>
        </w:rPr>
        <w:t xml:space="preserve"> those</w:t>
      </w:r>
      <w:r w:rsidR="002F3A65" w:rsidRPr="00176849">
        <w:rPr>
          <w:rFonts w:eastAsia="AdvGulliv-R"/>
          <w:color w:val="000000"/>
          <w:sz w:val="24"/>
          <w:szCs w:val="24"/>
          <w:lang w:eastAsia="zh-CN"/>
        </w:rPr>
        <w:t xml:space="preserve"> unique features </w:t>
      </w:r>
      <w:r w:rsidR="00AE6404" w:rsidRPr="00176849">
        <w:rPr>
          <w:rFonts w:eastAsia="AdvGulliv-R"/>
          <w:color w:val="000000"/>
          <w:sz w:val="24"/>
          <w:szCs w:val="24"/>
          <w:lang w:eastAsia="zh-CN"/>
        </w:rPr>
        <w:t xml:space="preserve">can </w:t>
      </w:r>
      <w:r w:rsidR="00A41FD3" w:rsidRPr="00176849">
        <w:rPr>
          <w:rFonts w:eastAsia="AdvGulliv-R"/>
          <w:color w:val="000000"/>
          <w:sz w:val="24"/>
          <w:szCs w:val="24"/>
          <w:lang w:eastAsia="zh-CN"/>
        </w:rPr>
        <w:t>be used to support</w:t>
      </w:r>
      <w:r w:rsidR="00AE6404" w:rsidRPr="00176849">
        <w:rPr>
          <w:rFonts w:eastAsia="AdvGulliv-R"/>
          <w:color w:val="000000"/>
          <w:sz w:val="24"/>
          <w:szCs w:val="24"/>
          <w:lang w:eastAsia="zh-CN"/>
        </w:rPr>
        <w:t xml:space="preserve"> the </w:t>
      </w:r>
      <w:r w:rsidR="00A41FD3" w:rsidRPr="00176849">
        <w:rPr>
          <w:rFonts w:eastAsia="AdvGulliv-R"/>
          <w:color w:val="000000"/>
          <w:sz w:val="24"/>
          <w:szCs w:val="24"/>
          <w:lang w:eastAsia="zh-CN"/>
        </w:rPr>
        <w:t xml:space="preserve">defects </w:t>
      </w:r>
      <w:r w:rsidR="00AE6404" w:rsidRPr="00176849">
        <w:rPr>
          <w:rFonts w:eastAsia="AdvGulliv-R"/>
          <w:color w:val="000000"/>
          <w:sz w:val="24"/>
          <w:szCs w:val="24"/>
          <w:lang w:eastAsia="zh-CN"/>
        </w:rPr>
        <w:t xml:space="preserve">classification </w:t>
      </w:r>
      <w:r w:rsidR="0061033D" w:rsidRPr="00176849">
        <w:rPr>
          <w:rFonts w:eastAsia="AdvGulliv-R"/>
          <w:color w:val="000000"/>
          <w:sz w:val="24"/>
          <w:szCs w:val="24"/>
          <w:lang w:eastAsia="zh-CN"/>
        </w:rPr>
        <w:t>[</w:t>
      </w:r>
      <w:r w:rsidR="00E41844" w:rsidRPr="00176849">
        <w:rPr>
          <w:rFonts w:eastAsia="AdvGulliv-R"/>
          <w:color w:val="000000"/>
          <w:sz w:val="24"/>
          <w:szCs w:val="24"/>
          <w:lang w:eastAsia="zh-CN"/>
        </w:rPr>
        <w:t>25,</w:t>
      </w:r>
      <w:r w:rsidR="00F93E80" w:rsidRPr="00176849">
        <w:rPr>
          <w:rFonts w:eastAsia="AdvGulliv-R"/>
          <w:color w:val="000000"/>
          <w:sz w:val="24"/>
          <w:szCs w:val="24"/>
          <w:lang w:eastAsia="zh-CN"/>
        </w:rPr>
        <w:t>26</w:t>
      </w:r>
      <w:r w:rsidR="0061033D" w:rsidRPr="00176849">
        <w:rPr>
          <w:rFonts w:eastAsia="AdvGulliv-R"/>
          <w:color w:val="000000"/>
          <w:sz w:val="24"/>
          <w:szCs w:val="24"/>
          <w:lang w:eastAsia="zh-CN"/>
        </w:rPr>
        <w:t>].</w:t>
      </w:r>
    </w:p>
    <w:p w14:paraId="40E54DCF" w14:textId="0AC82EAF" w:rsidR="00146C80" w:rsidRPr="00176849" w:rsidRDefault="00146C80"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In this section, the fabric feature extraction is designed to extract geometrical, intensity</w:t>
      </w:r>
      <w:r w:rsidR="00934C75" w:rsidRPr="00176849">
        <w:rPr>
          <w:rFonts w:eastAsia="AdvGulliv-R"/>
          <w:color w:val="000000"/>
          <w:sz w:val="24"/>
          <w:szCs w:val="24"/>
          <w:lang w:eastAsia="zh-CN"/>
        </w:rPr>
        <w:t>,</w:t>
      </w:r>
      <w:r w:rsidRPr="00176849">
        <w:rPr>
          <w:rFonts w:eastAsia="AdvGulliv-R"/>
          <w:color w:val="000000"/>
          <w:sz w:val="24"/>
          <w:szCs w:val="24"/>
          <w:lang w:eastAsia="zh-CN"/>
        </w:rPr>
        <w:t xml:space="preserve"> and texture features of fabric</w:t>
      </w:r>
      <w:r w:rsidR="00D57549" w:rsidRPr="00176849">
        <w:rPr>
          <w:rFonts w:eastAsia="AdvGulliv-R"/>
          <w:color w:val="000000"/>
          <w:sz w:val="24"/>
          <w:szCs w:val="24"/>
          <w:lang w:eastAsia="zh-CN"/>
        </w:rPr>
        <w:t>s</w:t>
      </w:r>
      <w:r w:rsidRPr="00176849">
        <w:rPr>
          <w:rFonts w:eastAsia="AdvGulliv-R"/>
          <w:color w:val="000000"/>
          <w:sz w:val="24"/>
          <w:szCs w:val="24"/>
          <w:lang w:eastAsia="zh-CN"/>
        </w:rPr>
        <w:t xml:space="preserve"> from the saliency regions </w:t>
      </w:r>
      <w:r w:rsidR="00682B3E" w:rsidRPr="00176849">
        <w:rPr>
          <w:rFonts w:eastAsia="AdvGulliv-R"/>
          <w:color w:val="000000"/>
          <w:sz w:val="24"/>
          <w:szCs w:val="24"/>
          <w:lang w:eastAsia="zh-CN"/>
        </w:rPr>
        <w:t>in terms of</w:t>
      </w:r>
      <w:r w:rsidRPr="00176849">
        <w:rPr>
          <w:rFonts w:eastAsia="AdvGulliv-R"/>
          <w:color w:val="000000"/>
          <w:sz w:val="24"/>
          <w:szCs w:val="24"/>
          <w:lang w:eastAsia="zh-CN"/>
        </w:rPr>
        <w:t xml:space="preserve"> the size, shape, </w:t>
      </w:r>
      <w:r w:rsidR="002B79C2" w:rsidRPr="00176849">
        <w:rPr>
          <w:rFonts w:eastAsia="AdvGulliv-R"/>
          <w:color w:val="000000"/>
          <w:sz w:val="24"/>
          <w:szCs w:val="24"/>
          <w:lang w:eastAsia="zh-CN"/>
        </w:rPr>
        <w:t>color</w:t>
      </w:r>
      <w:r w:rsidRPr="00176849">
        <w:rPr>
          <w:rFonts w:eastAsia="AdvGulliv-R"/>
          <w:color w:val="000000"/>
          <w:sz w:val="24"/>
          <w:szCs w:val="24"/>
          <w:lang w:eastAsia="zh-CN"/>
        </w:rPr>
        <w:t xml:space="preserve"> and texture information respectively based on above knowledge, realizing the accurate description of defects on the feature level.</w:t>
      </w:r>
    </w:p>
    <w:p w14:paraId="5BC1247E" w14:textId="6754F9C5" w:rsidR="00CF0D72" w:rsidRPr="00176849" w:rsidRDefault="00271476" w:rsidP="00D820DF">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Firstly, </w:t>
      </w:r>
      <w:r w:rsidR="00FF0A31" w:rsidRPr="00176849">
        <w:rPr>
          <w:rFonts w:eastAsia="AdvGulliv-R"/>
          <w:color w:val="000000"/>
          <w:sz w:val="24"/>
          <w:szCs w:val="24"/>
          <w:lang w:eastAsia="zh-CN"/>
        </w:rPr>
        <w:t xml:space="preserve">those </w:t>
      </w:r>
      <w:r w:rsidR="002445C9" w:rsidRPr="00176849">
        <w:rPr>
          <w:rFonts w:eastAsia="AdvGulliv-R"/>
          <w:color w:val="000000"/>
          <w:sz w:val="24"/>
          <w:szCs w:val="24"/>
          <w:lang w:eastAsia="zh-CN"/>
        </w:rPr>
        <w:t>fabrics</w:t>
      </w:r>
      <w:r w:rsidR="00FF0A31" w:rsidRPr="00176849">
        <w:rPr>
          <w:rFonts w:eastAsia="AdvGulliv-R"/>
          <w:color w:val="000000"/>
          <w:sz w:val="24"/>
          <w:szCs w:val="24"/>
          <w:lang w:eastAsia="zh-CN"/>
        </w:rPr>
        <w:t xml:space="preserve"> are </w:t>
      </w:r>
      <w:r w:rsidR="002B79C2" w:rsidRPr="00176849">
        <w:rPr>
          <w:rFonts w:eastAsia="AdvGulliv-R"/>
          <w:color w:val="000000"/>
          <w:sz w:val="24"/>
          <w:szCs w:val="24"/>
          <w:lang w:eastAsia="zh-CN"/>
        </w:rPr>
        <w:t>analyzed</w:t>
      </w:r>
      <w:r w:rsidR="00FF0A31" w:rsidRPr="00176849">
        <w:rPr>
          <w:rFonts w:eastAsia="AdvGulliv-R"/>
          <w:color w:val="000000"/>
          <w:sz w:val="24"/>
          <w:szCs w:val="24"/>
          <w:lang w:eastAsia="zh-CN"/>
        </w:rPr>
        <w:t xml:space="preserve"> from </w:t>
      </w:r>
      <w:r w:rsidR="00934C75" w:rsidRPr="00176849">
        <w:rPr>
          <w:rFonts w:eastAsia="AdvGulliv-R"/>
          <w:color w:val="000000"/>
          <w:sz w:val="24"/>
          <w:szCs w:val="24"/>
          <w:lang w:eastAsia="zh-CN"/>
        </w:rPr>
        <w:t xml:space="preserve">the </w:t>
      </w:r>
      <w:r w:rsidR="00FF0A31" w:rsidRPr="00176849">
        <w:rPr>
          <w:rFonts w:eastAsia="AdvGulliv-R"/>
          <w:color w:val="000000"/>
          <w:sz w:val="24"/>
          <w:szCs w:val="24"/>
          <w:lang w:eastAsia="zh-CN"/>
        </w:rPr>
        <w:t>geometric feature</w:t>
      </w:r>
      <w:r w:rsidR="00157DD3" w:rsidRPr="00176849">
        <w:rPr>
          <w:rFonts w:eastAsia="AdvGulliv-R"/>
          <w:color w:val="000000"/>
          <w:sz w:val="24"/>
          <w:szCs w:val="24"/>
          <w:lang w:eastAsia="zh-CN"/>
        </w:rPr>
        <w:t xml:space="preserve">. For instance, end-out defects are long and narrow in </w:t>
      </w:r>
      <w:r w:rsidR="00934C75" w:rsidRPr="00176849">
        <w:rPr>
          <w:rFonts w:eastAsia="AdvGulliv-R"/>
          <w:color w:val="000000"/>
          <w:sz w:val="24"/>
          <w:szCs w:val="24"/>
          <w:lang w:eastAsia="zh-CN"/>
        </w:rPr>
        <w:t xml:space="preserve">the </w:t>
      </w:r>
      <w:r w:rsidR="00157DD3" w:rsidRPr="00176849">
        <w:rPr>
          <w:rFonts w:eastAsia="AdvGulliv-R"/>
          <w:color w:val="000000"/>
          <w:sz w:val="24"/>
          <w:szCs w:val="24"/>
          <w:lang w:eastAsia="zh-CN"/>
        </w:rPr>
        <w:t>vertical direction, while broken-yarn defects are long in</w:t>
      </w:r>
      <w:r w:rsidR="00934C75" w:rsidRPr="00176849">
        <w:rPr>
          <w:rFonts w:eastAsia="AdvGulliv-R"/>
          <w:color w:val="000000"/>
          <w:sz w:val="24"/>
          <w:szCs w:val="24"/>
          <w:lang w:eastAsia="zh-CN"/>
        </w:rPr>
        <w:t xml:space="preserve"> the</w:t>
      </w:r>
      <w:r w:rsidR="00157DD3" w:rsidRPr="00176849">
        <w:rPr>
          <w:rFonts w:eastAsia="AdvGulliv-R"/>
          <w:color w:val="000000"/>
          <w:sz w:val="24"/>
          <w:szCs w:val="24"/>
          <w:lang w:eastAsia="zh-CN"/>
        </w:rPr>
        <w:t xml:space="preserve"> horizontal direction</w:t>
      </w:r>
      <w:r w:rsidR="009351E3" w:rsidRPr="00176849">
        <w:rPr>
          <w:rFonts w:eastAsia="AdvGulliv-R"/>
          <w:color w:val="000000"/>
          <w:sz w:val="24"/>
          <w:szCs w:val="24"/>
          <w:lang w:eastAsia="zh-CN"/>
        </w:rPr>
        <w:t xml:space="preserve">. Hole and </w:t>
      </w:r>
      <w:r w:rsidR="00577BEA" w:rsidRPr="00176849">
        <w:rPr>
          <w:rFonts w:eastAsia="AdvGulliv-R"/>
          <w:color w:val="000000"/>
          <w:sz w:val="24"/>
          <w:szCs w:val="24"/>
          <w:lang w:eastAsia="zh-CN"/>
        </w:rPr>
        <w:t>stain</w:t>
      </w:r>
      <w:r w:rsidR="009351E3" w:rsidRPr="00176849">
        <w:rPr>
          <w:rFonts w:eastAsia="AdvGulliv-R"/>
          <w:color w:val="000000"/>
          <w:sz w:val="24"/>
          <w:szCs w:val="24"/>
          <w:lang w:eastAsia="zh-CN"/>
        </w:rPr>
        <w:t xml:space="preserve"> defects have relatively regular shape</w:t>
      </w:r>
      <w:r w:rsidR="000F08FB" w:rsidRPr="00176849">
        <w:rPr>
          <w:rFonts w:eastAsia="AdvGulliv-R"/>
          <w:color w:val="000000"/>
          <w:sz w:val="24"/>
          <w:szCs w:val="24"/>
          <w:lang w:eastAsia="zh-CN"/>
        </w:rPr>
        <w:t>s</w:t>
      </w:r>
      <w:r w:rsidR="009351E3" w:rsidRPr="00176849">
        <w:rPr>
          <w:rFonts w:eastAsia="AdvGulliv-R"/>
          <w:color w:val="000000"/>
          <w:sz w:val="24"/>
          <w:szCs w:val="24"/>
          <w:lang w:eastAsia="zh-CN"/>
        </w:rPr>
        <w:t xml:space="preserve"> but tiny size</w:t>
      </w:r>
      <w:r w:rsidR="000F08FB" w:rsidRPr="00176849">
        <w:rPr>
          <w:rFonts w:eastAsia="AdvGulliv-R"/>
          <w:color w:val="000000"/>
          <w:sz w:val="24"/>
          <w:szCs w:val="24"/>
          <w:lang w:eastAsia="zh-CN"/>
        </w:rPr>
        <w:t>s</w:t>
      </w:r>
      <w:r w:rsidR="009351E3" w:rsidRPr="00176849">
        <w:rPr>
          <w:rFonts w:eastAsia="AdvGulliv-R"/>
          <w:color w:val="000000"/>
          <w:sz w:val="24"/>
          <w:szCs w:val="24"/>
          <w:lang w:eastAsia="zh-CN"/>
        </w:rPr>
        <w:t xml:space="preserve">. </w:t>
      </w:r>
      <w:r w:rsidR="00657BFA" w:rsidRPr="00176849">
        <w:rPr>
          <w:rFonts w:eastAsia="AdvGulliv-R"/>
          <w:color w:val="000000"/>
          <w:sz w:val="24"/>
          <w:szCs w:val="24"/>
          <w:lang w:eastAsia="zh-CN"/>
        </w:rPr>
        <w:t xml:space="preserve">Therefore, </w:t>
      </w:r>
      <w:r w:rsidR="009351E3" w:rsidRPr="00176849">
        <w:rPr>
          <w:rFonts w:eastAsia="AdvGulliv-R"/>
          <w:color w:val="000000"/>
          <w:sz w:val="24"/>
          <w:szCs w:val="24"/>
          <w:lang w:eastAsia="zh-CN"/>
        </w:rPr>
        <w:t xml:space="preserve">by calculating the values of pixel points </w:t>
      </w:r>
      <m:oMath>
        <m:r>
          <w:rPr>
            <w:rFonts w:ascii="Cambria Math" w:eastAsia="AdvGulliv-R" w:hAnsi="Cambria Math"/>
            <w:color w:val="000000"/>
            <w:sz w:val="24"/>
            <w:szCs w:val="24"/>
            <w:lang w:eastAsia="zh-CN"/>
          </w:rPr>
          <m:t>P</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j</m:t>
        </m:r>
        <m:r>
          <m:rPr>
            <m:sty m:val="p"/>
          </m:rPr>
          <w:rPr>
            <w:rFonts w:ascii="Cambria Math" w:eastAsia="AdvGulliv-R" w:hAnsi="Cambria Math"/>
            <w:color w:val="000000"/>
            <w:sz w:val="24"/>
            <w:szCs w:val="24"/>
            <w:lang w:eastAsia="zh-CN"/>
          </w:rPr>
          <m:t>)</m:t>
        </m:r>
      </m:oMath>
      <w:r w:rsidR="009351E3" w:rsidRPr="00176849">
        <w:rPr>
          <w:rFonts w:eastAsia="AdvGulliv-R"/>
          <w:color w:val="000000"/>
          <w:sz w:val="24"/>
          <w:szCs w:val="24"/>
          <w:lang w:eastAsia="zh-CN"/>
        </w:rPr>
        <w:t xml:space="preserve"> in the saliency region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r</m:t>
            </m:r>
          </m:sub>
        </m:sSub>
      </m:oMath>
      <w:r w:rsidR="009351E3" w:rsidRPr="00176849">
        <w:rPr>
          <w:rFonts w:eastAsia="AdvGulliv-R"/>
          <w:color w:val="000000"/>
          <w:sz w:val="24"/>
          <w:szCs w:val="24"/>
          <w:lang w:eastAsia="zh-CN"/>
        </w:rPr>
        <w:t xml:space="preserve">, </w:t>
      </w:r>
      <w:r w:rsidR="00657BFA" w:rsidRPr="00176849">
        <w:rPr>
          <w:rFonts w:eastAsia="AdvGulliv-R"/>
          <w:color w:val="000000"/>
          <w:sz w:val="24"/>
          <w:szCs w:val="24"/>
          <w:lang w:eastAsia="zh-CN"/>
        </w:rPr>
        <w:t xml:space="preserve">four geometrical features are </w:t>
      </w:r>
      <w:r w:rsidR="00CA6F57" w:rsidRPr="00176849">
        <w:rPr>
          <w:rFonts w:eastAsia="AdvGulliv-R"/>
          <w:color w:val="000000"/>
          <w:sz w:val="24"/>
          <w:szCs w:val="24"/>
          <w:lang w:eastAsia="zh-CN"/>
        </w:rPr>
        <w:t>extracted</w:t>
      </w:r>
      <w:r w:rsidR="00657BFA" w:rsidRPr="00176849">
        <w:rPr>
          <w:rFonts w:eastAsia="AdvGulliv-R"/>
          <w:color w:val="000000"/>
          <w:sz w:val="24"/>
          <w:szCs w:val="24"/>
          <w:lang w:eastAsia="zh-CN"/>
        </w:rPr>
        <w:t xml:space="preserve"> </w:t>
      </w:r>
      <w:r w:rsidR="009351E3" w:rsidRPr="00176849">
        <w:rPr>
          <w:rFonts w:eastAsia="AdvGulliv-R"/>
          <w:color w:val="000000"/>
          <w:sz w:val="24"/>
          <w:szCs w:val="24"/>
          <w:lang w:eastAsia="zh-CN"/>
        </w:rPr>
        <w:t>to describe various defects</w:t>
      </w:r>
      <w:r w:rsidR="00657BFA" w:rsidRPr="00176849">
        <w:rPr>
          <w:rFonts w:eastAsia="AdvGulliv-R"/>
          <w:color w:val="000000"/>
          <w:sz w:val="24"/>
          <w:szCs w:val="24"/>
          <w:lang w:eastAsia="zh-CN"/>
        </w:rPr>
        <w:t xml:space="preserve">, </w:t>
      </w:r>
      <w:r w:rsidR="00CF0D72" w:rsidRPr="00176849">
        <w:rPr>
          <w:rFonts w:eastAsia="AdvGulliv-R"/>
          <w:color w:val="000000"/>
          <w:sz w:val="24"/>
          <w:szCs w:val="24"/>
          <w:lang w:eastAsia="zh-CN"/>
        </w:rPr>
        <w:t xml:space="preserve">including Saliency Area, Length, Width, </w:t>
      </w:r>
      <w:r w:rsidR="00940490" w:rsidRPr="00176849">
        <w:rPr>
          <w:rFonts w:eastAsia="AdvGulliv-R"/>
          <w:color w:val="000000"/>
          <w:sz w:val="24"/>
          <w:szCs w:val="24"/>
          <w:lang w:eastAsia="zh-CN"/>
        </w:rPr>
        <w:t xml:space="preserve">and </w:t>
      </w:r>
      <w:r w:rsidR="00CF0D72" w:rsidRPr="00176849">
        <w:rPr>
          <w:rFonts w:eastAsia="AdvGulliv-R"/>
          <w:color w:val="000000"/>
          <w:sz w:val="24"/>
          <w:szCs w:val="24"/>
          <w:lang w:eastAsia="zh-CN"/>
        </w:rPr>
        <w:t xml:space="preserve">Length-Width Ratio, </w:t>
      </w:r>
      <w:r w:rsidR="00940490" w:rsidRPr="00176849">
        <w:rPr>
          <w:rFonts w:eastAsia="AdvGulliv-R"/>
          <w:color w:val="000000"/>
          <w:sz w:val="24"/>
          <w:szCs w:val="24"/>
          <w:lang w:eastAsia="zh-CN"/>
        </w:rPr>
        <w:t xml:space="preserve">which </w:t>
      </w:r>
      <w:r w:rsidR="00CF0D72" w:rsidRPr="00176849">
        <w:rPr>
          <w:rFonts w:eastAsia="AdvGulliv-R"/>
          <w:color w:val="000000"/>
          <w:sz w:val="24"/>
          <w:szCs w:val="24"/>
          <w:lang w:eastAsia="zh-CN"/>
        </w:rPr>
        <w:t xml:space="preserve">are used to describe geometrical features of defects by calculating the shape and size of saliency regions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r</m:t>
            </m:r>
          </m:sub>
        </m:sSub>
      </m:oMath>
      <w:r w:rsidR="00C23B35" w:rsidRPr="00176849">
        <w:rPr>
          <w:rFonts w:eastAsia="AdvGulliv-R"/>
          <w:color w:val="000000"/>
          <w:sz w:val="24"/>
          <w:szCs w:val="24"/>
          <w:lang w:eastAsia="zh-CN"/>
        </w:rPr>
        <w:t>, as shown in Fig.</w:t>
      </w:r>
      <w:r w:rsidR="00723661" w:rsidRPr="00176849">
        <w:rPr>
          <w:rFonts w:eastAsia="AdvGulliv-R"/>
          <w:color w:val="000000"/>
          <w:sz w:val="24"/>
          <w:szCs w:val="24"/>
          <w:lang w:eastAsia="zh-CN"/>
        </w:rPr>
        <w:t>5</w:t>
      </w:r>
      <w:r w:rsidR="00C23B35" w:rsidRPr="00176849">
        <w:rPr>
          <w:rFonts w:eastAsia="AdvGulliv-R"/>
          <w:color w:val="000000"/>
          <w:sz w:val="24"/>
          <w:szCs w:val="24"/>
          <w:lang w:eastAsia="zh-CN"/>
        </w:rPr>
        <w:t>.</w:t>
      </w:r>
    </w:p>
    <w:p w14:paraId="1BA1ED10" w14:textId="73112B63" w:rsidR="002307ED" w:rsidRPr="00176849" w:rsidRDefault="00EB6157" w:rsidP="00F12395">
      <w:pPr>
        <w:widowControl w:val="0"/>
        <w:autoSpaceDE w:val="0"/>
        <w:autoSpaceDN w:val="0"/>
        <w:adjustRightInd w:val="0"/>
        <w:spacing w:line="360" w:lineRule="auto"/>
        <w:jc w:val="center"/>
        <w:rPr>
          <w:b/>
          <w:kern w:val="2"/>
          <w:sz w:val="21"/>
          <w:szCs w:val="22"/>
          <w:lang w:eastAsia="zh-CN"/>
        </w:rPr>
      </w:pPr>
      <w:r w:rsidRPr="00176849">
        <w:rPr>
          <w:b/>
          <w:noProof/>
          <w:kern w:val="2"/>
          <w:sz w:val="21"/>
          <w:szCs w:val="22"/>
          <w:lang w:eastAsia="zh-CN"/>
        </w:rPr>
        <w:drawing>
          <wp:inline distT="0" distB="0" distL="0" distR="0" wp14:anchorId="510348D8" wp14:editId="6EE6070F">
            <wp:extent cx="2528887" cy="1667843"/>
            <wp:effectExtent l="0" t="0" r="5080" b="8890"/>
            <wp:docPr id="15" name="图片 15" descr="E:\research\master\写论文\知识嵌入的面料疵点检测算法\RCIM\Unsupervised Fabric Defects Detection based on Spatial Domain Saliency and Features Clustering\Figure\figur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esearch\master\写论文\知识嵌入的面料疵点检测算法\RCIM\Unsupervised Fabric Defects Detection based on Spatial Domain Saliency and Features Clustering\Figure\figure5.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41462" cy="1676137"/>
                    </a:xfrm>
                    <a:prstGeom prst="rect">
                      <a:avLst/>
                    </a:prstGeom>
                    <a:noFill/>
                    <a:ln>
                      <a:noFill/>
                    </a:ln>
                  </pic:spPr>
                </pic:pic>
              </a:graphicData>
            </a:graphic>
          </wp:inline>
        </w:drawing>
      </w:r>
    </w:p>
    <w:p w14:paraId="2E1038E2" w14:textId="4E1E1F00" w:rsidR="000957D8" w:rsidRPr="00176849" w:rsidRDefault="00651EC0" w:rsidP="00F12395">
      <w:pPr>
        <w:widowControl w:val="0"/>
        <w:autoSpaceDE w:val="0"/>
        <w:autoSpaceDN w:val="0"/>
        <w:adjustRightInd w:val="0"/>
        <w:spacing w:line="360" w:lineRule="auto"/>
        <w:jc w:val="center"/>
        <w:rPr>
          <w:b/>
          <w:kern w:val="2"/>
          <w:sz w:val="21"/>
          <w:szCs w:val="22"/>
          <w:lang w:eastAsia="zh-CN"/>
        </w:rPr>
      </w:pPr>
      <w:bookmarkStart w:id="14" w:name="_Hlk76117005"/>
      <w:r w:rsidRPr="00176849">
        <w:rPr>
          <w:b/>
          <w:kern w:val="2"/>
          <w:sz w:val="21"/>
          <w:szCs w:val="22"/>
          <w:lang w:eastAsia="zh-CN"/>
        </w:rPr>
        <w:t>Fig</w:t>
      </w:r>
      <w:r w:rsidR="00846CE1">
        <w:rPr>
          <w:b/>
          <w:kern w:val="2"/>
          <w:sz w:val="21"/>
          <w:szCs w:val="22"/>
          <w:lang w:eastAsia="zh-CN"/>
        </w:rPr>
        <w:t>.</w:t>
      </w:r>
      <w:r w:rsidR="00723661" w:rsidRPr="00176849">
        <w:rPr>
          <w:b/>
          <w:kern w:val="2"/>
          <w:sz w:val="21"/>
          <w:szCs w:val="22"/>
          <w:lang w:eastAsia="zh-CN"/>
        </w:rPr>
        <w:t>5</w:t>
      </w:r>
      <w:r w:rsidRPr="00176849">
        <w:rPr>
          <w:b/>
          <w:kern w:val="2"/>
          <w:sz w:val="21"/>
          <w:szCs w:val="22"/>
          <w:lang w:eastAsia="zh-CN"/>
        </w:rPr>
        <w:t xml:space="preserve">. </w:t>
      </w:r>
      <w:r w:rsidR="00C23B35" w:rsidRPr="00176849">
        <w:rPr>
          <w:b/>
          <w:kern w:val="2"/>
          <w:sz w:val="21"/>
          <w:szCs w:val="22"/>
          <w:lang w:eastAsia="zh-CN"/>
        </w:rPr>
        <w:t>Samples of four fabric geometrical features</w:t>
      </w:r>
    </w:p>
    <w:bookmarkEnd w:id="14"/>
    <w:p w14:paraId="3F63072D" w14:textId="41A22007" w:rsidR="00CF0D72" w:rsidRPr="00176849" w:rsidRDefault="00CF0D72"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Second</w:t>
      </w:r>
      <w:r w:rsidR="00271476" w:rsidRPr="00176849">
        <w:rPr>
          <w:rFonts w:eastAsia="AdvGulliv-R"/>
          <w:color w:val="000000"/>
          <w:sz w:val="24"/>
          <w:szCs w:val="24"/>
          <w:lang w:eastAsia="zh-CN"/>
        </w:rPr>
        <w:t>ly</w:t>
      </w:r>
      <w:r w:rsidRPr="00176849">
        <w:rPr>
          <w:rFonts w:eastAsia="AdvGulliv-R"/>
          <w:color w:val="000000"/>
          <w:sz w:val="24"/>
          <w:szCs w:val="24"/>
          <w:lang w:eastAsia="zh-CN"/>
        </w:rPr>
        <w:t>,</w:t>
      </w:r>
      <w:r w:rsidR="00657D0D" w:rsidRPr="00176849">
        <w:rPr>
          <w:rFonts w:eastAsia="AdvGulliv-R"/>
          <w:color w:val="000000"/>
          <w:sz w:val="24"/>
          <w:szCs w:val="24"/>
          <w:lang w:eastAsia="zh-CN"/>
        </w:rPr>
        <w:t xml:space="preserve"> compared with non-defective fabric, there are </w:t>
      </w:r>
      <w:r w:rsidR="002404AD" w:rsidRPr="00176849">
        <w:rPr>
          <w:rFonts w:eastAsia="AdvGulliv-R"/>
          <w:color w:val="000000"/>
          <w:sz w:val="24"/>
          <w:szCs w:val="24"/>
          <w:lang w:eastAsia="zh-CN"/>
        </w:rPr>
        <w:t xml:space="preserve">some </w:t>
      </w:r>
      <w:r w:rsidR="00657D0D" w:rsidRPr="00176849">
        <w:rPr>
          <w:rFonts w:eastAsia="AdvGulliv-R"/>
          <w:color w:val="000000"/>
          <w:sz w:val="24"/>
          <w:szCs w:val="24"/>
          <w:lang w:eastAsia="zh-CN"/>
        </w:rPr>
        <w:t xml:space="preserve">changes </w:t>
      </w:r>
      <w:r w:rsidR="000F08FB" w:rsidRPr="00176849">
        <w:rPr>
          <w:rFonts w:eastAsia="AdvGulliv-R"/>
          <w:color w:val="000000"/>
          <w:sz w:val="24"/>
          <w:szCs w:val="24"/>
          <w:lang w:eastAsia="zh-CN"/>
        </w:rPr>
        <w:t>in</w:t>
      </w:r>
      <w:r w:rsidR="00657D0D" w:rsidRPr="00176849">
        <w:rPr>
          <w:rFonts w:eastAsia="AdvGulliv-R"/>
          <w:color w:val="000000"/>
          <w:sz w:val="24"/>
          <w:szCs w:val="24"/>
          <w:lang w:eastAsia="zh-CN"/>
        </w:rPr>
        <w:t xml:space="preserve"> </w:t>
      </w:r>
      <w:r w:rsidR="002B79C2" w:rsidRPr="00176849">
        <w:rPr>
          <w:rFonts w:eastAsia="AdvGulliv-R"/>
          <w:color w:val="000000"/>
          <w:sz w:val="24"/>
          <w:szCs w:val="24"/>
          <w:lang w:eastAsia="zh-CN"/>
        </w:rPr>
        <w:t>color</w:t>
      </w:r>
      <w:r w:rsidR="00491837" w:rsidRPr="00176849">
        <w:rPr>
          <w:rFonts w:eastAsia="AdvGulliv-R"/>
          <w:color w:val="000000"/>
          <w:sz w:val="24"/>
          <w:szCs w:val="24"/>
          <w:lang w:eastAsia="zh-CN"/>
        </w:rPr>
        <w:t xml:space="preserve"> and </w:t>
      </w:r>
      <w:r w:rsidR="00426138" w:rsidRPr="00176849">
        <w:rPr>
          <w:rFonts w:eastAsia="AdvGulliv-R"/>
          <w:color w:val="000000"/>
          <w:sz w:val="24"/>
          <w:szCs w:val="24"/>
          <w:lang w:eastAsia="zh-CN"/>
        </w:rPr>
        <w:t xml:space="preserve">grayscale </w:t>
      </w:r>
      <w:r w:rsidR="00491837" w:rsidRPr="00176849">
        <w:rPr>
          <w:rFonts w:eastAsia="AdvGulliv-R"/>
          <w:color w:val="000000"/>
          <w:sz w:val="24"/>
          <w:szCs w:val="24"/>
          <w:lang w:eastAsia="zh-CN"/>
        </w:rPr>
        <w:t>value</w:t>
      </w:r>
      <w:r w:rsidR="00657D0D" w:rsidRPr="00176849">
        <w:rPr>
          <w:rFonts w:eastAsia="AdvGulliv-R"/>
          <w:color w:val="000000"/>
          <w:sz w:val="24"/>
          <w:szCs w:val="24"/>
          <w:lang w:eastAsia="zh-CN"/>
        </w:rPr>
        <w:t xml:space="preserve"> </w:t>
      </w:r>
      <w:r w:rsidR="00491837" w:rsidRPr="00176849">
        <w:rPr>
          <w:rFonts w:eastAsia="AdvGulliv-R"/>
          <w:color w:val="000000"/>
          <w:sz w:val="24"/>
          <w:szCs w:val="24"/>
          <w:lang w:eastAsia="zh-CN"/>
        </w:rPr>
        <w:t xml:space="preserve">in defective fabric </w:t>
      </w:r>
      <w:r w:rsidR="00F93E80" w:rsidRPr="00176849">
        <w:rPr>
          <w:rFonts w:eastAsia="AdvGulliv-R"/>
          <w:color w:val="000000"/>
          <w:sz w:val="24"/>
          <w:szCs w:val="24"/>
          <w:lang w:eastAsia="zh-CN"/>
        </w:rPr>
        <w:t>regions</w:t>
      </w:r>
      <w:r w:rsidR="00491837" w:rsidRPr="00176849">
        <w:rPr>
          <w:rFonts w:eastAsia="AdvGulliv-R"/>
          <w:color w:val="000000"/>
          <w:sz w:val="24"/>
          <w:szCs w:val="24"/>
          <w:lang w:eastAsia="zh-CN"/>
        </w:rPr>
        <w:t>. Therefore</w:t>
      </w:r>
      <w:r w:rsidR="00657D0D" w:rsidRPr="00176849">
        <w:rPr>
          <w:rFonts w:eastAsia="AdvGulliv-R"/>
          <w:color w:val="000000"/>
          <w:sz w:val="24"/>
          <w:szCs w:val="24"/>
          <w:lang w:eastAsia="zh-CN"/>
        </w:rPr>
        <w:t>,</w:t>
      </w:r>
      <w:r w:rsidRPr="00176849">
        <w:rPr>
          <w:rFonts w:eastAsia="AdvGulliv-R"/>
          <w:color w:val="000000"/>
          <w:sz w:val="24"/>
          <w:szCs w:val="24"/>
          <w:lang w:eastAsia="zh-CN"/>
        </w:rPr>
        <w:t xml:space="preserve"> eight intensity features including Grayscale Mean Value, Grayscale Variance Value, Grayscale Maximum, Grayscale Minimum, Background Grayscale Mean Value, Background Grayscale Variance Value, Background Grayscale Maximum,</w:t>
      </w:r>
      <w:r w:rsidR="000A5374" w:rsidRPr="00176849">
        <w:rPr>
          <w:rFonts w:eastAsia="AdvGulliv-R"/>
          <w:color w:val="000000"/>
          <w:sz w:val="24"/>
          <w:szCs w:val="24"/>
          <w:lang w:eastAsia="zh-CN"/>
        </w:rPr>
        <w:t xml:space="preserve"> and</w:t>
      </w:r>
      <w:r w:rsidRPr="00176849">
        <w:rPr>
          <w:rFonts w:eastAsia="AdvGulliv-R"/>
          <w:color w:val="000000"/>
          <w:sz w:val="24"/>
          <w:szCs w:val="24"/>
          <w:lang w:eastAsia="zh-CN"/>
        </w:rPr>
        <w:t xml:space="preserve"> </w:t>
      </w:r>
      <w:bookmarkStart w:id="15" w:name="_Hlk113639775"/>
      <w:r w:rsidRPr="00176849">
        <w:rPr>
          <w:rFonts w:eastAsia="AdvGulliv-R"/>
          <w:color w:val="000000"/>
          <w:sz w:val="24"/>
          <w:szCs w:val="24"/>
          <w:lang w:eastAsia="zh-CN"/>
        </w:rPr>
        <w:t>Background Grayscale Minimu</w:t>
      </w:r>
      <w:r w:rsidR="006B544B" w:rsidRPr="00176849">
        <w:rPr>
          <w:rFonts w:eastAsia="AdvGulliv-R"/>
          <w:color w:val="000000"/>
          <w:sz w:val="24"/>
          <w:szCs w:val="24"/>
          <w:lang w:eastAsia="zh-CN"/>
        </w:rPr>
        <w:t>m</w:t>
      </w:r>
      <w:r w:rsidR="00F93E80" w:rsidRPr="00176849">
        <w:rPr>
          <w:rFonts w:eastAsia="AdvGulliv-R"/>
          <w:color w:val="000000"/>
          <w:sz w:val="24"/>
          <w:szCs w:val="24"/>
          <w:lang w:eastAsia="zh-CN"/>
        </w:rPr>
        <w:t xml:space="preserve"> can be extracted</w:t>
      </w:r>
      <w:r w:rsidRPr="00176849">
        <w:rPr>
          <w:rFonts w:eastAsia="AdvGulliv-R"/>
          <w:color w:val="000000"/>
          <w:sz w:val="24"/>
          <w:szCs w:val="24"/>
          <w:lang w:eastAsia="zh-CN"/>
        </w:rPr>
        <w:t xml:space="preserve"> to describe </w:t>
      </w:r>
      <w:r w:rsidR="00F93E80" w:rsidRPr="00176849">
        <w:rPr>
          <w:rFonts w:eastAsia="AdvGulliv-R"/>
          <w:color w:val="000000"/>
          <w:sz w:val="24"/>
          <w:szCs w:val="24"/>
          <w:lang w:eastAsia="zh-CN"/>
        </w:rPr>
        <w:t xml:space="preserve">fabric </w:t>
      </w:r>
      <w:r w:rsidRPr="00176849">
        <w:rPr>
          <w:rFonts w:eastAsia="AdvGulliv-R"/>
          <w:color w:val="000000"/>
          <w:sz w:val="24"/>
          <w:szCs w:val="24"/>
          <w:lang w:eastAsia="zh-CN"/>
        </w:rPr>
        <w:t>intensity features by calculating the grayscale values and background grayscale values.</w:t>
      </w:r>
      <w:bookmarkEnd w:id="15"/>
    </w:p>
    <w:p w14:paraId="67EAF576" w14:textId="0F9FA4D9" w:rsidR="00AE2F3E" w:rsidRPr="00176849" w:rsidRDefault="00CF0D72"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Finally, </w:t>
      </w:r>
      <w:r w:rsidR="00426138" w:rsidRPr="00176849">
        <w:rPr>
          <w:rFonts w:eastAsia="AdvGulliv-R"/>
          <w:color w:val="000000"/>
          <w:sz w:val="24"/>
          <w:szCs w:val="24"/>
          <w:lang w:eastAsia="zh-CN"/>
        </w:rPr>
        <w:t xml:space="preserve">the appearance of defects will cause changes </w:t>
      </w:r>
      <w:r w:rsidR="000F08FB" w:rsidRPr="00176849">
        <w:rPr>
          <w:rFonts w:eastAsia="AdvGulliv-R"/>
          <w:color w:val="000000"/>
          <w:sz w:val="24"/>
          <w:szCs w:val="24"/>
          <w:lang w:eastAsia="zh-CN"/>
        </w:rPr>
        <w:t>in</w:t>
      </w:r>
      <w:r w:rsidR="00426138" w:rsidRPr="00176849">
        <w:rPr>
          <w:rFonts w:eastAsia="AdvGulliv-R"/>
          <w:color w:val="000000"/>
          <w:sz w:val="24"/>
          <w:szCs w:val="24"/>
          <w:lang w:eastAsia="zh-CN"/>
        </w:rPr>
        <w:t xml:space="preserve"> fabric texture,</w:t>
      </w:r>
      <w:r w:rsidR="00146C80" w:rsidRPr="00176849">
        <w:rPr>
          <w:rFonts w:eastAsia="AdvGulliv-R"/>
          <w:color w:val="000000"/>
          <w:sz w:val="24"/>
          <w:szCs w:val="24"/>
          <w:lang w:eastAsia="zh-CN"/>
        </w:rPr>
        <w:t xml:space="preserve"> which can make a great contribution to the detection of defects. </w:t>
      </w:r>
      <w:r w:rsidR="006B2CC4" w:rsidRPr="00176849">
        <w:rPr>
          <w:rFonts w:eastAsia="AdvGulliv-R"/>
          <w:color w:val="000000"/>
          <w:sz w:val="24"/>
          <w:szCs w:val="24"/>
          <w:lang w:eastAsia="zh-CN"/>
        </w:rPr>
        <w:t xml:space="preserve">The Grey Level Co-occurrence Matrix (GLCM) </w:t>
      </w:r>
      <m:oMath>
        <m:r>
          <w:rPr>
            <w:rFonts w:ascii="Cambria Math" w:eastAsia="AdvGulliv-R" w:hAnsi="Cambria Math"/>
            <w:color w:val="000000"/>
            <w:sz w:val="24"/>
            <w:szCs w:val="24"/>
            <w:lang w:eastAsia="zh-CN"/>
          </w:rPr>
          <m:t>G</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j</m:t>
        </m:r>
        <m:r>
          <m:rPr>
            <m:sty m:val="p"/>
          </m:rPr>
          <w:rPr>
            <w:rFonts w:ascii="Cambria Math" w:eastAsia="AdvGulliv-R" w:hAnsi="Cambria Math"/>
            <w:color w:val="000000"/>
            <w:sz w:val="24"/>
            <w:szCs w:val="24"/>
            <w:lang w:eastAsia="zh-CN"/>
          </w:rPr>
          <m:t>)</m:t>
        </m:r>
      </m:oMath>
      <w:r w:rsidR="00F93E80" w:rsidRPr="00176849">
        <w:rPr>
          <w:rFonts w:eastAsia="AdvGulliv-R" w:hint="eastAsia"/>
          <w:color w:val="000000"/>
          <w:sz w:val="24"/>
          <w:szCs w:val="24"/>
          <w:lang w:eastAsia="zh-CN"/>
        </w:rPr>
        <w:t xml:space="preserve"> </w:t>
      </w:r>
      <w:r w:rsidR="006B2CC4" w:rsidRPr="00176849">
        <w:rPr>
          <w:rFonts w:eastAsia="AdvGulliv-R"/>
          <w:color w:val="000000"/>
          <w:sz w:val="24"/>
          <w:szCs w:val="24"/>
          <w:lang w:eastAsia="zh-CN"/>
        </w:rPr>
        <w:t>[</w:t>
      </w:r>
      <w:r w:rsidR="00F93E80" w:rsidRPr="00176849">
        <w:rPr>
          <w:rFonts w:eastAsia="AdvGulliv-R"/>
          <w:color w:val="000000"/>
          <w:sz w:val="24"/>
          <w:szCs w:val="24"/>
          <w:lang w:eastAsia="zh-CN"/>
        </w:rPr>
        <w:t>27</w:t>
      </w:r>
      <w:r w:rsidR="006B2CC4" w:rsidRPr="00176849">
        <w:rPr>
          <w:rFonts w:eastAsia="AdvGulliv-R"/>
          <w:color w:val="000000"/>
          <w:sz w:val="24"/>
          <w:szCs w:val="24"/>
          <w:lang w:eastAsia="zh-CN"/>
        </w:rPr>
        <w:t xml:space="preserve">] </w:t>
      </w:r>
      <w:r w:rsidR="002404AD" w:rsidRPr="00176849">
        <w:rPr>
          <w:rFonts w:eastAsia="AdvGulliv-R"/>
          <w:color w:val="000000"/>
          <w:sz w:val="24"/>
          <w:szCs w:val="24"/>
          <w:lang w:eastAsia="zh-CN"/>
        </w:rPr>
        <w:t>analyses</w:t>
      </w:r>
      <w:r w:rsidR="006B2CC4" w:rsidRPr="00176849">
        <w:rPr>
          <w:rFonts w:eastAsia="AdvGulliv-R"/>
          <w:color w:val="000000"/>
          <w:sz w:val="24"/>
          <w:szCs w:val="24"/>
          <w:lang w:eastAsia="zh-CN"/>
        </w:rPr>
        <w:t xml:space="preserve"> the grayscale values’ spatial distribution of fabric image</w:t>
      </w:r>
      <w:r w:rsidR="000F08FB" w:rsidRPr="00176849">
        <w:rPr>
          <w:rFonts w:eastAsia="AdvGulliv-R"/>
          <w:color w:val="000000"/>
          <w:sz w:val="24"/>
          <w:szCs w:val="24"/>
          <w:lang w:eastAsia="zh-CN"/>
        </w:rPr>
        <w:t>s</w:t>
      </w:r>
      <w:r w:rsidR="006B2CC4" w:rsidRPr="00176849">
        <w:rPr>
          <w:rFonts w:eastAsia="AdvGulliv-R"/>
          <w:color w:val="000000"/>
          <w:sz w:val="24"/>
          <w:szCs w:val="24"/>
          <w:lang w:eastAsia="zh-CN"/>
        </w:rPr>
        <w:t xml:space="preserve"> so as to obtain the texture feature of fabric, which has been widely used in the analysis of fabric texture.</w:t>
      </w:r>
      <w:r w:rsidR="00950DFC" w:rsidRPr="00176849">
        <w:rPr>
          <w:rFonts w:eastAsia="AdvGulliv-R"/>
          <w:color w:val="000000"/>
          <w:sz w:val="24"/>
          <w:szCs w:val="24"/>
          <w:lang w:eastAsia="zh-CN"/>
        </w:rPr>
        <w:t xml:space="preserve"> Based on the GLCM, </w:t>
      </w:r>
      <w:r w:rsidR="006C2C3C" w:rsidRPr="00176849">
        <w:rPr>
          <w:rFonts w:eastAsia="AdvGulliv-R"/>
          <w:color w:val="000000"/>
          <w:sz w:val="24"/>
          <w:szCs w:val="24"/>
          <w:lang w:eastAsia="zh-CN"/>
        </w:rPr>
        <w:t>s</w:t>
      </w:r>
      <w:r w:rsidR="00AE2F3E" w:rsidRPr="00176849">
        <w:rPr>
          <w:rFonts w:eastAsia="AdvGulliv-R"/>
          <w:color w:val="000000"/>
          <w:sz w:val="24"/>
          <w:szCs w:val="24"/>
          <w:lang w:eastAsia="zh-CN"/>
        </w:rPr>
        <w:t xml:space="preserve">ix texture features </w:t>
      </w:r>
      <w:r w:rsidR="006A2972" w:rsidRPr="00176849">
        <w:rPr>
          <w:rFonts w:eastAsia="AdvGulliv-R"/>
          <w:color w:val="000000"/>
          <w:sz w:val="24"/>
          <w:szCs w:val="24"/>
          <w:lang w:eastAsia="zh-CN"/>
        </w:rPr>
        <w:t xml:space="preserve">including </w:t>
      </w:r>
      <w:r w:rsidR="00AE2F3E" w:rsidRPr="00176849">
        <w:rPr>
          <w:rFonts w:eastAsia="AdvGulliv-R"/>
          <w:color w:val="000000"/>
          <w:sz w:val="24"/>
          <w:szCs w:val="24"/>
          <w:lang w:eastAsia="zh-CN"/>
        </w:rPr>
        <w:t>Energy, ASM, Contrast, Entropy</w:t>
      </w:r>
      <w:r w:rsidR="000F08FB" w:rsidRPr="00176849">
        <w:rPr>
          <w:rFonts w:eastAsia="AdvGulliv-R"/>
          <w:color w:val="000000"/>
          <w:sz w:val="24"/>
          <w:szCs w:val="24"/>
          <w:lang w:eastAsia="zh-CN"/>
        </w:rPr>
        <w:t>,</w:t>
      </w:r>
      <w:r w:rsidR="00AE2F3E" w:rsidRPr="00176849">
        <w:rPr>
          <w:rFonts w:eastAsia="AdvGulliv-R"/>
          <w:color w:val="000000"/>
          <w:sz w:val="24"/>
          <w:szCs w:val="24"/>
          <w:lang w:eastAsia="zh-CN"/>
        </w:rPr>
        <w:t xml:space="preserve"> and Homogeneity</w:t>
      </w:r>
      <w:r w:rsidRPr="00176849">
        <w:rPr>
          <w:rFonts w:eastAsia="AdvGulliv-R"/>
          <w:color w:val="000000"/>
          <w:sz w:val="24"/>
          <w:szCs w:val="24"/>
          <w:lang w:eastAsia="zh-CN"/>
        </w:rPr>
        <w:t xml:space="preserve"> are extrac</w:t>
      </w:r>
      <w:r w:rsidR="00B0352A" w:rsidRPr="00176849">
        <w:rPr>
          <w:rFonts w:eastAsia="AdvGulliv-R"/>
          <w:color w:val="000000"/>
          <w:sz w:val="24"/>
          <w:szCs w:val="24"/>
          <w:lang w:eastAsia="zh-CN"/>
        </w:rPr>
        <w:t>t</w:t>
      </w:r>
      <w:r w:rsidRPr="00176849">
        <w:rPr>
          <w:rFonts w:eastAsia="AdvGulliv-R"/>
          <w:color w:val="000000"/>
          <w:sz w:val="24"/>
          <w:szCs w:val="24"/>
          <w:lang w:eastAsia="zh-CN"/>
        </w:rPr>
        <w:t>ed</w:t>
      </w:r>
      <w:r w:rsidR="006C2C3C" w:rsidRPr="00176849">
        <w:rPr>
          <w:rFonts w:eastAsia="AdvGulliv-R"/>
          <w:color w:val="000000"/>
          <w:sz w:val="24"/>
          <w:szCs w:val="24"/>
          <w:lang w:eastAsia="zh-CN"/>
        </w:rPr>
        <w:t>,</w:t>
      </w:r>
      <w:r w:rsidR="00AE2F3E" w:rsidRPr="00176849">
        <w:rPr>
          <w:rFonts w:eastAsia="AdvGulliv-R"/>
          <w:color w:val="000000"/>
          <w:sz w:val="24"/>
          <w:szCs w:val="24"/>
          <w:lang w:eastAsia="zh-CN"/>
        </w:rPr>
        <w:t xml:space="preserve"> as shown in Fig.</w:t>
      </w:r>
      <w:r w:rsidR="00723661" w:rsidRPr="00176849">
        <w:rPr>
          <w:rFonts w:eastAsia="AdvGulliv-R"/>
          <w:color w:val="000000"/>
          <w:sz w:val="24"/>
          <w:szCs w:val="24"/>
          <w:lang w:eastAsia="zh-CN"/>
        </w:rPr>
        <w:t>6</w:t>
      </w:r>
      <w:r w:rsidR="00AE2F3E" w:rsidRPr="00176849">
        <w:rPr>
          <w:rFonts w:eastAsia="AdvGulliv-R"/>
          <w:color w:val="000000"/>
          <w:sz w:val="24"/>
          <w:szCs w:val="24"/>
          <w:lang w:eastAsia="zh-CN"/>
        </w:rPr>
        <w:t>.</w:t>
      </w:r>
    </w:p>
    <w:p w14:paraId="77DE55D1" w14:textId="5D385885" w:rsidR="00AE2F3E" w:rsidRPr="00176849" w:rsidRDefault="00EB6157" w:rsidP="00F12395">
      <w:pPr>
        <w:widowControl w:val="0"/>
        <w:autoSpaceDE w:val="0"/>
        <w:autoSpaceDN w:val="0"/>
        <w:adjustRightInd w:val="0"/>
        <w:spacing w:line="360" w:lineRule="auto"/>
        <w:jc w:val="center"/>
        <w:rPr>
          <w:b/>
          <w:kern w:val="2"/>
          <w:sz w:val="21"/>
          <w:szCs w:val="22"/>
          <w:lang w:eastAsia="zh-CN"/>
        </w:rPr>
      </w:pPr>
      <w:r w:rsidRPr="00176849">
        <w:rPr>
          <w:b/>
          <w:noProof/>
          <w:kern w:val="2"/>
          <w:sz w:val="21"/>
          <w:szCs w:val="22"/>
          <w:lang w:eastAsia="zh-CN"/>
        </w:rPr>
        <w:drawing>
          <wp:inline distT="0" distB="0" distL="0" distR="0" wp14:anchorId="73D14A0B" wp14:editId="56E211EC">
            <wp:extent cx="3608892" cy="2705100"/>
            <wp:effectExtent l="0" t="0" r="0" b="0"/>
            <wp:docPr id="16" name="图片 16" descr="E:\research\master\写论文\知识嵌入的面料疵点检测算法\RCIM\Unsupervised Fabric Defects Detection based on Spatial Domain Saliency and Features Clustering\Figure\figur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research\master\写论文\知识嵌入的面料疵点检测算法\RCIM\Unsupervised Fabric Defects Detection based on Spatial Domain Saliency and Features Clustering\Figure\figure6.png"/>
                    <pic:cNvPicPr>
                      <a:picLocks noChangeAspect="1" noChangeArrowheads="1"/>
                    </pic:cNvPicPr>
                  </pic:nvPicPr>
                  <pic:blipFill rotWithShape="1">
                    <a:blip r:embed="rId13">
                      <a:extLst>
                        <a:ext uri="{28A0092B-C50C-407E-A947-70E740481C1C}">
                          <a14:useLocalDpi xmlns:a14="http://schemas.microsoft.com/office/drawing/2010/main" val="0"/>
                        </a:ext>
                      </a:extLst>
                    </a:blip>
                    <a:srcRect b="2599"/>
                    <a:stretch/>
                  </pic:blipFill>
                  <pic:spPr bwMode="auto">
                    <a:xfrm>
                      <a:off x="0" y="0"/>
                      <a:ext cx="3619016" cy="2712688"/>
                    </a:xfrm>
                    <a:prstGeom prst="rect">
                      <a:avLst/>
                    </a:prstGeom>
                    <a:noFill/>
                    <a:ln>
                      <a:noFill/>
                    </a:ln>
                    <a:extLst>
                      <a:ext uri="{53640926-AAD7-44D8-BBD7-CCE9431645EC}">
                        <a14:shadowObscured xmlns:a14="http://schemas.microsoft.com/office/drawing/2010/main"/>
                      </a:ext>
                    </a:extLst>
                  </pic:spPr>
                </pic:pic>
              </a:graphicData>
            </a:graphic>
          </wp:inline>
        </w:drawing>
      </w:r>
    </w:p>
    <w:p w14:paraId="278F2126" w14:textId="35EFDDD6" w:rsidR="00AE2F3E" w:rsidRPr="00176849" w:rsidRDefault="00AE2F3E" w:rsidP="00F12395">
      <w:pPr>
        <w:widowControl w:val="0"/>
        <w:autoSpaceDE w:val="0"/>
        <w:autoSpaceDN w:val="0"/>
        <w:adjustRightInd w:val="0"/>
        <w:spacing w:line="360" w:lineRule="auto"/>
        <w:jc w:val="center"/>
        <w:rPr>
          <w:b/>
          <w:kern w:val="2"/>
          <w:sz w:val="21"/>
          <w:szCs w:val="22"/>
          <w:lang w:eastAsia="zh-CN"/>
        </w:rPr>
      </w:pPr>
      <w:r w:rsidRPr="00176849">
        <w:rPr>
          <w:b/>
          <w:kern w:val="2"/>
          <w:sz w:val="21"/>
          <w:szCs w:val="22"/>
          <w:lang w:eastAsia="zh-CN"/>
        </w:rPr>
        <w:t>Fig</w:t>
      </w:r>
      <w:r w:rsidR="00846CE1">
        <w:rPr>
          <w:b/>
          <w:kern w:val="2"/>
          <w:sz w:val="21"/>
          <w:szCs w:val="22"/>
          <w:lang w:eastAsia="zh-CN"/>
        </w:rPr>
        <w:t>.</w:t>
      </w:r>
      <w:r w:rsidR="00723661" w:rsidRPr="00176849">
        <w:rPr>
          <w:b/>
          <w:kern w:val="2"/>
          <w:sz w:val="21"/>
          <w:szCs w:val="22"/>
          <w:lang w:eastAsia="zh-CN"/>
        </w:rPr>
        <w:t>6</w:t>
      </w:r>
      <w:r w:rsidRPr="00176849">
        <w:rPr>
          <w:b/>
          <w:kern w:val="2"/>
          <w:sz w:val="21"/>
          <w:szCs w:val="22"/>
          <w:lang w:eastAsia="zh-CN"/>
        </w:rPr>
        <w:t>. Samples of six fabric texture features</w:t>
      </w:r>
    </w:p>
    <w:p w14:paraId="710198E3" w14:textId="1A9EA872" w:rsidR="00CF0D72" w:rsidRPr="00176849" w:rsidRDefault="00CF0D72"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Energy describes the uniformity of image </w:t>
      </w:r>
      <w:r w:rsidR="006A2972" w:rsidRPr="00176849">
        <w:rPr>
          <w:rFonts w:eastAsia="AdvGulliv-R"/>
          <w:color w:val="000000"/>
          <w:sz w:val="24"/>
          <w:szCs w:val="24"/>
          <w:lang w:eastAsia="zh-CN"/>
        </w:rPr>
        <w:t xml:space="preserve">grey </w:t>
      </w:r>
      <w:r w:rsidRPr="00176849">
        <w:rPr>
          <w:rFonts w:eastAsia="AdvGulliv-R"/>
          <w:color w:val="000000"/>
          <w:sz w:val="24"/>
          <w:szCs w:val="24"/>
          <w:lang w:eastAsia="zh-CN"/>
        </w:rPr>
        <w:t>distribution and the thickness of texture. Larger energy value indicates that current texture is more regular and stable.</w:t>
      </w:r>
      <w:r w:rsidR="0081341B" w:rsidRPr="00176849">
        <w:rPr>
          <w:rFonts w:eastAsia="AdvGulliv-R"/>
          <w:color w:val="000000"/>
          <w:sz w:val="24"/>
          <w:szCs w:val="24"/>
          <w:lang w:eastAsia="zh-CN"/>
        </w:rPr>
        <w:t xml:space="preserve"> It can be obtained by calculating the sum of </w:t>
      </w:r>
      <m:oMath>
        <m:r>
          <w:rPr>
            <w:rFonts w:ascii="Cambria Math" w:eastAsia="AdvGulliv-R" w:hAnsi="Cambria Math"/>
            <w:color w:val="000000"/>
            <w:sz w:val="24"/>
            <w:szCs w:val="24"/>
            <w:lang w:eastAsia="zh-CN"/>
          </w:rPr>
          <m:t>G</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j</m:t>
        </m:r>
        <m:r>
          <m:rPr>
            <m:sty m:val="p"/>
          </m:rPr>
          <w:rPr>
            <w:rFonts w:ascii="Cambria Math" w:eastAsia="AdvGulliv-R" w:hAnsi="Cambria Math"/>
            <w:color w:val="000000"/>
            <w:sz w:val="24"/>
            <w:szCs w:val="24"/>
            <w:lang w:eastAsia="zh-CN"/>
          </w:rPr>
          <m:t>)</m:t>
        </m:r>
      </m:oMath>
      <w:r w:rsidR="0081341B" w:rsidRPr="00176849">
        <w:rPr>
          <w:rFonts w:eastAsia="AdvGulliv-R"/>
          <w:color w:val="000000"/>
          <w:sz w:val="24"/>
          <w:szCs w:val="24"/>
          <w:lang w:eastAsia="zh-CN"/>
        </w:rPr>
        <w:t>.</w:t>
      </w:r>
    </w:p>
    <w:p w14:paraId="65532B95" w14:textId="77777777" w:rsidR="00CF0D72" w:rsidRPr="00176849" w:rsidRDefault="00B501C0" w:rsidP="00D820DF">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r>
          <w:rPr>
            <w:rFonts w:ascii="Cambria Math" w:eastAsia="AdvGulliv-R" w:hAnsi="Cambria Math"/>
            <w:color w:val="000000"/>
            <w:sz w:val="24"/>
            <w:szCs w:val="24"/>
            <w:lang w:eastAsia="zh-CN"/>
          </w:rPr>
          <m:t>Energy</m:t>
        </m:r>
        <m:r>
          <m:rPr>
            <m:sty m:val="p"/>
          </m:rPr>
          <w:rPr>
            <w:rFonts w:ascii="Cambria Math" w:eastAsia="AdvGulliv-R" w:hAnsi="Cambria Math"/>
            <w:color w:val="000000"/>
            <w:sz w:val="24"/>
            <w:szCs w:val="24"/>
            <w:lang w:eastAsia="zh-CN"/>
          </w:rPr>
          <m:t>=</m:t>
        </m:r>
        <m:nary>
          <m:naryPr>
            <m:chr m:val="∑"/>
            <m:ctrlPr>
              <w:rPr>
                <w:rFonts w:ascii="Cambria Math" w:eastAsia="AdvGulliv-R" w:hAnsi="Cambria Math"/>
                <w:color w:val="000000"/>
                <w:sz w:val="24"/>
                <w:szCs w:val="24"/>
                <w:lang w:eastAsia="zh-CN"/>
              </w:rPr>
            </m:ctrlPr>
          </m:naryPr>
          <m:sub>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=1</m:t>
            </m:r>
          </m:sub>
          <m:sup>
            <m:r>
              <w:rPr>
                <w:rFonts w:ascii="Cambria Math" w:eastAsia="AdvGulliv-R" w:hAnsi="Cambria Math"/>
                <w:color w:val="000000"/>
                <w:sz w:val="24"/>
                <w:szCs w:val="24"/>
                <w:lang w:eastAsia="zh-CN"/>
              </w:rPr>
              <m:t>n</m:t>
            </m:r>
          </m:sup>
          <m:e>
            <m:nary>
              <m:naryPr>
                <m:chr m:val="∑"/>
                <m:ctrlPr>
                  <w:rPr>
                    <w:rFonts w:ascii="Cambria Math" w:eastAsia="AdvGulliv-R" w:hAnsi="Cambria Math"/>
                    <w:color w:val="000000"/>
                    <w:sz w:val="24"/>
                    <w:szCs w:val="24"/>
                    <w:lang w:eastAsia="zh-CN"/>
                  </w:rPr>
                </m:ctrlPr>
              </m:naryPr>
              <m:sub>
                <m:r>
                  <w:rPr>
                    <w:rFonts w:ascii="Cambria Math" w:eastAsia="AdvGulliv-R" w:hAnsi="Cambria Math"/>
                    <w:color w:val="000000"/>
                    <w:sz w:val="24"/>
                    <w:szCs w:val="24"/>
                    <w:lang w:eastAsia="zh-CN"/>
                  </w:rPr>
                  <m:t>j</m:t>
                </m:r>
                <m:r>
                  <m:rPr>
                    <m:sty m:val="p"/>
                  </m:rPr>
                  <w:rPr>
                    <w:rFonts w:ascii="Cambria Math" w:eastAsia="AdvGulliv-R" w:hAnsi="Cambria Math"/>
                    <w:color w:val="000000"/>
                    <w:sz w:val="24"/>
                    <w:szCs w:val="24"/>
                    <w:lang w:eastAsia="zh-CN"/>
                  </w:rPr>
                  <m:t>=1</m:t>
                </m:r>
              </m:sub>
              <m:sup>
                <m:r>
                  <w:rPr>
                    <w:rFonts w:ascii="Cambria Math" w:eastAsia="AdvGulliv-R" w:hAnsi="Cambria Math"/>
                    <w:color w:val="000000"/>
                    <w:sz w:val="24"/>
                    <w:szCs w:val="24"/>
                    <w:lang w:eastAsia="zh-CN"/>
                  </w:rPr>
                  <m:t>m</m:t>
                </m:r>
              </m:sup>
              <m:e>
                <m:r>
                  <w:rPr>
                    <w:rFonts w:ascii="Cambria Math" w:eastAsia="AdvGulliv-R" w:hAnsi="Cambria Math"/>
                    <w:color w:val="000000"/>
                    <w:sz w:val="24"/>
                    <w:szCs w:val="24"/>
                    <w:lang w:eastAsia="zh-CN"/>
                  </w:rPr>
                  <m:t>G</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j</m:t>
                </m:r>
                <m:r>
                  <m:rPr>
                    <m:sty m:val="p"/>
                  </m:rPr>
                  <w:rPr>
                    <w:rFonts w:ascii="Cambria Math" w:eastAsia="AdvGulliv-R" w:hAnsi="Cambria Math"/>
                    <w:color w:val="000000"/>
                    <w:sz w:val="24"/>
                    <w:szCs w:val="24"/>
                    <w:lang w:eastAsia="zh-CN"/>
                  </w:rPr>
                  <m:t>)</m:t>
                </m:r>
              </m:e>
            </m:nary>
          </m:e>
        </m:nary>
      </m:oMath>
      <w:r w:rsidRPr="00176849">
        <w:rPr>
          <w:rFonts w:eastAsia="AdvGulliv-R"/>
          <w:color w:val="000000"/>
          <w:sz w:val="24"/>
          <w:szCs w:val="24"/>
          <w:lang w:eastAsia="zh-CN"/>
        </w:rPr>
        <w:tab/>
      </w:r>
      <w:r w:rsidR="00080E8F" w:rsidRPr="00176849">
        <w:rPr>
          <w:rFonts w:eastAsia="AdvGulliv-R"/>
          <w:color w:val="000000"/>
          <w:sz w:val="24"/>
          <w:szCs w:val="24"/>
          <w:lang w:eastAsia="zh-CN"/>
        </w:rPr>
        <w:t>(</w:t>
      </w:r>
      <w:r w:rsidR="00072171" w:rsidRPr="00176849">
        <w:rPr>
          <w:rFonts w:eastAsia="AdvGulliv-R"/>
          <w:color w:val="000000"/>
          <w:sz w:val="24"/>
          <w:szCs w:val="24"/>
          <w:lang w:eastAsia="zh-CN"/>
        </w:rPr>
        <w:t>8</w:t>
      </w:r>
      <w:r w:rsidR="00080E8F" w:rsidRPr="00176849">
        <w:rPr>
          <w:rFonts w:eastAsia="AdvGulliv-R"/>
          <w:color w:val="000000"/>
          <w:sz w:val="24"/>
          <w:szCs w:val="24"/>
          <w:lang w:eastAsia="zh-CN"/>
        </w:rPr>
        <w:t>)</w:t>
      </w:r>
    </w:p>
    <w:p w14:paraId="42BBDB5B" w14:textId="77777777" w:rsidR="00CF0D72" w:rsidRPr="00176849" w:rsidRDefault="00CF0D72"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ASM is quadratic sum of </w:t>
      </w:r>
      <m:oMath>
        <m:r>
          <w:rPr>
            <w:rFonts w:ascii="Cambria Math" w:eastAsia="AdvGulliv-R" w:hAnsi="Cambria Math"/>
            <w:color w:val="000000"/>
            <w:sz w:val="24"/>
            <w:szCs w:val="24"/>
            <w:lang w:eastAsia="zh-CN"/>
          </w:rPr>
          <m:t>G</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j</m:t>
        </m:r>
        <m:r>
          <m:rPr>
            <m:sty m:val="p"/>
          </m:rPr>
          <w:rPr>
            <w:rFonts w:ascii="Cambria Math" w:eastAsia="AdvGulliv-R" w:hAnsi="Cambria Math"/>
            <w:color w:val="000000"/>
            <w:sz w:val="24"/>
            <w:szCs w:val="24"/>
            <w:lang w:eastAsia="zh-CN"/>
          </w:rPr>
          <m:t>)</m:t>
        </m:r>
      </m:oMath>
      <w:r w:rsidRPr="00176849">
        <w:rPr>
          <w:rFonts w:eastAsia="AdvGulliv-R"/>
          <w:color w:val="000000"/>
          <w:sz w:val="24"/>
          <w:szCs w:val="24"/>
          <w:lang w:eastAsia="zh-CN"/>
        </w:rPr>
        <w:t xml:space="preserve">, the texture is coarser when ASM value is larger. </w:t>
      </w:r>
    </w:p>
    <w:p w14:paraId="3BDAFEF0" w14:textId="77777777" w:rsidR="00CF0D72" w:rsidRPr="00176849" w:rsidRDefault="00B501C0" w:rsidP="00D820DF">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r>
          <w:rPr>
            <w:rFonts w:ascii="Cambria Math" w:eastAsia="AdvGulliv-R" w:hAnsi="Cambria Math"/>
            <w:color w:val="000000"/>
            <w:sz w:val="24"/>
            <w:szCs w:val="24"/>
            <w:lang w:eastAsia="zh-CN"/>
          </w:rPr>
          <m:t>ASM</m:t>
        </m:r>
        <m:r>
          <m:rPr>
            <m:sty m:val="p"/>
          </m:rPr>
          <w:rPr>
            <w:rFonts w:ascii="Cambria Math" w:eastAsia="AdvGulliv-R" w:hAnsi="Cambria Math"/>
            <w:color w:val="000000"/>
            <w:sz w:val="24"/>
            <w:szCs w:val="24"/>
            <w:lang w:eastAsia="zh-CN"/>
          </w:rPr>
          <m:t>=</m:t>
        </m:r>
        <m:nary>
          <m:naryPr>
            <m:chr m:val="∑"/>
            <m:ctrlPr>
              <w:rPr>
                <w:rFonts w:ascii="Cambria Math" w:eastAsia="AdvGulliv-R" w:hAnsi="Cambria Math"/>
                <w:color w:val="000000"/>
                <w:sz w:val="24"/>
                <w:szCs w:val="24"/>
                <w:lang w:eastAsia="zh-CN"/>
              </w:rPr>
            </m:ctrlPr>
          </m:naryPr>
          <m:sub>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=1</m:t>
            </m:r>
          </m:sub>
          <m:sup>
            <m:r>
              <w:rPr>
                <w:rFonts w:ascii="Cambria Math" w:eastAsia="AdvGulliv-R" w:hAnsi="Cambria Math"/>
                <w:color w:val="000000"/>
                <w:sz w:val="24"/>
                <w:szCs w:val="24"/>
                <w:lang w:eastAsia="zh-CN"/>
              </w:rPr>
              <m:t>n</m:t>
            </m:r>
          </m:sup>
          <m:e>
            <m:nary>
              <m:naryPr>
                <m:chr m:val="∑"/>
                <m:ctrlPr>
                  <w:rPr>
                    <w:rFonts w:ascii="Cambria Math" w:eastAsia="AdvGulliv-R" w:hAnsi="Cambria Math"/>
                    <w:color w:val="000000"/>
                    <w:sz w:val="24"/>
                    <w:szCs w:val="24"/>
                    <w:lang w:eastAsia="zh-CN"/>
                  </w:rPr>
                </m:ctrlPr>
              </m:naryPr>
              <m:sub>
                <m:r>
                  <w:rPr>
                    <w:rFonts w:ascii="Cambria Math" w:eastAsia="AdvGulliv-R" w:hAnsi="Cambria Math"/>
                    <w:color w:val="000000"/>
                    <w:sz w:val="24"/>
                    <w:szCs w:val="24"/>
                    <w:lang w:eastAsia="zh-CN"/>
                  </w:rPr>
                  <m:t>j</m:t>
                </m:r>
                <m:r>
                  <m:rPr>
                    <m:sty m:val="p"/>
                  </m:rPr>
                  <w:rPr>
                    <w:rFonts w:ascii="Cambria Math" w:eastAsia="AdvGulliv-R" w:hAnsi="Cambria Math"/>
                    <w:color w:val="000000"/>
                    <w:sz w:val="24"/>
                    <w:szCs w:val="24"/>
                    <w:lang w:eastAsia="zh-CN"/>
                  </w:rPr>
                  <m:t>=1</m:t>
                </m:r>
              </m:sub>
              <m:sup>
                <m:r>
                  <w:rPr>
                    <w:rFonts w:ascii="Cambria Math" w:eastAsia="AdvGulliv-R" w:hAnsi="Cambria Math"/>
                    <w:color w:val="000000"/>
                    <w:sz w:val="24"/>
                    <w:szCs w:val="24"/>
                    <w:lang w:eastAsia="zh-CN"/>
                  </w:rPr>
                  <m:t>m</m:t>
                </m:r>
              </m:sup>
              <m:e>
                <m:r>
                  <w:rPr>
                    <w:rFonts w:ascii="Cambria Math" w:eastAsia="AdvGulliv-R" w:hAnsi="Cambria Math"/>
                    <w:color w:val="000000"/>
                    <w:sz w:val="24"/>
                    <w:szCs w:val="24"/>
                    <w:lang w:eastAsia="zh-CN"/>
                  </w:rPr>
                  <m:t>G</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j</m:t>
                </m:r>
                <m:sSup>
                  <m:sSupPr>
                    <m:ctrlPr>
                      <w:rPr>
                        <w:rFonts w:ascii="Cambria Math" w:eastAsia="AdvGulliv-R" w:hAnsi="Cambria Math"/>
                        <w:color w:val="000000"/>
                        <w:sz w:val="24"/>
                        <w:szCs w:val="24"/>
                        <w:lang w:eastAsia="zh-CN"/>
                      </w:rPr>
                    </m:ctrlPr>
                  </m:sSupPr>
                  <m:e>
                    <m:r>
                      <m:rPr>
                        <m:sty m:val="p"/>
                      </m:rPr>
                      <w:rPr>
                        <w:rFonts w:ascii="Cambria Math" w:eastAsia="AdvGulliv-R" w:hAnsi="Cambria Math"/>
                        <w:color w:val="000000"/>
                        <w:sz w:val="24"/>
                        <w:szCs w:val="24"/>
                        <w:lang w:eastAsia="zh-CN"/>
                      </w:rPr>
                      <m:t>)</m:t>
                    </m:r>
                  </m:e>
                  <m:sup>
                    <m:r>
                      <m:rPr>
                        <m:sty m:val="p"/>
                      </m:rPr>
                      <w:rPr>
                        <w:rFonts w:ascii="Cambria Math" w:eastAsia="AdvGulliv-R" w:hAnsi="Cambria Math"/>
                        <w:color w:val="000000"/>
                        <w:sz w:val="24"/>
                        <w:szCs w:val="24"/>
                        <w:lang w:eastAsia="zh-CN"/>
                      </w:rPr>
                      <m:t>2</m:t>
                    </m:r>
                  </m:sup>
                </m:sSup>
              </m:e>
            </m:nary>
          </m:e>
        </m:nary>
      </m:oMath>
      <w:r w:rsidR="00080E8F" w:rsidRPr="00176849">
        <w:rPr>
          <w:rFonts w:eastAsia="AdvGulliv-R"/>
          <w:color w:val="000000"/>
          <w:sz w:val="24"/>
          <w:szCs w:val="24"/>
          <w:lang w:eastAsia="zh-CN"/>
        </w:rPr>
        <w:t xml:space="preserve"> </w:t>
      </w:r>
      <w:r w:rsidRPr="00176849">
        <w:rPr>
          <w:rFonts w:eastAsia="AdvGulliv-R"/>
          <w:color w:val="000000"/>
          <w:sz w:val="24"/>
          <w:szCs w:val="24"/>
          <w:lang w:eastAsia="zh-CN"/>
        </w:rPr>
        <w:tab/>
      </w:r>
      <w:r w:rsidR="00080E8F" w:rsidRPr="00176849">
        <w:rPr>
          <w:rFonts w:eastAsia="AdvGulliv-R"/>
          <w:color w:val="000000"/>
          <w:sz w:val="24"/>
          <w:szCs w:val="24"/>
          <w:lang w:eastAsia="zh-CN"/>
        </w:rPr>
        <w:t>(</w:t>
      </w:r>
      <w:r w:rsidR="00072171" w:rsidRPr="00176849">
        <w:rPr>
          <w:rFonts w:eastAsia="AdvGulliv-R"/>
          <w:color w:val="000000"/>
          <w:sz w:val="24"/>
          <w:szCs w:val="24"/>
          <w:lang w:eastAsia="zh-CN"/>
        </w:rPr>
        <w:t>9</w:t>
      </w:r>
      <w:r w:rsidR="00080E8F" w:rsidRPr="00176849">
        <w:rPr>
          <w:rFonts w:eastAsia="AdvGulliv-R"/>
          <w:color w:val="000000"/>
          <w:sz w:val="24"/>
          <w:szCs w:val="24"/>
          <w:lang w:eastAsia="zh-CN"/>
        </w:rPr>
        <w:t>)</w:t>
      </w:r>
    </w:p>
    <w:p w14:paraId="5B72FE99" w14:textId="479803DC" w:rsidR="00CF0D72" w:rsidRPr="00176849" w:rsidRDefault="00CF0D72"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Contrast reflect</w:t>
      </w:r>
      <w:r w:rsidR="00036C01" w:rsidRPr="00176849">
        <w:rPr>
          <w:rFonts w:eastAsia="AdvGulliv-R"/>
          <w:color w:val="000000"/>
          <w:sz w:val="24"/>
          <w:szCs w:val="24"/>
          <w:lang w:eastAsia="zh-CN"/>
        </w:rPr>
        <w:t>s</w:t>
      </w:r>
      <w:r w:rsidRPr="00176849">
        <w:rPr>
          <w:rFonts w:eastAsia="AdvGulliv-R"/>
          <w:color w:val="000000"/>
          <w:sz w:val="24"/>
          <w:szCs w:val="24"/>
          <w:lang w:eastAsia="zh-CN"/>
        </w:rPr>
        <w:t xml:space="preserve"> comparison of the fabric texture’s brightness</w:t>
      </w:r>
      <w:r w:rsidR="006A2972" w:rsidRPr="00176849">
        <w:rPr>
          <w:rFonts w:eastAsia="AdvGulliv-R"/>
          <w:color w:val="000000"/>
          <w:sz w:val="24"/>
          <w:szCs w:val="24"/>
          <w:lang w:eastAsia="zh-CN"/>
        </w:rPr>
        <w:t xml:space="preserve">. The </w:t>
      </w:r>
      <w:r w:rsidRPr="00176849">
        <w:rPr>
          <w:rFonts w:eastAsia="AdvGulliv-R"/>
          <w:color w:val="000000"/>
          <w:sz w:val="24"/>
          <w:szCs w:val="24"/>
          <w:lang w:eastAsia="zh-CN"/>
        </w:rPr>
        <w:t>higher value of Contrast, the clearer its texture will be</w:t>
      </w:r>
      <w:r w:rsidR="006A2972" w:rsidRPr="00176849">
        <w:rPr>
          <w:rFonts w:eastAsia="AdvGulliv-R"/>
          <w:color w:val="000000"/>
          <w:sz w:val="24"/>
          <w:szCs w:val="24"/>
          <w:lang w:eastAsia="zh-CN"/>
        </w:rPr>
        <w:t xml:space="preserve">. </w:t>
      </w:r>
      <w:r w:rsidR="00036C01" w:rsidRPr="00176849">
        <w:rPr>
          <w:rFonts w:eastAsia="AdvGulliv-R"/>
          <w:color w:val="000000"/>
          <w:sz w:val="24"/>
          <w:szCs w:val="24"/>
          <w:lang w:eastAsia="zh-CN"/>
        </w:rPr>
        <w:t>It</w:t>
      </w:r>
      <w:r w:rsidRPr="00176849">
        <w:rPr>
          <w:rFonts w:eastAsia="AdvGulliv-R"/>
          <w:color w:val="000000"/>
          <w:sz w:val="24"/>
          <w:szCs w:val="24"/>
          <w:lang w:eastAsia="zh-CN"/>
        </w:rPr>
        <w:t xml:space="preserve"> can be calculated as</w:t>
      </w:r>
      <w:r w:rsidR="001B0C65" w:rsidRPr="00176849">
        <w:rPr>
          <w:rFonts w:eastAsia="AdvGulliv-R"/>
          <w:color w:val="000000"/>
          <w:sz w:val="24"/>
          <w:szCs w:val="24"/>
          <w:lang w:eastAsia="zh-CN"/>
        </w:rPr>
        <w:t>:</w:t>
      </w:r>
    </w:p>
    <w:p w14:paraId="659E2360" w14:textId="77777777" w:rsidR="00CF0D72" w:rsidRPr="00176849" w:rsidRDefault="00B501C0" w:rsidP="00D820DF">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r>
          <w:rPr>
            <w:rFonts w:ascii="Cambria Math" w:eastAsia="AdvGulliv-R" w:hAnsi="Cambria Math"/>
            <w:color w:val="000000"/>
            <w:sz w:val="24"/>
            <w:szCs w:val="24"/>
            <w:lang w:eastAsia="zh-CN"/>
          </w:rPr>
          <m:t>Contrast</m:t>
        </m:r>
        <m:r>
          <m:rPr>
            <m:sty m:val="p"/>
          </m:rPr>
          <w:rPr>
            <w:rFonts w:ascii="Cambria Math" w:eastAsia="AdvGulliv-R" w:hAnsi="Cambria Math"/>
            <w:color w:val="000000"/>
            <w:sz w:val="24"/>
            <w:szCs w:val="24"/>
            <w:lang w:eastAsia="zh-CN"/>
          </w:rPr>
          <m:t>=</m:t>
        </m:r>
        <m:nary>
          <m:naryPr>
            <m:chr m:val="∑"/>
            <m:ctrlPr>
              <w:rPr>
                <w:rFonts w:ascii="Cambria Math" w:eastAsia="AdvGulliv-R" w:hAnsi="Cambria Math"/>
                <w:color w:val="000000"/>
                <w:sz w:val="24"/>
                <w:szCs w:val="24"/>
                <w:lang w:eastAsia="zh-CN"/>
              </w:rPr>
            </m:ctrlPr>
          </m:naryPr>
          <m:sub>
            <m:r>
              <w:rPr>
                <w:rFonts w:ascii="Cambria Math" w:eastAsia="AdvGulliv-R" w:hAnsi="Cambria Math"/>
                <w:color w:val="000000"/>
                <w:sz w:val="24"/>
                <w:szCs w:val="24"/>
                <w:lang w:eastAsia="zh-CN"/>
              </w:rPr>
              <m:t>k</m:t>
            </m:r>
            <m:r>
              <m:rPr>
                <m:sty m:val="p"/>
              </m:rPr>
              <w:rPr>
                <w:rFonts w:ascii="Cambria Math" w:eastAsia="AdvGulliv-R" w:hAnsi="Cambria Math"/>
                <w:color w:val="000000"/>
                <w:sz w:val="24"/>
                <w:szCs w:val="24"/>
                <w:lang w:eastAsia="zh-CN"/>
              </w:rPr>
              <m:t>=1</m:t>
            </m:r>
          </m:sub>
          <m:sup>
            <m:r>
              <w:rPr>
                <w:rFonts w:ascii="Cambria Math" w:eastAsia="AdvGulliv-R" w:hAnsi="Cambria Math"/>
                <w:color w:val="000000"/>
                <w:sz w:val="24"/>
                <w:szCs w:val="24"/>
                <w:lang w:eastAsia="zh-CN"/>
              </w:rPr>
              <m:t>n</m:t>
            </m:r>
            <m:r>
              <m:rPr>
                <m:sty m:val="p"/>
              </m:rPr>
              <w:rPr>
                <w:rFonts w:ascii="Cambria Math" w:eastAsia="AdvGulliv-R" w:hAnsi="Cambria Math"/>
                <w:color w:val="000000"/>
                <w:sz w:val="24"/>
                <w:szCs w:val="24"/>
                <w:lang w:eastAsia="zh-CN"/>
              </w:rPr>
              <m:t>-1</m:t>
            </m:r>
          </m:sup>
          <m:e>
            <m:sSup>
              <m:sSupPr>
                <m:ctrlPr>
                  <w:rPr>
                    <w:rFonts w:ascii="Cambria Math" w:eastAsia="AdvGulliv-R" w:hAnsi="Cambria Math"/>
                    <w:color w:val="000000"/>
                    <w:sz w:val="24"/>
                    <w:szCs w:val="24"/>
                    <w:lang w:eastAsia="zh-CN"/>
                  </w:rPr>
                </m:ctrlPr>
              </m:sSupPr>
              <m:e>
                <m:r>
                  <w:rPr>
                    <w:rFonts w:ascii="Cambria Math" w:eastAsia="AdvGulliv-R" w:hAnsi="Cambria Math"/>
                    <w:color w:val="000000"/>
                    <w:sz w:val="24"/>
                    <w:szCs w:val="24"/>
                    <w:lang w:eastAsia="zh-CN"/>
                  </w:rPr>
                  <m:t>k</m:t>
                </m:r>
              </m:e>
              <m:sup>
                <m:r>
                  <m:rPr>
                    <m:sty m:val="p"/>
                  </m:rPr>
                  <w:rPr>
                    <w:rFonts w:ascii="Cambria Math" w:eastAsia="AdvGulliv-R" w:hAnsi="Cambria Math"/>
                    <w:color w:val="000000"/>
                    <w:sz w:val="24"/>
                    <w:szCs w:val="24"/>
                    <w:lang w:eastAsia="zh-CN"/>
                  </w:rPr>
                  <m:t>2</m:t>
                </m:r>
              </m:sup>
            </m:sSup>
          </m:e>
        </m:nary>
        <m:nary>
          <m:naryPr>
            <m:chr m:val="∑"/>
            <m:supHide m:val="1"/>
            <m:ctrlPr>
              <w:rPr>
                <w:rFonts w:ascii="Cambria Math" w:eastAsia="AdvGulliv-R" w:hAnsi="Cambria Math"/>
                <w:color w:val="000000"/>
                <w:sz w:val="24"/>
                <w:szCs w:val="24"/>
                <w:lang w:eastAsia="zh-CN"/>
              </w:rPr>
            </m:ctrlPr>
          </m:naryPr>
          <m:sub>
            <m:d>
              <m:dPr>
                <m:begChr m:val="|"/>
                <m:endChr m:val="|"/>
                <m:ctrlPr>
                  <w:rPr>
                    <w:rFonts w:ascii="Cambria Math" w:eastAsia="AdvGulliv-R" w:hAnsi="Cambria Math"/>
                    <w:color w:val="000000"/>
                    <w:sz w:val="24"/>
                    <w:szCs w:val="24"/>
                    <w:lang w:eastAsia="zh-CN"/>
                  </w:rPr>
                </m:ctrlPr>
              </m:dPr>
              <m:e>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j</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k</m:t>
                </m:r>
              </m:e>
            </m:d>
          </m:sub>
          <m:sup/>
          <m:e>
            <m:r>
              <w:rPr>
                <w:rFonts w:ascii="Cambria Math" w:eastAsia="AdvGulliv-R" w:hAnsi="Cambria Math"/>
                <w:color w:val="000000"/>
                <w:sz w:val="24"/>
                <w:szCs w:val="24"/>
                <w:lang w:eastAsia="zh-CN"/>
              </w:rPr>
              <m:t>G</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j</m:t>
            </m:r>
            <m:r>
              <m:rPr>
                <m:sty m:val="p"/>
              </m:rPr>
              <w:rPr>
                <w:rFonts w:ascii="Cambria Math" w:eastAsia="AdvGulliv-R" w:hAnsi="Cambria Math"/>
                <w:color w:val="000000"/>
                <w:sz w:val="24"/>
                <w:szCs w:val="24"/>
                <w:lang w:eastAsia="zh-CN"/>
              </w:rPr>
              <m:t>)</m:t>
            </m:r>
          </m:e>
        </m:nary>
      </m:oMath>
      <w:r w:rsidRPr="00176849">
        <w:rPr>
          <w:rFonts w:eastAsia="AdvGulliv-R"/>
          <w:color w:val="000000"/>
          <w:sz w:val="24"/>
          <w:szCs w:val="24"/>
          <w:lang w:eastAsia="zh-CN"/>
        </w:rPr>
        <w:tab/>
      </w:r>
      <w:r w:rsidR="00080E8F" w:rsidRPr="00176849">
        <w:rPr>
          <w:rFonts w:eastAsia="AdvGulliv-R"/>
          <w:color w:val="000000"/>
          <w:sz w:val="24"/>
          <w:szCs w:val="24"/>
          <w:lang w:eastAsia="zh-CN"/>
        </w:rPr>
        <w:t>(</w:t>
      </w:r>
      <w:r w:rsidR="00072171" w:rsidRPr="00176849">
        <w:rPr>
          <w:rFonts w:eastAsia="AdvGulliv-R"/>
          <w:color w:val="000000"/>
          <w:sz w:val="24"/>
          <w:szCs w:val="24"/>
          <w:lang w:eastAsia="zh-CN"/>
        </w:rPr>
        <w:t>10</w:t>
      </w:r>
      <w:r w:rsidR="00080E8F" w:rsidRPr="00176849">
        <w:rPr>
          <w:rFonts w:eastAsia="AdvGulliv-R"/>
          <w:color w:val="000000"/>
          <w:sz w:val="24"/>
          <w:szCs w:val="24"/>
          <w:lang w:eastAsia="zh-CN"/>
        </w:rPr>
        <w:t>)</w:t>
      </w:r>
    </w:p>
    <w:p w14:paraId="250104A3" w14:textId="382B8700" w:rsidR="00CF0D72" w:rsidRPr="00176849" w:rsidRDefault="00CF0D72"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Entropy is a measure of the randomness of the image texture, which shows the complexity of the image.</w:t>
      </w:r>
    </w:p>
    <w:p w14:paraId="331BAA45" w14:textId="0E9E911F" w:rsidR="00CF0D72" w:rsidRPr="00176849" w:rsidRDefault="00B501C0" w:rsidP="00D820DF">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r>
          <w:rPr>
            <w:rFonts w:ascii="Cambria Math" w:eastAsia="AdvGulliv-R" w:hAnsi="Cambria Math"/>
            <w:color w:val="000000"/>
            <w:sz w:val="24"/>
            <w:szCs w:val="24"/>
            <w:lang w:eastAsia="zh-CN"/>
          </w:rPr>
          <m:t>Entroy</m:t>
        </m:r>
        <m:r>
          <m:rPr>
            <m:sty m:val="p"/>
          </m:rPr>
          <w:rPr>
            <w:rFonts w:ascii="Cambria Math" w:eastAsia="AdvGulliv-R" w:hAnsi="Cambria Math"/>
            <w:color w:val="000000"/>
            <w:sz w:val="24"/>
            <w:szCs w:val="24"/>
            <w:lang w:eastAsia="zh-CN"/>
          </w:rPr>
          <m:t>=-</m:t>
        </m:r>
        <m:nary>
          <m:naryPr>
            <m:chr m:val="∑"/>
            <m:ctrlPr>
              <w:rPr>
                <w:rFonts w:ascii="Cambria Math" w:eastAsia="AdvGulliv-R" w:hAnsi="Cambria Math"/>
                <w:color w:val="000000"/>
                <w:sz w:val="24"/>
                <w:szCs w:val="24"/>
                <w:lang w:eastAsia="zh-CN"/>
              </w:rPr>
            </m:ctrlPr>
          </m:naryPr>
          <m:sub>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=1</m:t>
            </m:r>
          </m:sub>
          <m:sup>
            <m:r>
              <w:rPr>
                <w:rFonts w:ascii="Cambria Math" w:eastAsia="AdvGulliv-R" w:hAnsi="Cambria Math"/>
                <w:color w:val="000000"/>
                <w:sz w:val="24"/>
                <w:szCs w:val="24"/>
                <w:lang w:eastAsia="zh-CN"/>
              </w:rPr>
              <m:t>n</m:t>
            </m:r>
          </m:sup>
          <m:e>
            <m:nary>
              <m:naryPr>
                <m:chr m:val="∑"/>
                <m:ctrlPr>
                  <w:rPr>
                    <w:rFonts w:ascii="Cambria Math" w:eastAsia="AdvGulliv-R" w:hAnsi="Cambria Math"/>
                    <w:color w:val="000000"/>
                    <w:sz w:val="24"/>
                    <w:szCs w:val="24"/>
                    <w:lang w:eastAsia="zh-CN"/>
                  </w:rPr>
                </m:ctrlPr>
              </m:naryPr>
              <m:sub>
                <m:r>
                  <w:rPr>
                    <w:rFonts w:ascii="Cambria Math" w:eastAsia="AdvGulliv-R" w:hAnsi="Cambria Math"/>
                    <w:color w:val="000000"/>
                    <w:sz w:val="24"/>
                    <w:szCs w:val="24"/>
                    <w:lang w:eastAsia="zh-CN"/>
                  </w:rPr>
                  <m:t>j</m:t>
                </m:r>
                <m:r>
                  <m:rPr>
                    <m:sty m:val="p"/>
                  </m:rPr>
                  <w:rPr>
                    <w:rFonts w:ascii="Cambria Math" w:eastAsia="AdvGulliv-R" w:hAnsi="Cambria Math"/>
                    <w:color w:val="000000"/>
                    <w:sz w:val="24"/>
                    <w:szCs w:val="24"/>
                    <w:lang w:eastAsia="zh-CN"/>
                  </w:rPr>
                  <m:t>=1</m:t>
                </m:r>
              </m:sub>
              <m:sup>
                <m:r>
                  <w:rPr>
                    <w:rFonts w:ascii="Cambria Math" w:eastAsia="AdvGulliv-R" w:hAnsi="Cambria Math"/>
                    <w:color w:val="000000"/>
                    <w:sz w:val="24"/>
                    <w:szCs w:val="24"/>
                    <w:lang w:eastAsia="zh-CN"/>
                  </w:rPr>
                  <m:t>m</m:t>
                </m:r>
              </m:sup>
              <m:e>
                <m:r>
                  <w:rPr>
                    <w:rFonts w:ascii="Cambria Math" w:eastAsia="AdvGulliv-R" w:hAnsi="Cambria Math"/>
                    <w:color w:val="000000"/>
                    <w:sz w:val="24"/>
                    <w:szCs w:val="24"/>
                    <w:lang w:eastAsia="zh-CN"/>
                  </w:rPr>
                  <m:t>G</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j</m:t>
                </m:r>
                <m:r>
                  <m:rPr>
                    <m:sty m:val="p"/>
                  </m:rPr>
                  <w:rPr>
                    <w:rFonts w:ascii="Cambria Math" w:eastAsia="AdvGulliv-R" w:hAnsi="Cambria Math"/>
                    <w:color w:val="000000"/>
                    <w:sz w:val="24"/>
                    <w:szCs w:val="24"/>
                    <w:lang w:eastAsia="zh-CN"/>
                  </w:rPr>
                  <m:t>)</m:t>
                </m:r>
                <m:func>
                  <m:funcPr>
                    <m:ctrlPr>
                      <w:rPr>
                        <w:rFonts w:ascii="Cambria Math" w:eastAsia="AdvGulliv-R" w:hAnsi="Cambria Math"/>
                        <w:color w:val="000000"/>
                        <w:sz w:val="24"/>
                        <w:szCs w:val="24"/>
                        <w:lang w:eastAsia="zh-CN"/>
                      </w:rPr>
                    </m:ctrlPr>
                  </m:funcPr>
                  <m:fName>
                    <m:r>
                      <w:rPr>
                        <w:rFonts w:ascii="Cambria Math" w:eastAsia="AdvGulliv-R" w:hAnsi="Cambria Math"/>
                        <w:color w:val="000000"/>
                        <w:sz w:val="24"/>
                        <w:szCs w:val="24"/>
                        <w:lang w:eastAsia="zh-CN"/>
                      </w:rPr>
                      <m:t>log</m:t>
                    </m:r>
                  </m:fName>
                  <m:e>
                    <m:r>
                      <w:rPr>
                        <w:rFonts w:ascii="Cambria Math" w:eastAsia="AdvGulliv-R" w:hAnsi="Cambria Math"/>
                        <w:color w:val="000000"/>
                        <w:sz w:val="24"/>
                        <w:szCs w:val="24"/>
                        <w:lang w:eastAsia="zh-CN"/>
                      </w:rPr>
                      <m:t>G</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j</m:t>
                    </m:r>
                    <m:r>
                      <m:rPr>
                        <m:sty m:val="p"/>
                      </m:rPr>
                      <w:rPr>
                        <w:rFonts w:ascii="Cambria Math" w:eastAsia="AdvGulliv-R" w:hAnsi="Cambria Math"/>
                        <w:color w:val="000000"/>
                        <w:sz w:val="24"/>
                        <w:szCs w:val="24"/>
                        <w:lang w:eastAsia="zh-CN"/>
                      </w:rPr>
                      <m:t>)</m:t>
                    </m:r>
                  </m:e>
                </m:func>
              </m:e>
            </m:nary>
          </m:e>
        </m:nary>
      </m:oMath>
      <w:r w:rsidRPr="00176849">
        <w:rPr>
          <w:rFonts w:eastAsia="AdvGulliv-R"/>
          <w:color w:val="000000"/>
          <w:sz w:val="24"/>
          <w:szCs w:val="24"/>
          <w:lang w:eastAsia="zh-CN"/>
        </w:rPr>
        <w:tab/>
      </w:r>
      <w:r w:rsidR="00080E8F" w:rsidRPr="00176849">
        <w:rPr>
          <w:rFonts w:eastAsia="AdvGulliv-R"/>
          <w:color w:val="000000"/>
          <w:sz w:val="24"/>
          <w:szCs w:val="24"/>
          <w:lang w:eastAsia="zh-CN"/>
        </w:rPr>
        <w:t>(1</w:t>
      </w:r>
      <w:r w:rsidR="001D2FD9" w:rsidRPr="00176849">
        <w:rPr>
          <w:rFonts w:eastAsia="AdvGulliv-R"/>
          <w:color w:val="000000"/>
          <w:sz w:val="24"/>
          <w:szCs w:val="24"/>
          <w:lang w:eastAsia="zh-CN"/>
        </w:rPr>
        <w:t>1</w:t>
      </w:r>
      <w:r w:rsidR="00080E8F" w:rsidRPr="00176849">
        <w:rPr>
          <w:rFonts w:eastAsia="AdvGulliv-R"/>
          <w:color w:val="000000"/>
          <w:sz w:val="24"/>
          <w:szCs w:val="24"/>
          <w:lang w:eastAsia="zh-CN"/>
        </w:rPr>
        <w:t>)</w:t>
      </w:r>
    </w:p>
    <w:p w14:paraId="475FF6BA" w14:textId="6AE7F633" w:rsidR="00CF0D72" w:rsidRPr="00176849" w:rsidRDefault="00CF0D72"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Homogeneity represents the local uniformity of the fabric texture. The more uniform the fabric texture, the</w:t>
      </w:r>
      <w:r w:rsidR="005F010A" w:rsidRPr="00176849">
        <w:rPr>
          <w:rFonts w:eastAsia="AdvGulliv-R"/>
          <w:color w:val="000000"/>
          <w:sz w:val="24"/>
          <w:szCs w:val="24"/>
          <w:lang w:eastAsia="zh-CN"/>
        </w:rPr>
        <w:t xml:space="preserve"> greater the</w:t>
      </w:r>
      <w:r w:rsidRPr="00176849">
        <w:rPr>
          <w:rFonts w:eastAsia="AdvGulliv-R"/>
          <w:color w:val="000000"/>
          <w:sz w:val="24"/>
          <w:szCs w:val="24"/>
          <w:lang w:eastAsia="zh-CN"/>
        </w:rPr>
        <w:t xml:space="preserve"> value of homogeneity.</w:t>
      </w:r>
    </w:p>
    <w:p w14:paraId="4789195B" w14:textId="51C8493D" w:rsidR="00CF0D72" w:rsidRPr="00176849" w:rsidRDefault="00B501C0" w:rsidP="00D820DF">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r>
          <w:rPr>
            <w:rFonts w:ascii="Cambria Math" w:eastAsia="AdvGulliv-R" w:hAnsi="Cambria Math"/>
            <w:color w:val="000000"/>
            <w:sz w:val="24"/>
            <w:szCs w:val="24"/>
            <w:lang w:eastAsia="zh-CN"/>
          </w:rPr>
          <m:t>Homogeneity</m:t>
        </m:r>
        <m:r>
          <m:rPr>
            <m:sty m:val="p"/>
          </m:rPr>
          <w:rPr>
            <w:rFonts w:ascii="Cambria Math" w:eastAsia="AdvGulliv-R" w:hAnsi="Cambria Math"/>
            <w:color w:val="000000"/>
            <w:sz w:val="24"/>
            <w:szCs w:val="24"/>
            <w:lang w:eastAsia="zh-CN"/>
          </w:rPr>
          <m:t>=</m:t>
        </m:r>
        <m:nary>
          <m:naryPr>
            <m:chr m:val="∑"/>
            <m:ctrlPr>
              <w:rPr>
                <w:rFonts w:ascii="Cambria Math" w:eastAsia="AdvGulliv-R" w:hAnsi="Cambria Math"/>
                <w:color w:val="000000"/>
                <w:sz w:val="24"/>
                <w:szCs w:val="24"/>
                <w:lang w:eastAsia="zh-CN"/>
              </w:rPr>
            </m:ctrlPr>
          </m:naryPr>
          <m:sub>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=1</m:t>
            </m:r>
          </m:sub>
          <m:sup>
            <m:r>
              <w:rPr>
                <w:rFonts w:ascii="Cambria Math" w:eastAsia="AdvGulliv-R" w:hAnsi="Cambria Math"/>
                <w:color w:val="000000"/>
                <w:sz w:val="24"/>
                <w:szCs w:val="24"/>
                <w:lang w:eastAsia="zh-CN"/>
              </w:rPr>
              <m:t>n</m:t>
            </m:r>
          </m:sup>
          <m:e>
            <m:nary>
              <m:naryPr>
                <m:chr m:val="∑"/>
                <m:ctrlPr>
                  <w:rPr>
                    <w:rFonts w:ascii="Cambria Math" w:eastAsia="AdvGulliv-R" w:hAnsi="Cambria Math"/>
                    <w:color w:val="000000"/>
                    <w:sz w:val="24"/>
                    <w:szCs w:val="24"/>
                    <w:lang w:eastAsia="zh-CN"/>
                  </w:rPr>
                </m:ctrlPr>
              </m:naryPr>
              <m:sub>
                <m:r>
                  <w:rPr>
                    <w:rFonts w:ascii="Cambria Math" w:eastAsia="AdvGulliv-R" w:hAnsi="Cambria Math"/>
                    <w:color w:val="000000"/>
                    <w:sz w:val="24"/>
                    <w:szCs w:val="24"/>
                    <w:lang w:eastAsia="zh-CN"/>
                  </w:rPr>
                  <m:t>j</m:t>
                </m:r>
                <m:r>
                  <m:rPr>
                    <m:sty m:val="p"/>
                  </m:rPr>
                  <w:rPr>
                    <w:rFonts w:ascii="Cambria Math" w:eastAsia="AdvGulliv-R" w:hAnsi="Cambria Math"/>
                    <w:color w:val="000000"/>
                    <w:sz w:val="24"/>
                    <w:szCs w:val="24"/>
                    <w:lang w:eastAsia="zh-CN"/>
                  </w:rPr>
                  <m:t>=1</m:t>
                </m:r>
              </m:sub>
              <m:sup>
                <m:r>
                  <w:rPr>
                    <w:rFonts w:ascii="Cambria Math" w:eastAsia="AdvGulliv-R" w:hAnsi="Cambria Math"/>
                    <w:color w:val="000000"/>
                    <w:sz w:val="24"/>
                    <w:szCs w:val="24"/>
                    <w:lang w:eastAsia="zh-CN"/>
                  </w:rPr>
                  <m:t>m</m:t>
                </m:r>
              </m:sup>
              <m:e>
                <m:f>
                  <m:fPr>
                    <m:ctrlPr>
                      <w:rPr>
                        <w:rFonts w:ascii="Cambria Math" w:eastAsia="AdvGulliv-R" w:hAnsi="Cambria Math"/>
                        <w:color w:val="000000"/>
                        <w:sz w:val="24"/>
                        <w:szCs w:val="24"/>
                        <w:lang w:eastAsia="zh-CN"/>
                      </w:rPr>
                    </m:ctrlPr>
                  </m:fPr>
                  <m:num>
                    <m:r>
                      <w:rPr>
                        <w:rFonts w:ascii="Cambria Math" w:eastAsia="AdvGulliv-R" w:hAnsi="Cambria Math"/>
                        <w:color w:val="000000"/>
                        <w:sz w:val="24"/>
                        <w:szCs w:val="24"/>
                        <w:lang w:eastAsia="zh-CN"/>
                      </w:rPr>
                      <m:t>G</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j</m:t>
                    </m:r>
                    <m:r>
                      <m:rPr>
                        <m:sty m:val="p"/>
                      </m:rPr>
                      <w:rPr>
                        <w:rFonts w:ascii="Cambria Math" w:eastAsia="AdvGulliv-R" w:hAnsi="Cambria Math"/>
                        <w:color w:val="000000"/>
                        <w:sz w:val="24"/>
                        <w:szCs w:val="24"/>
                        <w:lang w:eastAsia="zh-CN"/>
                      </w:rPr>
                      <m:t>)</m:t>
                    </m:r>
                  </m:num>
                  <m:den>
                    <m:r>
                      <m:rPr>
                        <m:sty m:val="p"/>
                      </m:rPr>
                      <w:rPr>
                        <w:rFonts w:ascii="Cambria Math" w:eastAsia="AdvGulliv-R" w:hAnsi="Cambria Math"/>
                        <w:color w:val="000000"/>
                        <w:sz w:val="24"/>
                        <w:szCs w:val="24"/>
                        <w:lang w:eastAsia="zh-CN"/>
                      </w:rPr>
                      <m:t>1+</m:t>
                    </m:r>
                    <m:r>
                      <m:rPr>
                        <m:sty m:val="p"/>
                      </m:rPr>
                      <w:rPr>
                        <w:rFonts w:ascii="Cambria Math" w:eastAsia="AdvGulliv-R" w:hAnsi="Cambria Math" w:hint="eastAsia"/>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j</m:t>
                    </m:r>
                    <m:sSup>
                      <m:sSupPr>
                        <m:ctrlPr>
                          <w:rPr>
                            <w:rFonts w:ascii="Cambria Math" w:eastAsia="AdvGulliv-R" w:hAnsi="Cambria Math"/>
                            <w:color w:val="000000"/>
                            <w:sz w:val="24"/>
                            <w:szCs w:val="24"/>
                            <w:lang w:eastAsia="zh-CN"/>
                          </w:rPr>
                        </m:ctrlPr>
                      </m:sSupPr>
                      <m:e>
                        <m:r>
                          <m:rPr>
                            <m:sty m:val="p"/>
                          </m:rPr>
                          <w:rPr>
                            <w:rFonts w:ascii="Cambria Math" w:eastAsia="AdvGulliv-R" w:hAnsi="Cambria Math" w:hint="eastAsia"/>
                            <w:color w:val="000000"/>
                            <w:sz w:val="24"/>
                            <w:szCs w:val="24"/>
                            <w:lang w:eastAsia="zh-CN"/>
                          </w:rPr>
                          <m:t>）</m:t>
                        </m:r>
                      </m:e>
                      <m:sup>
                        <m:r>
                          <m:rPr>
                            <m:sty m:val="p"/>
                          </m:rPr>
                          <w:rPr>
                            <w:rFonts w:ascii="Cambria Math" w:eastAsia="AdvGulliv-R" w:hAnsi="Cambria Math"/>
                            <w:color w:val="000000"/>
                            <w:sz w:val="24"/>
                            <w:szCs w:val="24"/>
                            <w:lang w:eastAsia="zh-CN"/>
                          </w:rPr>
                          <m:t>2</m:t>
                        </m:r>
                      </m:sup>
                    </m:sSup>
                  </m:den>
                </m:f>
              </m:e>
            </m:nary>
          </m:e>
        </m:nary>
      </m:oMath>
      <w:r w:rsidRPr="00176849">
        <w:rPr>
          <w:rFonts w:eastAsia="AdvGulliv-R"/>
          <w:color w:val="000000"/>
          <w:sz w:val="24"/>
          <w:szCs w:val="24"/>
          <w:lang w:eastAsia="zh-CN"/>
        </w:rPr>
        <w:tab/>
      </w:r>
      <w:r w:rsidR="00080E8F" w:rsidRPr="00176849">
        <w:rPr>
          <w:rFonts w:eastAsia="AdvGulliv-R"/>
          <w:color w:val="000000"/>
          <w:sz w:val="24"/>
          <w:szCs w:val="24"/>
          <w:lang w:eastAsia="zh-CN"/>
        </w:rPr>
        <w:t>(1</w:t>
      </w:r>
      <w:r w:rsidR="001D2FD9" w:rsidRPr="00176849">
        <w:rPr>
          <w:rFonts w:eastAsia="AdvGulliv-R"/>
          <w:color w:val="000000"/>
          <w:sz w:val="24"/>
          <w:szCs w:val="24"/>
          <w:lang w:eastAsia="zh-CN"/>
        </w:rPr>
        <w:t>2</w:t>
      </w:r>
      <w:r w:rsidR="00080E8F" w:rsidRPr="00176849">
        <w:rPr>
          <w:rFonts w:eastAsia="AdvGulliv-R"/>
          <w:color w:val="000000"/>
          <w:sz w:val="24"/>
          <w:szCs w:val="24"/>
          <w:lang w:eastAsia="zh-CN"/>
        </w:rPr>
        <w:t>)</w:t>
      </w:r>
    </w:p>
    <w:p w14:paraId="43675381" w14:textId="77120D91" w:rsidR="00AE2F3E" w:rsidRPr="00176849" w:rsidRDefault="00CF0D72"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Where </w:t>
      </w:r>
      <w:bookmarkStart w:id="16" w:name="_Hlk113309243"/>
      <m:oMath>
        <m:r>
          <w:rPr>
            <w:rFonts w:ascii="Cambria Math" w:eastAsia="AdvGulliv-R" w:hAnsi="Cambria Math"/>
            <w:color w:val="000000"/>
            <w:sz w:val="24"/>
            <w:szCs w:val="24"/>
            <w:lang w:eastAsia="zh-CN"/>
          </w:rPr>
          <m:t>n</m:t>
        </m:r>
      </m:oMath>
      <w:bookmarkEnd w:id="16"/>
      <w:r w:rsidRPr="00176849">
        <w:rPr>
          <w:rFonts w:eastAsia="AdvGulliv-R"/>
          <w:color w:val="000000"/>
          <w:sz w:val="24"/>
          <w:szCs w:val="24"/>
          <w:lang w:eastAsia="zh-CN"/>
        </w:rPr>
        <w:t xml:space="preserve"> and </w:t>
      </w:r>
      <m:oMath>
        <m:r>
          <w:rPr>
            <w:rFonts w:ascii="Cambria Math" w:eastAsia="AdvGulliv-R" w:hAnsi="Cambria Math"/>
            <w:color w:val="000000"/>
            <w:sz w:val="24"/>
            <w:szCs w:val="24"/>
            <w:lang w:eastAsia="zh-CN"/>
          </w:rPr>
          <m:t>m</m:t>
        </m:r>
      </m:oMath>
      <w:r w:rsidRPr="00176849">
        <w:rPr>
          <w:rFonts w:eastAsia="AdvGulliv-R"/>
          <w:color w:val="000000"/>
          <w:sz w:val="24"/>
          <w:szCs w:val="24"/>
          <w:lang w:eastAsia="zh-CN"/>
        </w:rPr>
        <w:t xml:space="preserve"> represents the length and width of</w:t>
      </w:r>
      <w:r w:rsidR="00497CEC" w:rsidRPr="00176849">
        <w:rPr>
          <w:rFonts w:eastAsia="AdvGulliv-R"/>
          <w:color w:val="000000"/>
          <w:sz w:val="24"/>
          <w:szCs w:val="24"/>
          <w:lang w:eastAsia="zh-CN"/>
        </w:rPr>
        <w:t xml:space="preserve"> feature extraction area, which are calculated by</w:t>
      </w:r>
      <w:bookmarkStart w:id="17" w:name="_Hlk113351652"/>
      <w:r w:rsidR="00497CEC" w:rsidRPr="00176849">
        <w:rPr>
          <w:rFonts w:eastAsia="AdvGulliv-R"/>
          <w:color w:val="000000"/>
          <w:sz w:val="24"/>
          <w:szCs w:val="24"/>
          <w:lang w:eastAsia="zh-CN"/>
        </w:rPr>
        <w:t xml:space="preserve"> coefficients </w:t>
      </w:r>
      <m:oMath>
        <m:r>
          <w:rPr>
            <w:rFonts w:ascii="Cambria Math" w:eastAsia="AdvGulliv-R" w:hAnsi="Cambria Math"/>
            <w:color w:val="000000"/>
            <w:sz w:val="24"/>
            <w:szCs w:val="24"/>
            <w:lang w:eastAsia="zh-CN"/>
          </w:rPr>
          <m:t>N</m:t>
        </m:r>
      </m:oMath>
      <w:r w:rsidR="00497CEC" w:rsidRPr="00176849">
        <w:rPr>
          <w:rFonts w:eastAsia="AdvGulliv-R"/>
          <w:color w:val="000000"/>
          <w:sz w:val="24"/>
          <w:szCs w:val="24"/>
          <w:lang w:eastAsia="zh-CN"/>
        </w:rPr>
        <w:t>,</w:t>
      </w:r>
      <w:r w:rsidR="00497CEC" w:rsidRPr="00176849">
        <w:rPr>
          <w:rFonts w:ascii="Cambria Math" w:eastAsia="AdvGulliv-R" w:hAnsi="Cambria Math"/>
          <w:i/>
          <w:color w:val="000000"/>
          <w:sz w:val="24"/>
          <w:szCs w:val="24"/>
          <w:lang w:eastAsia="zh-CN"/>
        </w:rPr>
        <w:t xml:space="preserve"> </w:t>
      </w:r>
      <m:oMath>
        <m:r>
          <w:rPr>
            <w:rFonts w:ascii="Cambria Math" w:eastAsia="AdvGulliv-R" w:hAnsi="Cambria Math"/>
            <w:color w:val="000000"/>
            <w:sz w:val="24"/>
            <w:szCs w:val="24"/>
            <w:lang w:eastAsia="zh-CN"/>
          </w:rPr>
          <m:t>M</m:t>
        </m:r>
      </m:oMath>
      <w:bookmarkEnd w:id="17"/>
      <w:r w:rsidR="00497CEC" w:rsidRPr="00176849">
        <w:rPr>
          <w:rFonts w:eastAsia="AdvGulliv-R"/>
          <w:color w:val="000000"/>
          <w:sz w:val="24"/>
          <w:szCs w:val="24"/>
          <w:lang w:eastAsia="zh-CN"/>
        </w:rPr>
        <w:t xml:space="preserve"> and saliency region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r</m:t>
            </m:r>
          </m:sub>
        </m:sSub>
      </m:oMath>
      <w:r w:rsidR="00497CEC" w:rsidRPr="00176849">
        <w:rPr>
          <w:rFonts w:eastAsia="AdvGulliv-R"/>
          <w:color w:val="000000"/>
          <w:sz w:val="24"/>
          <w:szCs w:val="24"/>
          <w:lang w:eastAsia="zh-CN"/>
        </w:rPr>
        <w:t xml:space="preserve">. </w:t>
      </w:r>
      <w:r w:rsidR="00EB41D4" w:rsidRPr="00176849">
        <w:rPr>
          <w:rFonts w:eastAsia="AdvGulliv-R"/>
          <w:color w:val="000000"/>
          <w:sz w:val="24"/>
          <w:szCs w:val="24"/>
          <w:lang w:eastAsia="zh-CN"/>
        </w:rPr>
        <w:t xml:space="preserve">And </w:t>
      </w:r>
      <m:oMath>
        <m:r>
          <w:rPr>
            <w:rFonts w:ascii="Cambria Math" w:eastAsia="AdvGulliv-R" w:hAnsi="Cambria Math"/>
            <w:color w:val="000000"/>
            <w:sz w:val="24"/>
            <w:szCs w:val="24"/>
            <w:lang w:eastAsia="zh-CN"/>
          </w:rPr>
          <m:t>n=N(</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x</m:t>
            </m:r>
          </m:e>
          <m:sub>
            <m:r>
              <w:rPr>
                <w:rFonts w:ascii="Cambria Math" w:eastAsia="AdvGulliv-R" w:hAnsi="Cambria Math"/>
                <w:color w:val="000000"/>
                <w:sz w:val="24"/>
                <w:szCs w:val="24"/>
                <w:lang w:eastAsia="zh-CN"/>
              </w:rPr>
              <m:t>r</m:t>
            </m:r>
          </m:sub>
        </m:sSub>
        <m: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x</m:t>
            </m:r>
          </m:e>
          <m:sub>
            <m:r>
              <w:rPr>
                <w:rFonts w:ascii="Cambria Math" w:eastAsia="AdvGulliv-R" w:hAnsi="Cambria Math"/>
                <w:color w:val="000000"/>
                <w:sz w:val="24"/>
                <w:szCs w:val="24"/>
                <w:lang w:eastAsia="zh-CN"/>
              </w:rPr>
              <m:t>l</m:t>
            </m:r>
          </m:sub>
        </m:sSub>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m:t>
        </m:r>
      </m:oMath>
      <w:r w:rsidR="00497CEC" w:rsidRPr="00176849">
        <w:rPr>
          <w:rFonts w:eastAsia="AdvGulliv-R" w:hint="eastAsia"/>
          <w:color w:val="000000"/>
          <w:sz w:val="24"/>
          <w:szCs w:val="24"/>
          <w:lang w:eastAsia="zh-CN"/>
        </w:rPr>
        <w:t>,</w:t>
      </w:r>
      <w:r w:rsidR="00A27D97" w:rsidRPr="00176849">
        <w:rPr>
          <w:rFonts w:eastAsia="AdvGulliv-R" w:hint="eastAsia"/>
          <w:color w:val="000000"/>
          <w:sz w:val="24"/>
          <w:szCs w:val="24"/>
          <w:lang w:eastAsia="zh-CN"/>
        </w:rPr>
        <w:t xml:space="preserve"> </w:t>
      </w:r>
      <m:oMath>
        <m:r>
          <w:rPr>
            <w:rFonts w:ascii="Cambria Math" w:eastAsia="AdvGulliv-R" w:hAnsi="Cambria Math"/>
            <w:color w:val="000000"/>
            <w:sz w:val="24"/>
            <w:szCs w:val="24"/>
            <w:lang w:eastAsia="zh-CN"/>
          </w:rPr>
          <m:t>m=M(</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y</m:t>
            </m:r>
          </m:e>
          <m:sub>
            <m:r>
              <w:rPr>
                <w:rFonts w:ascii="Cambria Math" w:eastAsia="AdvGulliv-R" w:hAnsi="Cambria Math"/>
                <w:color w:val="000000"/>
                <w:sz w:val="24"/>
                <w:szCs w:val="24"/>
                <w:lang w:eastAsia="zh-CN"/>
              </w:rPr>
              <m:t>t</m:t>
            </m:r>
          </m:sub>
        </m:s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y</m:t>
            </m:r>
          </m:e>
          <m:sub>
            <m:r>
              <w:rPr>
                <w:rFonts w:ascii="Cambria Math" w:eastAsia="AdvGulliv-R" w:hAnsi="Cambria Math"/>
                <w:color w:val="000000"/>
                <w:sz w:val="24"/>
                <w:szCs w:val="24"/>
                <w:lang w:eastAsia="zh-CN"/>
              </w:rPr>
              <m:t>b</m:t>
            </m:r>
          </m:sub>
        </m:sSub>
        <m:r>
          <w:rPr>
            <w:rFonts w:ascii="Cambria Math" w:eastAsia="AdvGulliv-R" w:hAnsi="Cambria Math"/>
            <w:color w:val="000000"/>
            <w:sz w:val="24"/>
            <w:szCs w:val="24"/>
            <w:lang w:eastAsia="zh-CN"/>
          </w:rPr>
          <m:t>)</m:t>
        </m:r>
      </m:oMath>
      <w:r w:rsidR="00A27D97" w:rsidRPr="00176849">
        <w:rPr>
          <w:rFonts w:eastAsia="AdvGulliv-R" w:hint="eastAsia"/>
          <w:color w:val="000000"/>
          <w:sz w:val="24"/>
          <w:szCs w:val="24"/>
          <w:lang w:eastAsia="zh-CN"/>
        </w:rPr>
        <w:t>,</w:t>
      </w:r>
      <w:r w:rsidR="00281A38" w:rsidRPr="00176849">
        <w:rPr>
          <w:rFonts w:eastAsia="AdvGulliv-R"/>
          <w:color w:val="000000"/>
          <w:sz w:val="24"/>
          <w:szCs w:val="24"/>
          <w:lang w:eastAsia="zh-CN"/>
        </w:rPr>
        <w:t xml:space="preserve">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x</m:t>
            </m:r>
          </m:e>
          <m:sub>
            <m:r>
              <w:rPr>
                <w:rFonts w:ascii="Cambria Math" w:eastAsia="AdvGulliv-R" w:hAnsi="Cambria Math"/>
                <w:color w:val="000000"/>
                <w:sz w:val="24"/>
                <w:szCs w:val="24"/>
                <w:lang w:eastAsia="zh-CN"/>
              </w:rPr>
              <m:t>l</m:t>
            </m:r>
          </m:sub>
        </m:s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x</m:t>
            </m:r>
          </m:e>
          <m:sub>
            <m:r>
              <w:rPr>
                <w:rFonts w:ascii="Cambria Math" w:eastAsia="AdvGulliv-R" w:hAnsi="Cambria Math"/>
                <w:color w:val="000000"/>
                <w:sz w:val="24"/>
                <w:szCs w:val="24"/>
                <w:lang w:eastAsia="zh-CN"/>
              </w:rPr>
              <m:t>r</m:t>
            </m:r>
          </m:sub>
        </m:s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y</m:t>
            </m:r>
          </m:e>
          <m:sub>
            <m:r>
              <w:rPr>
                <w:rFonts w:ascii="Cambria Math" w:eastAsia="AdvGulliv-R" w:hAnsi="Cambria Math"/>
                <w:color w:val="000000"/>
                <w:sz w:val="24"/>
                <w:szCs w:val="24"/>
                <w:lang w:eastAsia="zh-CN"/>
              </w:rPr>
              <m:t>t</m:t>
            </m:r>
          </m:sub>
        </m:s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y</m:t>
            </m:r>
          </m:e>
          <m:sub>
            <m:r>
              <w:rPr>
                <w:rFonts w:ascii="Cambria Math" w:eastAsia="AdvGulliv-R" w:hAnsi="Cambria Math"/>
                <w:color w:val="000000"/>
                <w:sz w:val="24"/>
                <w:szCs w:val="24"/>
                <w:lang w:eastAsia="zh-CN"/>
              </w:rPr>
              <m:t>b</m:t>
            </m:r>
          </m:sub>
        </m:sSub>
      </m:oMath>
      <w:r w:rsidR="00281A38" w:rsidRPr="00176849">
        <w:rPr>
          <w:rFonts w:eastAsia="AdvGulliv-R" w:hint="eastAsia"/>
          <w:color w:val="000000"/>
          <w:sz w:val="24"/>
          <w:szCs w:val="24"/>
          <w:lang w:eastAsia="zh-CN"/>
        </w:rPr>
        <w:t xml:space="preserve"> </w:t>
      </w:r>
      <w:r w:rsidR="00281A38" w:rsidRPr="00176849">
        <w:rPr>
          <w:rFonts w:eastAsia="AdvGulliv-R"/>
          <w:color w:val="000000"/>
          <w:sz w:val="24"/>
          <w:szCs w:val="24"/>
          <w:lang w:eastAsia="zh-CN"/>
        </w:rPr>
        <w:t xml:space="preserve">are coordinates of saliency region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r</m:t>
            </m:r>
          </m:sub>
        </m:sSub>
      </m:oMath>
      <w:r w:rsidR="00281A38" w:rsidRPr="00176849">
        <w:rPr>
          <w:rFonts w:eastAsia="AdvGulliv-R"/>
          <w:color w:val="000000"/>
          <w:sz w:val="24"/>
          <w:szCs w:val="24"/>
          <w:lang w:eastAsia="zh-CN"/>
        </w:rPr>
        <w:t>.</w:t>
      </w:r>
    </w:p>
    <w:p w14:paraId="33C45EE9" w14:textId="4B0A5F2F" w:rsidR="00983917" w:rsidRPr="00176849" w:rsidRDefault="00CF0D72" w:rsidP="00A008D7">
      <w:pPr>
        <w:widowControl w:val="0"/>
        <w:autoSpaceDE w:val="0"/>
        <w:autoSpaceDN w:val="0"/>
        <w:adjustRightInd w:val="0"/>
        <w:spacing w:line="360" w:lineRule="auto"/>
        <w:ind w:firstLineChars="100" w:firstLine="240"/>
        <w:jc w:val="both"/>
        <w:rPr>
          <w:rFonts w:eastAsia="AdvGulliv-R"/>
          <w:b/>
          <w:color w:val="000000"/>
          <w:sz w:val="21"/>
          <w:szCs w:val="21"/>
          <w:lang w:eastAsia="zh-CN"/>
        </w:rPr>
      </w:pPr>
      <w:r w:rsidRPr="00176849">
        <w:rPr>
          <w:rFonts w:eastAsia="AdvGulliv-R"/>
          <w:color w:val="000000"/>
          <w:sz w:val="24"/>
          <w:szCs w:val="24"/>
          <w:lang w:eastAsia="zh-CN"/>
        </w:rPr>
        <w:t xml:space="preserve">All the </w:t>
      </w:r>
      <w:r w:rsidR="002F50AF" w:rsidRPr="00176849">
        <w:rPr>
          <w:rFonts w:eastAsia="AdvGulliv-R"/>
          <w:color w:val="000000"/>
          <w:sz w:val="24"/>
          <w:szCs w:val="24"/>
          <w:lang w:eastAsia="zh-CN"/>
        </w:rPr>
        <w:t xml:space="preserve">fabric </w:t>
      </w:r>
      <w:r w:rsidRPr="00176849">
        <w:rPr>
          <w:rFonts w:eastAsia="AdvGulliv-R"/>
          <w:color w:val="000000"/>
          <w:sz w:val="24"/>
          <w:szCs w:val="24"/>
          <w:lang w:eastAsia="zh-CN"/>
        </w:rPr>
        <w:t>features are shown in T</w:t>
      </w:r>
      <w:r w:rsidR="0050161C" w:rsidRPr="00176849">
        <w:rPr>
          <w:rFonts w:eastAsia="AdvGulliv-R"/>
          <w:color w:val="000000"/>
          <w:sz w:val="24"/>
          <w:szCs w:val="24"/>
          <w:lang w:eastAsia="zh-CN"/>
        </w:rPr>
        <w:t>able</w:t>
      </w:r>
      <w:r w:rsidR="00A35CAB">
        <w:rPr>
          <w:rFonts w:eastAsia="AdvGulliv-R"/>
          <w:color w:val="000000"/>
          <w:sz w:val="24"/>
          <w:szCs w:val="24"/>
          <w:lang w:eastAsia="zh-CN"/>
        </w:rPr>
        <w:t>.</w:t>
      </w:r>
      <w:r w:rsidR="0050161C" w:rsidRPr="00176849">
        <w:rPr>
          <w:rFonts w:eastAsia="AdvGulliv-R"/>
          <w:color w:val="000000"/>
          <w:sz w:val="24"/>
          <w:szCs w:val="24"/>
          <w:lang w:eastAsia="zh-CN"/>
        </w:rPr>
        <w:t>1</w:t>
      </w:r>
      <w:r w:rsidR="001B0C65" w:rsidRPr="00176849">
        <w:rPr>
          <w:rFonts w:eastAsia="AdvGulliv-R"/>
          <w:color w:val="000000"/>
          <w:sz w:val="24"/>
          <w:szCs w:val="24"/>
          <w:lang w:eastAsia="zh-CN"/>
        </w:rPr>
        <w:t>.</w:t>
      </w:r>
    </w:p>
    <w:p w14:paraId="5276DF9C" w14:textId="594730A7" w:rsidR="002F50AF" w:rsidRPr="00176849" w:rsidRDefault="00CF0D72" w:rsidP="009C4D6B">
      <w:pPr>
        <w:widowControl w:val="0"/>
        <w:jc w:val="center"/>
        <w:textAlignment w:val="center"/>
        <w:rPr>
          <w:rFonts w:eastAsia="AdvGulliv-R"/>
          <w:b/>
          <w:color w:val="000000"/>
          <w:sz w:val="21"/>
          <w:szCs w:val="21"/>
          <w:lang w:eastAsia="zh-CN"/>
        </w:rPr>
      </w:pPr>
      <w:r w:rsidRPr="00176849">
        <w:rPr>
          <w:rFonts w:eastAsia="AdvGulliv-R"/>
          <w:b/>
          <w:color w:val="000000"/>
          <w:sz w:val="21"/>
          <w:szCs w:val="21"/>
          <w:lang w:eastAsia="zh-CN"/>
        </w:rPr>
        <w:t>T</w:t>
      </w:r>
      <w:r w:rsidR="0050161C" w:rsidRPr="00176849">
        <w:rPr>
          <w:rFonts w:eastAsia="AdvGulliv-R"/>
          <w:b/>
          <w:color w:val="000000"/>
          <w:sz w:val="21"/>
          <w:szCs w:val="21"/>
          <w:lang w:eastAsia="zh-CN"/>
        </w:rPr>
        <w:t>able</w:t>
      </w:r>
      <w:r w:rsidR="00A35CAB">
        <w:rPr>
          <w:rFonts w:eastAsia="AdvGulliv-R"/>
          <w:b/>
          <w:color w:val="000000"/>
          <w:sz w:val="21"/>
          <w:szCs w:val="21"/>
          <w:lang w:eastAsia="zh-CN"/>
        </w:rPr>
        <w:t>.</w:t>
      </w:r>
      <w:r w:rsidR="0050161C" w:rsidRPr="00176849">
        <w:rPr>
          <w:rFonts w:eastAsia="AdvGulliv-R"/>
          <w:b/>
          <w:color w:val="000000"/>
          <w:sz w:val="21"/>
          <w:szCs w:val="21"/>
          <w:lang w:eastAsia="zh-CN"/>
        </w:rPr>
        <w:t>1</w:t>
      </w:r>
      <w:r w:rsidR="001B0C65" w:rsidRPr="00176849">
        <w:rPr>
          <w:rFonts w:eastAsia="AdvGulliv-R"/>
          <w:b/>
          <w:color w:val="000000"/>
          <w:sz w:val="21"/>
          <w:szCs w:val="21"/>
          <w:lang w:eastAsia="zh-CN"/>
        </w:rPr>
        <w:t>.</w:t>
      </w:r>
      <w:r w:rsidR="002F50AF" w:rsidRPr="00176849">
        <w:rPr>
          <w:rFonts w:eastAsia="AdvGulliv-R"/>
          <w:b/>
          <w:color w:val="000000"/>
          <w:sz w:val="21"/>
          <w:szCs w:val="21"/>
          <w:lang w:eastAsia="zh-CN"/>
        </w:rPr>
        <w:t xml:space="preserve"> </w:t>
      </w:r>
      <w:r w:rsidR="001B0C65" w:rsidRPr="00176849">
        <w:rPr>
          <w:rFonts w:eastAsia="AdvGulliv-R"/>
          <w:b/>
          <w:color w:val="000000"/>
          <w:sz w:val="21"/>
          <w:szCs w:val="21"/>
          <w:lang w:eastAsia="zh-CN"/>
        </w:rPr>
        <w:t>G</w:t>
      </w:r>
      <w:r w:rsidR="00BF223C" w:rsidRPr="00176849">
        <w:rPr>
          <w:rFonts w:eastAsia="AdvGulliv-R"/>
          <w:b/>
          <w:color w:val="000000"/>
          <w:sz w:val="21"/>
          <w:szCs w:val="21"/>
          <w:lang w:eastAsia="zh-CN"/>
        </w:rPr>
        <w:t xml:space="preserve">eometrical, intensity and </w:t>
      </w:r>
      <w:r w:rsidR="001B0C65" w:rsidRPr="00176849">
        <w:rPr>
          <w:rFonts w:eastAsia="AdvGulliv-R"/>
          <w:b/>
          <w:color w:val="000000"/>
          <w:sz w:val="21"/>
          <w:szCs w:val="21"/>
          <w:lang w:eastAsia="zh-CN"/>
        </w:rPr>
        <w:t>f</w:t>
      </w:r>
      <w:r w:rsidR="002F50AF" w:rsidRPr="00176849">
        <w:rPr>
          <w:rFonts w:eastAsia="AdvGulliv-R"/>
          <w:b/>
          <w:color w:val="000000"/>
          <w:sz w:val="21"/>
          <w:szCs w:val="21"/>
          <w:lang w:eastAsia="zh-CN"/>
        </w:rPr>
        <w:t xml:space="preserve">abric </w:t>
      </w:r>
      <w:r w:rsidR="001B0C65" w:rsidRPr="00176849">
        <w:rPr>
          <w:rFonts w:eastAsia="AdvGulliv-R"/>
          <w:b/>
          <w:color w:val="000000"/>
          <w:sz w:val="21"/>
          <w:szCs w:val="21"/>
          <w:lang w:eastAsia="zh-CN"/>
        </w:rPr>
        <w:t>f</w:t>
      </w:r>
      <w:r w:rsidR="002F50AF" w:rsidRPr="00176849">
        <w:rPr>
          <w:rFonts w:eastAsia="AdvGulliv-R"/>
          <w:b/>
          <w:color w:val="000000"/>
          <w:sz w:val="21"/>
          <w:szCs w:val="21"/>
          <w:lang w:eastAsia="zh-CN"/>
        </w:rPr>
        <w:t>eatures</w:t>
      </w:r>
    </w:p>
    <w:tbl>
      <w:tblPr>
        <w:tblW w:w="3535" w:type="pct"/>
        <w:jc w:val="center"/>
        <w:tblBorders>
          <w:top w:val="single" w:sz="12" w:space="0" w:color="808080"/>
          <w:bottom w:val="single" w:sz="12" w:space="0" w:color="808080"/>
        </w:tblBorders>
        <w:tblLook w:val="0000" w:firstRow="0" w:lastRow="0" w:firstColumn="0" w:lastColumn="0" w:noHBand="0" w:noVBand="0"/>
      </w:tblPr>
      <w:tblGrid>
        <w:gridCol w:w="3128"/>
        <w:gridCol w:w="2749"/>
      </w:tblGrid>
      <w:tr w:rsidR="00CF0D72" w:rsidRPr="00176849" w14:paraId="5B05E25E" w14:textId="77777777" w:rsidTr="00360670">
        <w:trPr>
          <w:trHeight w:val="351"/>
          <w:jc w:val="center"/>
        </w:trPr>
        <w:tc>
          <w:tcPr>
            <w:tcW w:w="2661" w:type="pct"/>
            <w:tcBorders>
              <w:top w:val="double" w:sz="6" w:space="0" w:color="auto"/>
              <w:left w:val="nil"/>
              <w:bottom w:val="single" w:sz="6" w:space="0" w:color="auto"/>
              <w:right w:val="nil"/>
            </w:tcBorders>
          </w:tcPr>
          <w:p w14:paraId="356D3798" w14:textId="77777777" w:rsidR="00CF0D72" w:rsidRPr="00176849" w:rsidRDefault="00CF0D72" w:rsidP="009C4D6B">
            <w:pPr>
              <w:pStyle w:val="IETParagraph"/>
              <w:ind w:firstLineChars="0" w:firstLine="0"/>
              <w:jc w:val="center"/>
              <w:rPr>
                <w:szCs w:val="21"/>
              </w:rPr>
            </w:pPr>
            <w:r w:rsidRPr="00176849">
              <w:rPr>
                <w:szCs w:val="21"/>
              </w:rPr>
              <w:t>Feature Name</w:t>
            </w:r>
          </w:p>
        </w:tc>
        <w:tc>
          <w:tcPr>
            <w:tcW w:w="2339" w:type="pct"/>
            <w:tcBorders>
              <w:top w:val="double" w:sz="6" w:space="0" w:color="auto"/>
              <w:left w:val="nil"/>
              <w:bottom w:val="single" w:sz="6" w:space="0" w:color="auto"/>
              <w:right w:val="nil"/>
            </w:tcBorders>
          </w:tcPr>
          <w:p w14:paraId="39FA867B" w14:textId="77777777" w:rsidR="00CF0D72" w:rsidRPr="00176849" w:rsidRDefault="00CF0D72" w:rsidP="009C4D6B">
            <w:pPr>
              <w:pStyle w:val="IETParagraph"/>
              <w:ind w:firstLineChars="0" w:firstLine="0"/>
              <w:jc w:val="center"/>
              <w:rPr>
                <w:sz w:val="21"/>
                <w:szCs w:val="21"/>
              </w:rPr>
            </w:pPr>
            <w:r w:rsidRPr="00176849">
              <w:rPr>
                <w:sz w:val="21"/>
                <w:szCs w:val="21"/>
              </w:rPr>
              <w:t>Feature Type</w:t>
            </w:r>
          </w:p>
        </w:tc>
      </w:tr>
      <w:tr w:rsidR="00CF0D72" w:rsidRPr="00176849" w14:paraId="472575AC" w14:textId="77777777" w:rsidTr="00360670">
        <w:trPr>
          <w:trHeight w:val="351"/>
          <w:jc w:val="center"/>
        </w:trPr>
        <w:tc>
          <w:tcPr>
            <w:tcW w:w="2661" w:type="pct"/>
            <w:tcBorders>
              <w:top w:val="nil"/>
              <w:left w:val="nil"/>
              <w:bottom w:val="nil"/>
              <w:right w:val="nil"/>
            </w:tcBorders>
          </w:tcPr>
          <w:p w14:paraId="0BCA0725" w14:textId="77777777" w:rsidR="00CF0D72" w:rsidRPr="00176849" w:rsidRDefault="00CF0D72" w:rsidP="009C4D6B">
            <w:pPr>
              <w:pStyle w:val="IETParagraph"/>
              <w:ind w:firstLineChars="0" w:firstLine="0"/>
              <w:jc w:val="center"/>
              <w:rPr>
                <w:sz w:val="21"/>
                <w:szCs w:val="21"/>
              </w:rPr>
            </w:pPr>
            <w:r w:rsidRPr="00176849">
              <w:rPr>
                <w:sz w:val="21"/>
                <w:szCs w:val="21"/>
              </w:rPr>
              <w:t>Saliency Area</w:t>
            </w:r>
          </w:p>
        </w:tc>
        <w:tc>
          <w:tcPr>
            <w:tcW w:w="2339" w:type="pct"/>
            <w:tcBorders>
              <w:top w:val="nil"/>
              <w:left w:val="nil"/>
              <w:bottom w:val="nil"/>
              <w:right w:val="nil"/>
            </w:tcBorders>
            <w:vAlign w:val="center"/>
          </w:tcPr>
          <w:p w14:paraId="6080C57F" w14:textId="77777777" w:rsidR="00CF0D72" w:rsidRPr="00176849" w:rsidRDefault="001526CA" w:rsidP="009C4D6B">
            <w:pPr>
              <w:pStyle w:val="IETParagraph"/>
              <w:ind w:firstLineChars="0" w:firstLine="0"/>
              <w:jc w:val="center"/>
              <w:rPr>
                <w:sz w:val="21"/>
                <w:szCs w:val="21"/>
              </w:rPr>
            </w:pPr>
            <w:r w:rsidRPr="00176849">
              <w:rPr>
                <w:sz w:val="21"/>
                <w:szCs w:val="21"/>
              </w:rPr>
              <w:t>Geometrical feature</w:t>
            </w:r>
          </w:p>
        </w:tc>
      </w:tr>
      <w:tr w:rsidR="001526CA" w:rsidRPr="00176849" w14:paraId="6E8511C8" w14:textId="77777777" w:rsidTr="00360670">
        <w:trPr>
          <w:trHeight w:val="351"/>
          <w:jc w:val="center"/>
        </w:trPr>
        <w:tc>
          <w:tcPr>
            <w:tcW w:w="2661" w:type="pct"/>
            <w:tcBorders>
              <w:top w:val="nil"/>
              <w:left w:val="nil"/>
              <w:right w:val="nil"/>
            </w:tcBorders>
          </w:tcPr>
          <w:p w14:paraId="03202DD7" w14:textId="77777777" w:rsidR="001526CA" w:rsidRPr="00176849" w:rsidRDefault="001526CA" w:rsidP="009C4D6B">
            <w:pPr>
              <w:pStyle w:val="IETParagraph"/>
              <w:ind w:firstLineChars="0" w:firstLine="0"/>
              <w:jc w:val="center"/>
              <w:rPr>
                <w:sz w:val="21"/>
                <w:szCs w:val="21"/>
              </w:rPr>
            </w:pPr>
            <w:r w:rsidRPr="00176849">
              <w:rPr>
                <w:sz w:val="21"/>
                <w:szCs w:val="21"/>
              </w:rPr>
              <w:t>Length</w:t>
            </w:r>
          </w:p>
        </w:tc>
        <w:tc>
          <w:tcPr>
            <w:tcW w:w="2339" w:type="pct"/>
            <w:tcBorders>
              <w:top w:val="nil"/>
              <w:left w:val="nil"/>
              <w:bottom w:val="nil"/>
              <w:right w:val="nil"/>
            </w:tcBorders>
            <w:vAlign w:val="center"/>
          </w:tcPr>
          <w:p w14:paraId="048B493B" w14:textId="77777777" w:rsidR="001526CA" w:rsidRPr="00176849" w:rsidRDefault="001526CA" w:rsidP="009C4D6B">
            <w:pPr>
              <w:pStyle w:val="IETParagraph"/>
              <w:ind w:firstLineChars="0" w:firstLine="0"/>
              <w:jc w:val="center"/>
              <w:rPr>
                <w:sz w:val="21"/>
                <w:szCs w:val="21"/>
              </w:rPr>
            </w:pPr>
            <w:r w:rsidRPr="00176849">
              <w:rPr>
                <w:sz w:val="21"/>
                <w:szCs w:val="21"/>
              </w:rPr>
              <w:t>Geometrical feature</w:t>
            </w:r>
          </w:p>
        </w:tc>
      </w:tr>
      <w:tr w:rsidR="001526CA" w:rsidRPr="00176849" w14:paraId="7F604335" w14:textId="77777777" w:rsidTr="00360670">
        <w:trPr>
          <w:trHeight w:val="351"/>
          <w:jc w:val="center"/>
        </w:trPr>
        <w:tc>
          <w:tcPr>
            <w:tcW w:w="2661" w:type="pct"/>
            <w:tcBorders>
              <w:left w:val="nil"/>
              <w:bottom w:val="nil"/>
              <w:right w:val="nil"/>
            </w:tcBorders>
          </w:tcPr>
          <w:p w14:paraId="02082315" w14:textId="77777777" w:rsidR="001526CA" w:rsidRPr="00176849" w:rsidRDefault="00582685" w:rsidP="009C4D6B">
            <w:pPr>
              <w:pStyle w:val="IETParagraph"/>
              <w:ind w:firstLineChars="0" w:firstLine="0"/>
              <w:jc w:val="center"/>
              <w:rPr>
                <w:sz w:val="21"/>
                <w:szCs w:val="21"/>
              </w:rPr>
            </w:pPr>
            <w:r w:rsidRPr="00176849">
              <w:rPr>
                <w:sz w:val="21"/>
                <w:szCs w:val="21"/>
              </w:rPr>
              <w:t>Width</w:t>
            </w:r>
          </w:p>
        </w:tc>
        <w:tc>
          <w:tcPr>
            <w:tcW w:w="2339" w:type="pct"/>
            <w:tcBorders>
              <w:top w:val="nil"/>
              <w:left w:val="nil"/>
              <w:bottom w:val="nil"/>
              <w:right w:val="nil"/>
            </w:tcBorders>
            <w:vAlign w:val="center"/>
          </w:tcPr>
          <w:p w14:paraId="0D368385" w14:textId="77777777" w:rsidR="001526CA" w:rsidRPr="00176849" w:rsidRDefault="001526CA" w:rsidP="009C4D6B">
            <w:pPr>
              <w:pStyle w:val="IETParagraph"/>
              <w:ind w:firstLineChars="0" w:firstLine="0"/>
              <w:jc w:val="center"/>
              <w:rPr>
                <w:sz w:val="21"/>
                <w:szCs w:val="21"/>
              </w:rPr>
            </w:pPr>
            <w:r w:rsidRPr="00176849">
              <w:rPr>
                <w:sz w:val="21"/>
                <w:szCs w:val="21"/>
              </w:rPr>
              <w:t>Geometrical feature</w:t>
            </w:r>
          </w:p>
        </w:tc>
      </w:tr>
      <w:tr w:rsidR="00CF0D72" w:rsidRPr="00176849" w14:paraId="4DDA56BC" w14:textId="77777777" w:rsidTr="00360670">
        <w:trPr>
          <w:trHeight w:val="351"/>
          <w:jc w:val="center"/>
        </w:trPr>
        <w:tc>
          <w:tcPr>
            <w:tcW w:w="2661" w:type="pct"/>
            <w:tcBorders>
              <w:top w:val="nil"/>
              <w:left w:val="nil"/>
              <w:bottom w:val="nil"/>
              <w:right w:val="nil"/>
            </w:tcBorders>
          </w:tcPr>
          <w:p w14:paraId="2AFF3A70" w14:textId="77777777" w:rsidR="00CF0D72" w:rsidRPr="00176849" w:rsidRDefault="001526CA" w:rsidP="009C4D6B">
            <w:pPr>
              <w:pStyle w:val="IETParagraph"/>
              <w:ind w:firstLineChars="0" w:firstLine="0"/>
              <w:jc w:val="center"/>
              <w:rPr>
                <w:sz w:val="21"/>
                <w:szCs w:val="21"/>
              </w:rPr>
            </w:pPr>
            <w:r w:rsidRPr="00176849">
              <w:rPr>
                <w:sz w:val="21"/>
                <w:szCs w:val="21"/>
              </w:rPr>
              <w:t>Length-Width Ratio</w:t>
            </w:r>
          </w:p>
        </w:tc>
        <w:tc>
          <w:tcPr>
            <w:tcW w:w="2339" w:type="pct"/>
            <w:tcBorders>
              <w:top w:val="nil"/>
              <w:left w:val="nil"/>
              <w:bottom w:val="nil"/>
              <w:right w:val="nil"/>
            </w:tcBorders>
            <w:vAlign w:val="center"/>
          </w:tcPr>
          <w:p w14:paraId="1C719E80" w14:textId="77777777" w:rsidR="00CF0D72" w:rsidRPr="00176849" w:rsidRDefault="001526CA" w:rsidP="009C4D6B">
            <w:pPr>
              <w:pStyle w:val="IETParagraph"/>
              <w:ind w:firstLineChars="0" w:firstLine="0"/>
              <w:jc w:val="center"/>
              <w:rPr>
                <w:sz w:val="21"/>
                <w:szCs w:val="21"/>
              </w:rPr>
            </w:pPr>
            <w:r w:rsidRPr="00176849">
              <w:rPr>
                <w:sz w:val="21"/>
                <w:szCs w:val="21"/>
              </w:rPr>
              <w:t>Geometrical feature</w:t>
            </w:r>
          </w:p>
        </w:tc>
      </w:tr>
      <w:tr w:rsidR="00CF0D72" w:rsidRPr="00176849" w14:paraId="7873AB6D" w14:textId="77777777" w:rsidTr="00360670">
        <w:trPr>
          <w:trHeight w:val="351"/>
          <w:jc w:val="center"/>
        </w:trPr>
        <w:tc>
          <w:tcPr>
            <w:tcW w:w="2661" w:type="pct"/>
            <w:tcBorders>
              <w:top w:val="nil"/>
              <w:left w:val="nil"/>
              <w:bottom w:val="nil"/>
              <w:right w:val="nil"/>
            </w:tcBorders>
          </w:tcPr>
          <w:p w14:paraId="4C3E5A04" w14:textId="77777777" w:rsidR="00CF0D72" w:rsidRPr="00176849" w:rsidRDefault="001526CA" w:rsidP="009C4D6B">
            <w:pPr>
              <w:pStyle w:val="IETParagraph"/>
              <w:ind w:firstLineChars="0" w:firstLine="0"/>
              <w:jc w:val="center"/>
              <w:rPr>
                <w:sz w:val="21"/>
                <w:szCs w:val="21"/>
              </w:rPr>
            </w:pPr>
            <w:r w:rsidRPr="00176849">
              <w:rPr>
                <w:sz w:val="21"/>
                <w:szCs w:val="21"/>
              </w:rPr>
              <w:t>Grayscale Mean Value</w:t>
            </w:r>
          </w:p>
        </w:tc>
        <w:tc>
          <w:tcPr>
            <w:tcW w:w="2339" w:type="pct"/>
            <w:tcBorders>
              <w:top w:val="nil"/>
              <w:left w:val="nil"/>
              <w:bottom w:val="nil"/>
              <w:right w:val="nil"/>
            </w:tcBorders>
            <w:vAlign w:val="center"/>
          </w:tcPr>
          <w:p w14:paraId="0F101EA0" w14:textId="77777777" w:rsidR="00CF0D72" w:rsidRPr="00176849" w:rsidRDefault="001526CA" w:rsidP="009C4D6B">
            <w:pPr>
              <w:pStyle w:val="IETParagraph"/>
              <w:ind w:firstLineChars="0" w:firstLine="0"/>
              <w:jc w:val="center"/>
              <w:rPr>
                <w:sz w:val="21"/>
                <w:szCs w:val="21"/>
              </w:rPr>
            </w:pPr>
            <w:r w:rsidRPr="00176849">
              <w:rPr>
                <w:sz w:val="21"/>
                <w:szCs w:val="21"/>
              </w:rPr>
              <w:t>Intensity feature</w:t>
            </w:r>
          </w:p>
        </w:tc>
      </w:tr>
      <w:tr w:rsidR="00CF0D72" w:rsidRPr="00176849" w14:paraId="74790E16" w14:textId="77777777" w:rsidTr="00360670">
        <w:trPr>
          <w:trHeight w:val="351"/>
          <w:jc w:val="center"/>
        </w:trPr>
        <w:tc>
          <w:tcPr>
            <w:tcW w:w="2661" w:type="pct"/>
            <w:tcBorders>
              <w:top w:val="nil"/>
              <w:left w:val="nil"/>
              <w:bottom w:val="nil"/>
              <w:right w:val="nil"/>
            </w:tcBorders>
          </w:tcPr>
          <w:p w14:paraId="0884637F" w14:textId="77777777" w:rsidR="00CF0D72" w:rsidRPr="00176849" w:rsidRDefault="001526CA" w:rsidP="009C4D6B">
            <w:pPr>
              <w:pStyle w:val="IETParagraph"/>
              <w:ind w:firstLineChars="0" w:firstLine="0"/>
              <w:jc w:val="center"/>
              <w:rPr>
                <w:sz w:val="21"/>
                <w:szCs w:val="21"/>
              </w:rPr>
            </w:pPr>
            <w:r w:rsidRPr="00176849">
              <w:rPr>
                <w:sz w:val="21"/>
                <w:szCs w:val="21"/>
              </w:rPr>
              <w:t>Grayscale Variance Value</w:t>
            </w:r>
          </w:p>
        </w:tc>
        <w:tc>
          <w:tcPr>
            <w:tcW w:w="2339" w:type="pct"/>
            <w:tcBorders>
              <w:top w:val="nil"/>
              <w:left w:val="nil"/>
              <w:bottom w:val="nil"/>
              <w:right w:val="nil"/>
            </w:tcBorders>
            <w:vAlign w:val="center"/>
          </w:tcPr>
          <w:p w14:paraId="59E9AC04" w14:textId="77777777" w:rsidR="00CF0D72" w:rsidRPr="00176849" w:rsidRDefault="001526CA" w:rsidP="009C4D6B">
            <w:pPr>
              <w:pStyle w:val="IETParagraph"/>
              <w:ind w:firstLineChars="0" w:firstLine="0"/>
              <w:jc w:val="center"/>
              <w:rPr>
                <w:sz w:val="21"/>
                <w:szCs w:val="21"/>
              </w:rPr>
            </w:pPr>
            <w:r w:rsidRPr="00176849">
              <w:rPr>
                <w:sz w:val="21"/>
                <w:szCs w:val="21"/>
              </w:rPr>
              <w:t>Intensity feature</w:t>
            </w:r>
          </w:p>
        </w:tc>
      </w:tr>
      <w:tr w:rsidR="00CF0D72" w:rsidRPr="00176849" w14:paraId="19F01282" w14:textId="77777777" w:rsidTr="00360670">
        <w:trPr>
          <w:trHeight w:val="351"/>
          <w:jc w:val="center"/>
        </w:trPr>
        <w:tc>
          <w:tcPr>
            <w:tcW w:w="2661" w:type="pct"/>
            <w:tcBorders>
              <w:top w:val="nil"/>
              <w:left w:val="nil"/>
              <w:bottom w:val="nil"/>
              <w:right w:val="nil"/>
            </w:tcBorders>
          </w:tcPr>
          <w:p w14:paraId="2CC4D5F0" w14:textId="77777777" w:rsidR="00CF0D72" w:rsidRPr="00176849" w:rsidRDefault="001526CA" w:rsidP="009C4D6B">
            <w:pPr>
              <w:pStyle w:val="IETParagraph"/>
              <w:ind w:firstLineChars="0" w:firstLine="0"/>
              <w:jc w:val="center"/>
              <w:rPr>
                <w:sz w:val="21"/>
                <w:szCs w:val="21"/>
              </w:rPr>
            </w:pPr>
            <w:r w:rsidRPr="00176849">
              <w:rPr>
                <w:sz w:val="21"/>
                <w:szCs w:val="21"/>
              </w:rPr>
              <w:t>Background Grayscale Mean Value</w:t>
            </w:r>
          </w:p>
        </w:tc>
        <w:tc>
          <w:tcPr>
            <w:tcW w:w="2339" w:type="pct"/>
            <w:tcBorders>
              <w:top w:val="nil"/>
              <w:left w:val="nil"/>
              <w:bottom w:val="nil"/>
              <w:right w:val="nil"/>
            </w:tcBorders>
            <w:vAlign w:val="center"/>
          </w:tcPr>
          <w:p w14:paraId="16501987" w14:textId="77777777" w:rsidR="00CF0D72" w:rsidRPr="00176849" w:rsidRDefault="001526CA" w:rsidP="009C4D6B">
            <w:pPr>
              <w:pStyle w:val="IETParagraph"/>
              <w:ind w:firstLineChars="0" w:firstLine="0"/>
              <w:jc w:val="center"/>
              <w:rPr>
                <w:sz w:val="21"/>
                <w:szCs w:val="21"/>
              </w:rPr>
            </w:pPr>
            <w:r w:rsidRPr="00176849">
              <w:rPr>
                <w:sz w:val="21"/>
                <w:szCs w:val="21"/>
              </w:rPr>
              <w:t>Intensity feature</w:t>
            </w:r>
          </w:p>
        </w:tc>
      </w:tr>
      <w:tr w:rsidR="00CF0D72" w:rsidRPr="00176849" w14:paraId="10DADDC1" w14:textId="77777777" w:rsidTr="00360670">
        <w:trPr>
          <w:trHeight w:val="351"/>
          <w:jc w:val="center"/>
        </w:trPr>
        <w:tc>
          <w:tcPr>
            <w:tcW w:w="2661" w:type="pct"/>
            <w:tcBorders>
              <w:top w:val="nil"/>
              <w:left w:val="nil"/>
              <w:bottom w:val="nil"/>
              <w:right w:val="nil"/>
            </w:tcBorders>
          </w:tcPr>
          <w:p w14:paraId="2A02BD20" w14:textId="77777777" w:rsidR="00CF0D72" w:rsidRPr="00176849" w:rsidRDefault="00AF5DB5" w:rsidP="009C4D6B">
            <w:pPr>
              <w:pStyle w:val="IETParagraph"/>
              <w:ind w:firstLineChars="0" w:firstLine="0"/>
              <w:jc w:val="center"/>
              <w:rPr>
                <w:sz w:val="21"/>
                <w:szCs w:val="21"/>
              </w:rPr>
            </w:pPr>
            <w:r w:rsidRPr="00176849">
              <w:rPr>
                <w:sz w:val="21"/>
                <w:szCs w:val="21"/>
              </w:rPr>
              <w:t>Background Grayscale Variance Value</w:t>
            </w:r>
          </w:p>
        </w:tc>
        <w:tc>
          <w:tcPr>
            <w:tcW w:w="2339" w:type="pct"/>
            <w:tcBorders>
              <w:top w:val="nil"/>
              <w:left w:val="nil"/>
              <w:bottom w:val="nil"/>
              <w:right w:val="nil"/>
            </w:tcBorders>
            <w:vAlign w:val="center"/>
          </w:tcPr>
          <w:p w14:paraId="461E3B6F" w14:textId="77777777" w:rsidR="00CF0D72" w:rsidRPr="00176849" w:rsidRDefault="00AF5DB5" w:rsidP="009C4D6B">
            <w:pPr>
              <w:pStyle w:val="IETParagraph"/>
              <w:ind w:firstLineChars="0" w:firstLine="0"/>
              <w:jc w:val="center"/>
              <w:rPr>
                <w:sz w:val="21"/>
                <w:szCs w:val="21"/>
              </w:rPr>
            </w:pPr>
            <w:r w:rsidRPr="00176849">
              <w:rPr>
                <w:sz w:val="21"/>
                <w:szCs w:val="21"/>
              </w:rPr>
              <w:t>Intensity feature</w:t>
            </w:r>
          </w:p>
        </w:tc>
      </w:tr>
      <w:tr w:rsidR="00CF0D72" w:rsidRPr="00176849" w14:paraId="26421F16" w14:textId="77777777" w:rsidTr="00360670">
        <w:trPr>
          <w:trHeight w:val="351"/>
          <w:jc w:val="center"/>
        </w:trPr>
        <w:tc>
          <w:tcPr>
            <w:tcW w:w="2661" w:type="pct"/>
            <w:tcBorders>
              <w:top w:val="nil"/>
              <w:left w:val="nil"/>
              <w:bottom w:val="nil"/>
              <w:right w:val="nil"/>
            </w:tcBorders>
          </w:tcPr>
          <w:p w14:paraId="1D81849E" w14:textId="77777777" w:rsidR="00CF0D72" w:rsidRPr="00176849" w:rsidRDefault="001526CA" w:rsidP="009C4D6B">
            <w:pPr>
              <w:pStyle w:val="IETParagraph"/>
              <w:ind w:firstLineChars="0" w:firstLine="0"/>
              <w:jc w:val="center"/>
              <w:rPr>
                <w:sz w:val="21"/>
                <w:szCs w:val="21"/>
              </w:rPr>
            </w:pPr>
            <w:r w:rsidRPr="00176849">
              <w:rPr>
                <w:sz w:val="21"/>
                <w:szCs w:val="21"/>
              </w:rPr>
              <w:t>Contrast</w:t>
            </w:r>
          </w:p>
        </w:tc>
        <w:tc>
          <w:tcPr>
            <w:tcW w:w="2339" w:type="pct"/>
            <w:tcBorders>
              <w:top w:val="nil"/>
              <w:left w:val="nil"/>
              <w:bottom w:val="nil"/>
              <w:right w:val="nil"/>
            </w:tcBorders>
            <w:vAlign w:val="center"/>
          </w:tcPr>
          <w:p w14:paraId="0CC96C08" w14:textId="77777777" w:rsidR="00CF0D72" w:rsidRPr="00176849" w:rsidRDefault="00A54F61" w:rsidP="009C4D6B">
            <w:pPr>
              <w:pStyle w:val="IETParagraph"/>
              <w:ind w:firstLineChars="0" w:firstLine="0"/>
              <w:jc w:val="center"/>
              <w:rPr>
                <w:sz w:val="21"/>
                <w:szCs w:val="21"/>
              </w:rPr>
            </w:pPr>
            <w:r w:rsidRPr="00176849">
              <w:rPr>
                <w:sz w:val="21"/>
                <w:szCs w:val="21"/>
              </w:rPr>
              <w:t>Texture</w:t>
            </w:r>
            <w:r w:rsidR="00AF5DB5" w:rsidRPr="00176849">
              <w:rPr>
                <w:sz w:val="21"/>
                <w:szCs w:val="21"/>
              </w:rPr>
              <w:t xml:space="preserve"> feature</w:t>
            </w:r>
          </w:p>
        </w:tc>
      </w:tr>
      <w:tr w:rsidR="00CF0D72" w:rsidRPr="00176849" w14:paraId="1DFCAE98" w14:textId="77777777" w:rsidTr="00360670">
        <w:trPr>
          <w:trHeight w:val="351"/>
          <w:jc w:val="center"/>
        </w:trPr>
        <w:tc>
          <w:tcPr>
            <w:tcW w:w="2661" w:type="pct"/>
            <w:tcBorders>
              <w:top w:val="nil"/>
              <w:left w:val="nil"/>
              <w:bottom w:val="nil"/>
              <w:right w:val="nil"/>
            </w:tcBorders>
          </w:tcPr>
          <w:p w14:paraId="51AF60F7" w14:textId="77777777" w:rsidR="00CF0D72" w:rsidRPr="00176849" w:rsidRDefault="001526CA" w:rsidP="009C4D6B">
            <w:pPr>
              <w:pStyle w:val="IETParagraph"/>
              <w:ind w:firstLineChars="0" w:firstLine="0"/>
              <w:jc w:val="center"/>
              <w:rPr>
                <w:sz w:val="21"/>
                <w:szCs w:val="21"/>
              </w:rPr>
            </w:pPr>
            <w:r w:rsidRPr="00176849">
              <w:rPr>
                <w:sz w:val="21"/>
                <w:szCs w:val="21"/>
              </w:rPr>
              <w:t>Homogeneity</w:t>
            </w:r>
          </w:p>
        </w:tc>
        <w:tc>
          <w:tcPr>
            <w:tcW w:w="2339" w:type="pct"/>
            <w:tcBorders>
              <w:top w:val="nil"/>
              <w:left w:val="nil"/>
              <w:bottom w:val="nil"/>
              <w:right w:val="nil"/>
            </w:tcBorders>
            <w:vAlign w:val="center"/>
          </w:tcPr>
          <w:p w14:paraId="5027B2A1" w14:textId="77777777" w:rsidR="00CF0D72" w:rsidRPr="00176849" w:rsidRDefault="00A54F61" w:rsidP="009C4D6B">
            <w:pPr>
              <w:pStyle w:val="IETParagraph"/>
              <w:ind w:firstLineChars="0" w:firstLine="0"/>
              <w:jc w:val="center"/>
              <w:rPr>
                <w:sz w:val="21"/>
                <w:szCs w:val="21"/>
              </w:rPr>
            </w:pPr>
            <w:r w:rsidRPr="00176849">
              <w:rPr>
                <w:sz w:val="21"/>
                <w:szCs w:val="21"/>
              </w:rPr>
              <w:t>Texture feature</w:t>
            </w:r>
          </w:p>
        </w:tc>
      </w:tr>
      <w:tr w:rsidR="00CF0D72" w:rsidRPr="00176849" w14:paraId="7190FD05" w14:textId="77777777" w:rsidTr="00360670">
        <w:trPr>
          <w:trHeight w:val="351"/>
          <w:jc w:val="center"/>
        </w:trPr>
        <w:tc>
          <w:tcPr>
            <w:tcW w:w="2661" w:type="pct"/>
            <w:tcBorders>
              <w:top w:val="nil"/>
              <w:left w:val="nil"/>
              <w:bottom w:val="nil"/>
              <w:right w:val="nil"/>
            </w:tcBorders>
          </w:tcPr>
          <w:p w14:paraId="01C2CA79" w14:textId="77777777" w:rsidR="00CF0D72" w:rsidRPr="00176849" w:rsidRDefault="001526CA" w:rsidP="009C4D6B">
            <w:pPr>
              <w:pStyle w:val="IETParagraph"/>
              <w:ind w:firstLineChars="0" w:firstLine="0"/>
              <w:jc w:val="center"/>
              <w:rPr>
                <w:sz w:val="21"/>
                <w:szCs w:val="21"/>
              </w:rPr>
            </w:pPr>
            <w:r w:rsidRPr="00176849">
              <w:rPr>
                <w:sz w:val="21"/>
                <w:szCs w:val="21"/>
              </w:rPr>
              <w:t>Dissimilarity</w:t>
            </w:r>
          </w:p>
        </w:tc>
        <w:tc>
          <w:tcPr>
            <w:tcW w:w="2339" w:type="pct"/>
            <w:tcBorders>
              <w:top w:val="nil"/>
              <w:left w:val="nil"/>
              <w:bottom w:val="nil"/>
              <w:right w:val="nil"/>
            </w:tcBorders>
            <w:vAlign w:val="center"/>
          </w:tcPr>
          <w:p w14:paraId="28DE41D9" w14:textId="77777777" w:rsidR="00CF0D72" w:rsidRPr="00176849" w:rsidRDefault="00A54F61" w:rsidP="009C4D6B">
            <w:pPr>
              <w:pStyle w:val="IETParagraph"/>
              <w:ind w:firstLineChars="0" w:firstLine="0"/>
              <w:jc w:val="center"/>
              <w:rPr>
                <w:sz w:val="21"/>
                <w:szCs w:val="21"/>
              </w:rPr>
            </w:pPr>
            <w:r w:rsidRPr="00176849">
              <w:rPr>
                <w:sz w:val="21"/>
                <w:szCs w:val="21"/>
              </w:rPr>
              <w:t>Texture feature</w:t>
            </w:r>
          </w:p>
        </w:tc>
      </w:tr>
      <w:tr w:rsidR="00582685" w:rsidRPr="00176849" w14:paraId="4B3605EA" w14:textId="77777777" w:rsidTr="00360670">
        <w:trPr>
          <w:trHeight w:val="351"/>
          <w:jc w:val="center"/>
        </w:trPr>
        <w:tc>
          <w:tcPr>
            <w:tcW w:w="2661" w:type="pct"/>
            <w:tcBorders>
              <w:top w:val="nil"/>
              <w:left w:val="nil"/>
              <w:bottom w:val="nil"/>
              <w:right w:val="nil"/>
            </w:tcBorders>
          </w:tcPr>
          <w:p w14:paraId="62479BD4" w14:textId="77777777" w:rsidR="00582685" w:rsidRPr="00176849" w:rsidRDefault="00582685" w:rsidP="009C4D6B">
            <w:pPr>
              <w:pStyle w:val="IETParagraph"/>
              <w:ind w:firstLineChars="0" w:firstLine="0"/>
              <w:jc w:val="center"/>
              <w:rPr>
                <w:sz w:val="21"/>
                <w:szCs w:val="21"/>
              </w:rPr>
            </w:pPr>
            <w:r w:rsidRPr="00176849">
              <w:rPr>
                <w:sz w:val="21"/>
                <w:szCs w:val="21"/>
              </w:rPr>
              <w:t>ASM</w:t>
            </w:r>
          </w:p>
        </w:tc>
        <w:tc>
          <w:tcPr>
            <w:tcW w:w="2339" w:type="pct"/>
            <w:tcBorders>
              <w:top w:val="nil"/>
              <w:left w:val="nil"/>
              <w:right w:val="nil"/>
            </w:tcBorders>
            <w:vAlign w:val="center"/>
          </w:tcPr>
          <w:p w14:paraId="70320D52" w14:textId="77777777" w:rsidR="00582685" w:rsidRPr="00176849" w:rsidRDefault="00582685" w:rsidP="009C4D6B">
            <w:pPr>
              <w:pStyle w:val="IETParagraph"/>
              <w:ind w:firstLineChars="0" w:firstLine="0"/>
              <w:jc w:val="center"/>
              <w:rPr>
                <w:sz w:val="21"/>
                <w:szCs w:val="21"/>
              </w:rPr>
            </w:pPr>
            <w:r w:rsidRPr="00176849">
              <w:rPr>
                <w:sz w:val="21"/>
                <w:szCs w:val="21"/>
              </w:rPr>
              <w:t>Texture feature</w:t>
            </w:r>
          </w:p>
        </w:tc>
      </w:tr>
      <w:tr w:rsidR="00582685" w:rsidRPr="00176849" w14:paraId="3D18C667" w14:textId="77777777" w:rsidTr="00360670">
        <w:trPr>
          <w:trHeight w:val="351"/>
          <w:jc w:val="center"/>
        </w:trPr>
        <w:tc>
          <w:tcPr>
            <w:tcW w:w="2661" w:type="pct"/>
            <w:tcBorders>
              <w:top w:val="nil"/>
              <w:left w:val="nil"/>
              <w:bottom w:val="nil"/>
              <w:right w:val="nil"/>
            </w:tcBorders>
          </w:tcPr>
          <w:p w14:paraId="728DB70C" w14:textId="77777777" w:rsidR="00582685" w:rsidRPr="00176849" w:rsidRDefault="00582685" w:rsidP="009C4D6B">
            <w:pPr>
              <w:pStyle w:val="IETParagraph"/>
              <w:ind w:firstLineChars="0" w:firstLine="0"/>
              <w:jc w:val="center"/>
              <w:rPr>
                <w:sz w:val="21"/>
                <w:szCs w:val="21"/>
              </w:rPr>
            </w:pPr>
            <w:r w:rsidRPr="00176849">
              <w:rPr>
                <w:sz w:val="21"/>
                <w:szCs w:val="21"/>
              </w:rPr>
              <w:t>Energy</w:t>
            </w:r>
          </w:p>
        </w:tc>
        <w:tc>
          <w:tcPr>
            <w:tcW w:w="2339" w:type="pct"/>
            <w:tcBorders>
              <w:left w:val="nil"/>
              <w:right w:val="nil"/>
            </w:tcBorders>
            <w:vAlign w:val="center"/>
          </w:tcPr>
          <w:p w14:paraId="41B44DC8" w14:textId="77777777" w:rsidR="00582685" w:rsidRPr="00176849" w:rsidRDefault="00582685" w:rsidP="009C4D6B">
            <w:pPr>
              <w:pStyle w:val="IETParagraph"/>
              <w:ind w:firstLineChars="0" w:firstLine="0"/>
              <w:jc w:val="center"/>
              <w:rPr>
                <w:sz w:val="21"/>
                <w:szCs w:val="21"/>
              </w:rPr>
            </w:pPr>
            <w:r w:rsidRPr="00176849">
              <w:rPr>
                <w:sz w:val="21"/>
                <w:szCs w:val="21"/>
              </w:rPr>
              <w:t>Texture feature</w:t>
            </w:r>
          </w:p>
        </w:tc>
      </w:tr>
      <w:tr w:rsidR="00582685" w:rsidRPr="00176849" w14:paraId="340C1F5E" w14:textId="77777777" w:rsidTr="00360670">
        <w:trPr>
          <w:trHeight w:val="351"/>
          <w:jc w:val="center"/>
        </w:trPr>
        <w:tc>
          <w:tcPr>
            <w:tcW w:w="2661" w:type="pct"/>
            <w:tcBorders>
              <w:top w:val="nil"/>
              <w:left w:val="nil"/>
              <w:bottom w:val="double" w:sz="6" w:space="0" w:color="auto"/>
              <w:right w:val="nil"/>
            </w:tcBorders>
          </w:tcPr>
          <w:p w14:paraId="7A802199" w14:textId="77777777" w:rsidR="00582685" w:rsidRPr="00176849" w:rsidRDefault="00582685" w:rsidP="009C4D6B">
            <w:pPr>
              <w:pStyle w:val="IETParagraph"/>
              <w:ind w:firstLineChars="0" w:firstLine="0"/>
              <w:jc w:val="center"/>
              <w:rPr>
                <w:sz w:val="21"/>
                <w:szCs w:val="21"/>
              </w:rPr>
            </w:pPr>
            <w:r w:rsidRPr="00176849">
              <w:rPr>
                <w:sz w:val="21"/>
                <w:szCs w:val="21"/>
              </w:rPr>
              <w:t>Entropy</w:t>
            </w:r>
          </w:p>
        </w:tc>
        <w:tc>
          <w:tcPr>
            <w:tcW w:w="2339" w:type="pct"/>
            <w:tcBorders>
              <w:left w:val="nil"/>
              <w:bottom w:val="double" w:sz="6" w:space="0" w:color="auto"/>
              <w:right w:val="nil"/>
            </w:tcBorders>
            <w:vAlign w:val="center"/>
          </w:tcPr>
          <w:p w14:paraId="2095F607" w14:textId="77777777" w:rsidR="00582685" w:rsidRPr="00176849" w:rsidRDefault="00582685" w:rsidP="009C4D6B">
            <w:pPr>
              <w:pStyle w:val="IETParagraph"/>
              <w:ind w:firstLineChars="0" w:firstLine="0"/>
              <w:jc w:val="center"/>
              <w:rPr>
                <w:sz w:val="21"/>
                <w:szCs w:val="21"/>
              </w:rPr>
            </w:pPr>
            <w:r w:rsidRPr="00176849">
              <w:rPr>
                <w:sz w:val="21"/>
                <w:szCs w:val="21"/>
              </w:rPr>
              <w:t>Texture feature</w:t>
            </w:r>
          </w:p>
        </w:tc>
      </w:tr>
    </w:tbl>
    <w:p w14:paraId="501C3529" w14:textId="283612F5" w:rsidR="00E175A9" w:rsidRPr="00176849" w:rsidRDefault="00CA6F57" w:rsidP="006816C4">
      <w:pPr>
        <w:pStyle w:val="2"/>
        <w:numPr>
          <w:ilvl w:val="1"/>
          <w:numId w:val="4"/>
        </w:numPr>
        <w:spacing w:before="260" w:after="260" w:line="360" w:lineRule="auto"/>
        <w:ind w:left="284" w:hanging="284"/>
        <w:jc w:val="both"/>
        <w:rPr>
          <w:b/>
          <w:i w:val="0"/>
          <w:sz w:val="24"/>
          <w:szCs w:val="24"/>
          <w:lang w:eastAsia="zh-CN"/>
        </w:rPr>
      </w:pPr>
      <w:r w:rsidRPr="00176849">
        <w:rPr>
          <w:b/>
          <w:i w:val="0"/>
          <w:sz w:val="24"/>
          <w:szCs w:val="24"/>
          <w:lang w:eastAsia="zh-CN"/>
        </w:rPr>
        <w:t>Adaptive</w:t>
      </w:r>
      <w:r w:rsidR="00E175A9" w:rsidRPr="00176849">
        <w:rPr>
          <w:b/>
          <w:i w:val="0"/>
          <w:sz w:val="24"/>
          <w:szCs w:val="24"/>
          <w:lang w:eastAsia="zh-CN"/>
        </w:rPr>
        <w:t xml:space="preserve"> feature weights K-Means clustering</w:t>
      </w:r>
    </w:p>
    <w:p w14:paraId="25AF1ACC" w14:textId="339DBABB" w:rsidR="000D47CB" w:rsidRPr="00176849" w:rsidRDefault="000B726C"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In</w:t>
      </w:r>
      <w:r w:rsidR="000F08FB" w:rsidRPr="00176849">
        <w:rPr>
          <w:rFonts w:eastAsia="AdvGulliv-R"/>
          <w:color w:val="000000"/>
          <w:sz w:val="24"/>
          <w:szCs w:val="24"/>
          <w:lang w:eastAsia="zh-CN"/>
        </w:rPr>
        <w:t xml:space="preserve"> the</w:t>
      </w:r>
      <w:r w:rsidRPr="00176849">
        <w:rPr>
          <w:rFonts w:eastAsia="AdvGulliv-R"/>
          <w:color w:val="000000"/>
          <w:sz w:val="24"/>
          <w:szCs w:val="24"/>
          <w:lang w:eastAsia="zh-CN"/>
        </w:rPr>
        <w:t xml:space="preserve"> clustering</w:t>
      </w:r>
      <w:r w:rsidR="004F7E16" w:rsidRPr="00176849">
        <w:rPr>
          <w:rFonts w:eastAsia="AdvGulliv-R"/>
          <w:color w:val="000000"/>
          <w:sz w:val="24"/>
          <w:szCs w:val="24"/>
          <w:lang w:eastAsia="zh-CN"/>
        </w:rPr>
        <w:t xml:space="preserve"> </w:t>
      </w:r>
      <w:r w:rsidRPr="00176849">
        <w:rPr>
          <w:rFonts w:eastAsia="AdvGulliv-R"/>
          <w:color w:val="000000"/>
          <w:sz w:val="24"/>
          <w:szCs w:val="24"/>
          <w:lang w:eastAsia="zh-CN"/>
        </w:rPr>
        <w:t>process, feature distribution of same class samples should be as close as possible</w:t>
      </w:r>
      <w:r w:rsidR="00C44B9E" w:rsidRPr="00176849">
        <w:rPr>
          <w:rFonts w:eastAsia="AdvGulliv-R"/>
          <w:color w:val="000000"/>
          <w:sz w:val="24"/>
          <w:szCs w:val="24"/>
          <w:lang w:eastAsia="zh-CN"/>
        </w:rPr>
        <w:t>, and</w:t>
      </w:r>
      <w:r w:rsidR="00324C23" w:rsidRPr="00176849">
        <w:rPr>
          <w:rFonts w:eastAsia="AdvGulliv-R"/>
          <w:color w:val="000000"/>
          <w:sz w:val="24"/>
          <w:szCs w:val="24"/>
          <w:lang w:eastAsia="zh-CN"/>
        </w:rPr>
        <w:t xml:space="preserve"> </w:t>
      </w:r>
      <w:r w:rsidRPr="00176849">
        <w:rPr>
          <w:rFonts w:eastAsia="AdvGulliv-R"/>
          <w:color w:val="000000"/>
          <w:sz w:val="24"/>
          <w:szCs w:val="24"/>
          <w:lang w:eastAsia="zh-CN"/>
        </w:rPr>
        <w:t xml:space="preserve">feature distributions of different class samples should be as far as possible. </w:t>
      </w:r>
      <w:r w:rsidR="00324C23" w:rsidRPr="00176849">
        <w:rPr>
          <w:rFonts w:eastAsia="AdvGulliv-R"/>
          <w:color w:val="000000"/>
          <w:sz w:val="24"/>
          <w:szCs w:val="24"/>
          <w:lang w:eastAsia="zh-CN"/>
        </w:rPr>
        <w:t xml:space="preserve">It </w:t>
      </w:r>
      <w:r w:rsidRPr="00176849">
        <w:rPr>
          <w:rFonts w:eastAsia="AdvGulliv-R"/>
          <w:color w:val="000000"/>
          <w:sz w:val="24"/>
          <w:szCs w:val="24"/>
          <w:lang w:eastAsia="zh-CN"/>
        </w:rPr>
        <w:t>means</w:t>
      </w:r>
      <w:r w:rsidR="00324C23" w:rsidRPr="00176849">
        <w:rPr>
          <w:rFonts w:eastAsia="AdvGulliv-R"/>
          <w:color w:val="000000"/>
          <w:sz w:val="24"/>
          <w:szCs w:val="24"/>
          <w:lang w:eastAsia="zh-CN"/>
        </w:rPr>
        <w:t xml:space="preserve"> that</w:t>
      </w:r>
      <w:r w:rsidRPr="00176849">
        <w:rPr>
          <w:rFonts w:eastAsia="AdvGulliv-R"/>
          <w:color w:val="000000"/>
          <w:sz w:val="24"/>
          <w:szCs w:val="24"/>
          <w:lang w:eastAsia="zh-CN"/>
        </w:rPr>
        <w:t xml:space="preserve"> in the space of features, </w:t>
      </w:r>
      <w:r w:rsidR="00DB389A" w:rsidRPr="00176849">
        <w:rPr>
          <w:rFonts w:eastAsia="AdvGulliv-R"/>
          <w:color w:val="000000"/>
          <w:sz w:val="24"/>
          <w:szCs w:val="24"/>
          <w:lang w:eastAsia="zh-CN"/>
        </w:rPr>
        <w:t xml:space="preserve">feature </w:t>
      </w:r>
      <w:r w:rsidRPr="00176849">
        <w:rPr>
          <w:rFonts w:eastAsia="AdvGulliv-R"/>
          <w:color w:val="000000"/>
          <w:sz w:val="24"/>
          <w:szCs w:val="24"/>
          <w:lang w:eastAsia="zh-CN"/>
        </w:rPr>
        <w:t xml:space="preserve">distance </w:t>
      </w:r>
      <w:r w:rsidR="00DB389A" w:rsidRPr="00176849">
        <w:rPr>
          <w:rFonts w:eastAsia="AdvGulliv-R"/>
          <w:color w:val="000000"/>
          <w:sz w:val="24"/>
          <w:szCs w:val="24"/>
          <w:lang w:eastAsia="zh-CN"/>
        </w:rPr>
        <w:t>between in-class samples should be small and feature distance between out-class samples should be large.</w:t>
      </w:r>
    </w:p>
    <w:p w14:paraId="444B9A22" w14:textId="69734D1D" w:rsidR="00D549B8" w:rsidRPr="00176849" w:rsidRDefault="00C00A97" w:rsidP="006C1533">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Therefore, in this section, an adaptive fabric feature clustering algorithm is proposed to realize </w:t>
      </w:r>
      <w:r w:rsidR="00505A94" w:rsidRPr="00176849">
        <w:rPr>
          <w:rFonts w:eastAsia="AdvGulliv-R"/>
          <w:color w:val="000000"/>
          <w:sz w:val="24"/>
          <w:szCs w:val="24"/>
          <w:lang w:eastAsia="zh-CN"/>
        </w:rPr>
        <w:t xml:space="preserve">a </w:t>
      </w:r>
      <w:r w:rsidRPr="00176849">
        <w:rPr>
          <w:rFonts w:eastAsia="AdvGulliv-R"/>
          <w:color w:val="000000"/>
          <w:sz w:val="24"/>
          <w:szCs w:val="24"/>
          <w:lang w:eastAsia="zh-CN"/>
        </w:rPr>
        <w:t xml:space="preserve">reasonable distribution of fabric features in feature space. The feature weights matrix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t</m:t>
            </m:r>
          </m:e>
          <m:sub>
            <m:r>
              <w:rPr>
                <w:rFonts w:ascii="Cambria Math" w:eastAsia="AdvGulliv-R" w:hAnsi="Cambria Math"/>
                <w:color w:val="000000"/>
                <w:sz w:val="24"/>
                <w:szCs w:val="24"/>
                <w:lang w:eastAsia="zh-CN"/>
              </w:rPr>
              <m:t>d</m:t>
            </m:r>
          </m:sub>
        </m:sSub>
      </m:oMath>
      <w:r w:rsidRPr="00176849">
        <w:rPr>
          <w:rFonts w:eastAsia="AdvGulliv-R"/>
          <w:color w:val="000000"/>
          <w:sz w:val="24"/>
          <w:szCs w:val="24"/>
          <w:lang w:eastAsia="zh-CN"/>
        </w:rPr>
        <w:t xml:space="preserve"> is</w:t>
      </w:r>
      <w:r w:rsidR="006C1533" w:rsidRPr="00176849">
        <w:rPr>
          <w:rFonts w:eastAsia="AdvGulliv-R"/>
          <w:color w:val="000000"/>
          <w:sz w:val="24"/>
          <w:szCs w:val="24"/>
          <w:lang w:eastAsia="zh-CN"/>
        </w:rPr>
        <w:t xml:space="preserve"> used</w:t>
      </w:r>
      <w:r w:rsidRPr="00176849">
        <w:rPr>
          <w:rFonts w:eastAsia="AdvGulliv-R"/>
          <w:color w:val="000000"/>
          <w:sz w:val="24"/>
          <w:szCs w:val="24"/>
          <w:lang w:eastAsia="zh-CN"/>
        </w:rPr>
        <w:t xml:space="preserve"> to map those features to Euclidean distance metric space.</w:t>
      </w:r>
      <w:r w:rsidR="006C1533" w:rsidRPr="00176849">
        <w:rPr>
          <w:rFonts w:eastAsia="AdvGulliv-R"/>
          <w:color w:val="000000"/>
          <w:sz w:val="24"/>
          <w:szCs w:val="24"/>
          <w:lang w:eastAsia="zh-CN"/>
        </w:rPr>
        <w:t xml:space="preserve"> It</w:t>
      </w:r>
      <w:r w:rsidR="00D549B8" w:rsidRPr="00176849">
        <w:rPr>
          <w:rFonts w:eastAsia="AdvGulliv-R"/>
          <w:color w:val="000000"/>
          <w:sz w:val="24"/>
          <w:szCs w:val="24"/>
          <w:lang w:eastAsia="zh-CN"/>
        </w:rPr>
        <w:t xml:space="preserve"> is adaptively adjusted to realize the reasonable distribution of fabric features in </w:t>
      </w:r>
      <w:r w:rsidR="000A3F60" w:rsidRPr="00176849">
        <w:rPr>
          <w:rFonts w:eastAsia="AdvGulliv-R"/>
          <w:color w:val="000000"/>
          <w:sz w:val="24"/>
          <w:szCs w:val="24"/>
          <w:lang w:eastAsia="zh-CN"/>
        </w:rPr>
        <w:t>feature space</w:t>
      </w:r>
      <w:r w:rsidR="00D549B8" w:rsidRPr="00176849">
        <w:rPr>
          <w:rFonts w:eastAsia="AdvGulliv-R"/>
          <w:color w:val="000000"/>
          <w:sz w:val="24"/>
          <w:szCs w:val="24"/>
          <w:lang w:eastAsia="zh-CN"/>
        </w:rPr>
        <w:t xml:space="preserve">. To </w:t>
      </w:r>
      <w:r w:rsidR="000A3F60" w:rsidRPr="00176849">
        <w:rPr>
          <w:rFonts w:eastAsia="AdvGulliv-R"/>
          <w:color w:val="000000"/>
          <w:sz w:val="24"/>
          <w:szCs w:val="24"/>
          <w:lang w:eastAsia="zh-CN"/>
        </w:rPr>
        <w:t xml:space="preserve">realize the </w:t>
      </w:r>
      <w:r w:rsidR="00127A6A" w:rsidRPr="00176849">
        <w:rPr>
          <w:rFonts w:eastAsia="AdvGulliv-R"/>
          <w:color w:val="000000"/>
          <w:sz w:val="24"/>
          <w:szCs w:val="24"/>
          <w:lang w:eastAsia="zh-CN"/>
        </w:rPr>
        <w:t xml:space="preserve">adjustment </w:t>
      </w:r>
      <w:r w:rsidR="000A3F60" w:rsidRPr="00176849">
        <w:rPr>
          <w:rFonts w:eastAsia="AdvGulliv-R"/>
          <w:color w:val="000000"/>
          <w:sz w:val="24"/>
          <w:szCs w:val="24"/>
          <w:lang w:eastAsia="zh-CN"/>
        </w:rPr>
        <w:t>of</w:t>
      </w:r>
      <w:r w:rsidR="00D549B8" w:rsidRPr="00176849">
        <w:rPr>
          <w:rFonts w:eastAsia="AdvGulliv-R"/>
          <w:color w:val="000000"/>
          <w:sz w:val="24"/>
          <w:szCs w:val="24"/>
          <w:lang w:eastAsia="zh-CN"/>
        </w:rPr>
        <w:t xml:space="preserve">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t</m:t>
            </m:r>
          </m:e>
          <m:sub>
            <m:r>
              <w:rPr>
                <w:rFonts w:ascii="Cambria Math" w:eastAsia="AdvGulliv-R" w:hAnsi="Cambria Math"/>
                <w:color w:val="000000"/>
                <w:sz w:val="24"/>
                <w:szCs w:val="24"/>
                <w:lang w:eastAsia="zh-CN"/>
              </w:rPr>
              <m:t>d</m:t>
            </m:r>
          </m:sub>
        </m:sSub>
      </m:oMath>
      <w:r w:rsidR="00D549B8" w:rsidRPr="00176849">
        <w:rPr>
          <w:rFonts w:eastAsia="AdvGulliv-R"/>
          <w:color w:val="000000"/>
          <w:sz w:val="24"/>
          <w:szCs w:val="24"/>
          <w:lang w:eastAsia="zh-CN"/>
        </w:rPr>
        <w:t>, the</w:t>
      </w:r>
      <w:r w:rsidR="000A3F60" w:rsidRPr="00176849">
        <w:rPr>
          <w:rFonts w:eastAsia="AdvGulliv-R"/>
          <w:color w:val="000000"/>
          <w:sz w:val="24"/>
          <w:szCs w:val="24"/>
          <w:lang w:eastAsia="zh-CN"/>
        </w:rPr>
        <w:t xml:space="preserve"> density</w:t>
      </w:r>
      <w:r w:rsidR="00D549B8" w:rsidRPr="00176849">
        <w:rPr>
          <w:rFonts w:eastAsia="AdvGulliv-R"/>
          <w:color w:val="000000"/>
          <w:sz w:val="24"/>
          <w:szCs w:val="24"/>
          <w:lang w:eastAsia="zh-CN"/>
        </w:rPr>
        <w:t xml:space="preserve"> </w:t>
      </w:r>
      <m:oMath>
        <m:sSubSup>
          <m:sSubSupPr>
            <m:ctrlPr>
              <w:rPr>
                <w:rFonts w:ascii="Cambria Math" w:eastAsia="AdvGulliv-R" w:hAnsi="Cambria Math"/>
                <w:color w:val="000000"/>
                <w:sz w:val="24"/>
                <w:szCs w:val="24"/>
                <w:lang w:eastAsia="zh-CN"/>
              </w:rPr>
            </m:ctrlPr>
          </m:sSubSup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μ</m:t>
            </m:r>
          </m:sub>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m:t>
            </m:r>
          </m:sup>
        </m:sSubSup>
      </m:oMath>
      <w:r w:rsidR="00D549B8" w:rsidRPr="00176849">
        <w:rPr>
          <w:rFonts w:eastAsia="AdvGulliv-R"/>
          <w:color w:val="000000"/>
          <w:sz w:val="24"/>
          <w:szCs w:val="24"/>
          <w:lang w:eastAsia="zh-CN"/>
        </w:rPr>
        <w:t xml:space="preserve"> and variance </w:t>
      </w:r>
      <m:oMath>
        <m:sSubSup>
          <m:sSubSupPr>
            <m:ctrlPr>
              <w:rPr>
                <w:rFonts w:ascii="Cambria Math" w:eastAsia="AdvGulliv-R" w:hAnsi="Cambria Math"/>
                <w:color w:val="000000"/>
                <w:sz w:val="24"/>
                <w:szCs w:val="24"/>
                <w:lang w:eastAsia="zh-CN"/>
              </w:rPr>
            </m:ctrlPr>
          </m:sSubSup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σ</m:t>
            </m:r>
          </m:sub>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m:t>
            </m:r>
          </m:sup>
        </m:sSubSup>
      </m:oMath>
      <w:r w:rsidR="00D549B8" w:rsidRPr="00176849">
        <w:rPr>
          <w:rFonts w:eastAsia="AdvGulliv-R"/>
          <w:color w:val="000000"/>
          <w:sz w:val="24"/>
          <w:szCs w:val="24"/>
          <w:lang w:eastAsia="zh-CN"/>
        </w:rPr>
        <w:t xml:space="preserve"> </w:t>
      </w:r>
      <w:r w:rsidR="000A3F60" w:rsidRPr="00176849">
        <w:rPr>
          <w:rFonts w:eastAsia="AdvGulliv-R"/>
          <w:color w:val="000000"/>
          <w:sz w:val="24"/>
          <w:szCs w:val="24"/>
          <w:lang w:eastAsia="zh-CN"/>
        </w:rPr>
        <w:t>are</w:t>
      </w:r>
      <w:r w:rsidR="00D549B8" w:rsidRPr="00176849">
        <w:rPr>
          <w:rFonts w:eastAsia="AdvGulliv-R"/>
          <w:color w:val="000000"/>
          <w:sz w:val="24"/>
          <w:szCs w:val="24"/>
          <w:lang w:eastAsia="zh-CN"/>
        </w:rPr>
        <w:t xml:space="preserve"> calculated firstly as</w:t>
      </w:r>
      <w:r w:rsidR="00127A6A" w:rsidRPr="00176849">
        <w:rPr>
          <w:rFonts w:eastAsia="AdvGulliv-R"/>
          <w:color w:val="000000"/>
          <w:sz w:val="24"/>
          <w:szCs w:val="24"/>
          <w:lang w:eastAsia="zh-CN"/>
        </w:rPr>
        <w:t xml:space="preserve"> follows.</w:t>
      </w:r>
    </w:p>
    <w:p w14:paraId="2364E64A" w14:textId="7120F905" w:rsidR="00D549B8" w:rsidRPr="00176849" w:rsidRDefault="00D820DF" w:rsidP="00D820DF">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sSubSup>
          <m:sSubSupPr>
            <m:ctrlPr>
              <w:rPr>
                <w:rFonts w:ascii="Cambria Math" w:eastAsia="AdvGulliv-R" w:hAnsi="Cambria Math"/>
                <w:color w:val="000000"/>
                <w:sz w:val="24"/>
                <w:szCs w:val="24"/>
                <w:lang w:eastAsia="zh-CN"/>
              </w:rPr>
            </m:ctrlPr>
          </m:sSubSup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μ</m:t>
            </m:r>
          </m:sub>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m:t>
            </m:r>
          </m:sup>
        </m:sSubSup>
        <m:r>
          <m:rPr>
            <m:sty m:val="p"/>
          </m:rPr>
          <w:rPr>
            <w:rFonts w:ascii="Cambria Math" w:eastAsia="AdvGulliv-R" w:hAnsi="Cambria Math"/>
            <w:color w:val="000000"/>
            <w:sz w:val="24"/>
            <w:szCs w:val="24"/>
            <w:lang w:eastAsia="zh-CN"/>
          </w:rPr>
          <m:t>=</m:t>
        </m:r>
        <m:nary>
          <m:naryPr>
            <m:chr m:val="∑"/>
            <m:ctrlPr>
              <w:rPr>
                <w:rFonts w:ascii="Cambria Math" w:eastAsia="AdvGulliv-R" w:hAnsi="Cambria Math"/>
                <w:color w:val="000000"/>
                <w:sz w:val="24"/>
                <w:szCs w:val="24"/>
                <w:lang w:eastAsia="zh-CN"/>
              </w:rPr>
            </m:ctrlPr>
          </m:naryPr>
          <m:sub>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=1</m:t>
            </m:r>
          </m:sub>
          <m:sup>
            <m:r>
              <w:rPr>
                <w:rFonts w:ascii="Cambria Math" w:eastAsia="AdvGulliv-R" w:hAnsi="Cambria Math"/>
                <w:color w:val="000000"/>
                <w:sz w:val="24"/>
                <w:szCs w:val="24"/>
                <w:lang w:eastAsia="zh-CN"/>
              </w:rPr>
              <m:t>K</m:t>
            </m:r>
          </m:sup>
          <m:e>
            <m:nary>
              <m:naryPr>
                <m:chr m:val="∑"/>
                <m:ctrlPr>
                  <w:rPr>
                    <w:rFonts w:ascii="Cambria Math" w:eastAsia="AdvGulliv-R" w:hAnsi="Cambria Math"/>
                    <w:color w:val="000000"/>
                    <w:sz w:val="24"/>
                    <w:szCs w:val="24"/>
                    <w:lang w:eastAsia="zh-CN"/>
                  </w:rPr>
                </m:ctrlPr>
              </m:naryPr>
              <m:sub>
                <m:r>
                  <w:rPr>
                    <w:rFonts w:ascii="Cambria Math" w:eastAsia="AdvGulliv-R" w:hAnsi="Cambria Math"/>
                    <w:color w:val="000000"/>
                    <w:sz w:val="24"/>
                    <w:szCs w:val="24"/>
                    <w:lang w:eastAsia="zh-CN"/>
                  </w:rPr>
                  <m:t>j</m:t>
                </m:r>
                <m:r>
                  <m:rPr>
                    <m:sty m:val="p"/>
                  </m:rPr>
                  <w:rPr>
                    <w:rFonts w:ascii="Cambria Math" w:eastAsia="AdvGulliv-R" w:hAnsi="Cambria Math"/>
                    <w:color w:val="000000"/>
                    <w:sz w:val="24"/>
                    <w:szCs w:val="24"/>
                    <w:lang w:eastAsia="zh-CN"/>
                  </w:rPr>
                  <m:t>=1</m:t>
                </m:r>
              </m:sub>
              <m:sup>
                <m:r>
                  <w:rPr>
                    <w:rFonts w:ascii="Cambria Math" w:eastAsia="AdvGulliv-R" w:hAnsi="Cambria Math"/>
                    <w:color w:val="000000"/>
                    <w:sz w:val="24"/>
                    <w:szCs w:val="24"/>
                    <w:lang w:eastAsia="zh-CN"/>
                  </w:rPr>
                  <m:t>K</m:t>
                </m:r>
              </m:sup>
              <m:e>
                <m:sSup>
                  <m:sSupPr>
                    <m:ctrlPr>
                      <w:rPr>
                        <w:rFonts w:ascii="Cambria Math" w:eastAsia="AdvGulliv-R" w:hAnsi="Cambria Math"/>
                        <w:color w:val="000000"/>
                        <w:sz w:val="24"/>
                        <w:szCs w:val="24"/>
                        <w:lang w:eastAsia="zh-CN"/>
                      </w:rPr>
                    </m:ctrlPr>
                  </m:sSupPr>
                  <m:e>
                    <m:d>
                      <m:dPr>
                        <m:ctrlPr>
                          <w:rPr>
                            <w:rFonts w:ascii="Cambria Math" w:eastAsia="AdvGulliv-R" w:hAnsi="Cambria Math"/>
                            <w:color w:val="000000"/>
                            <w:sz w:val="24"/>
                            <w:szCs w:val="24"/>
                            <w:lang w:eastAsia="zh-CN"/>
                          </w:rPr>
                        </m:ctrlPr>
                      </m:dPr>
                      <m:e>
                        <m:sSubSup>
                          <m:sSubSupPr>
                            <m:ctrlPr>
                              <w:rPr>
                                <w:rFonts w:ascii="Cambria Math" w:eastAsia="AdvGulliv-R" w:hAnsi="Cambria Math"/>
                                <w:color w:val="000000"/>
                                <w:sz w:val="24"/>
                                <w:szCs w:val="24"/>
                                <w:lang w:eastAsia="zh-CN"/>
                              </w:rPr>
                            </m:ctrlPr>
                          </m:sSubSupPr>
                          <m:e>
                            <m:r>
                              <w:rPr>
                                <w:rFonts w:ascii="Cambria Math" w:eastAsia="AdvGulliv-R" w:hAnsi="Cambria Math"/>
                                <w:color w:val="000000"/>
                                <w:sz w:val="24"/>
                                <w:szCs w:val="24"/>
                                <w:lang w:eastAsia="zh-CN"/>
                              </w:rPr>
                              <m:t>μ</m:t>
                            </m:r>
                          </m:e>
                          <m:sub>
                            <m:r>
                              <w:rPr>
                                <w:rFonts w:ascii="Cambria Math" w:eastAsia="AdvGulliv-R" w:hAnsi="Cambria Math"/>
                                <w:color w:val="000000"/>
                                <w:sz w:val="24"/>
                                <w:szCs w:val="24"/>
                                <w:lang w:eastAsia="zh-CN"/>
                              </w:rPr>
                              <m:t>i</m:t>
                            </m:r>
                          </m:sub>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m:t>
                            </m:r>
                          </m:sup>
                        </m:sSubSup>
                        <m:r>
                          <m:rPr>
                            <m:sty m:val="p"/>
                          </m:rPr>
                          <w:rPr>
                            <w:rFonts w:ascii="Cambria Math" w:eastAsia="AdvGulliv-R" w:hAnsi="Cambria Math"/>
                            <w:color w:val="000000"/>
                            <w:sz w:val="24"/>
                            <w:szCs w:val="24"/>
                            <w:lang w:eastAsia="zh-CN"/>
                          </w:rPr>
                          <m:t>-</m:t>
                        </m:r>
                        <m:sSubSup>
                          <m:sSubSupPr>
                            <m:ctrlPr>
                              <w:rPr>
                                <w:rFonts w:ascii="Cambria Math" w:eastAsia="AdvGulliv-R" w:hAnsi="Cambria Math"/>
                                <w:color w:val="000000"/>
                                <w:sz w:val="24"/>
                                <w:szCs w:val="24"/>
                                <w:lang w:eastAsia="zh-CN"/>
                              </w:rPr>
                            </m:ctrlPr>
                          </m:sSubSupPr>
                          <m:e>
                            <m:r>
                              <w:rPr>
                                <w:rFonts w:ascii="Cambria Math" w:eastAsia="AdvGulliv-R" w:hAnsi="Cambria Math"/>
                                <w:color w:val="000000"/>
                                <w:sz w:val="24"/>
                                <w:szCs w:val="24"/>
                                <w:lang w:eastAsia="zh-CN"/>
                              </w:rPr>
                              <m:t>μ</m:t>
                            </m:r>
                          </m:e>
                          <m:sub>
                            <m:r>
                              <w:rPr>
                                <w:rFonts w:ascii="Cambria Math" w:eastAsia="AdvGulliv-R" w:hAnsi="Cambria Math"/>
                                <w:color w:val="000000"/>
                                <w:sz w:val="24"/>
                                <w:szCs w:val="24"/>
                                <w:lang w:eastAsia="zh-CN"/>
                              </w:rPr>
                              <m:t>j</m:t>
                            </m:r>
                          </m:sub>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m:t>
                            </m:r>
                          </m:sup>
                        </m:sSubSup>
                      </m:e>
                    </m:d>
                  </m:e>
                  <m:sup>
                    <m:r>
                      <m:rPr>
                        <m:sty m:val="p"/>
                      </m:rPr>
                      <w:rPr>
                        <w:rFonts w:ascii="Cambria Math" w:eastAsia="AdvGulliv-R" w:hAnsi="Cambria Math"/>
                        <w:color w:val="000000"/>
                        <w:sz w:val="24"/>
                        <w:szCs w:val="24"/>
                        <w:lang w:eastAsia="zh-CN"/>
                      </w:rPr>
                      <m:t>2</m:t>
                    </m:r>
                  </m:sup>
                </m:sSup>
              </m:e>
            </m:nary>
          </m:e>
        </m:nary>
        <m:func>
          <m:funcPr>
            <m:ctrlPr>
              <w:rPr>
                <w:rFonts w:ascii="Cambria Math" w:eastAsia="AdvGulliv-R" w:hAnsi="Cambria Math"/>
                <w:color w:val="000000"/>
                <w:sz w:val="24"/>
                <w:szCs w:val="24"/>
                <w:lang w:eastAsia="zh-CN"/>
              </w:rPr>
            </m:ctrlPr>
          </m:funcPr>
          <m:fName>
            <m:r>
              <m:rPr>
                <m:sty m:val="p"/>
              </m:rPr>
              <w:rPr>
                <w:rFonts w:ascii="Cambria Math" w:eastAsia="AdvGulliv-R" w:hAnsi="Cambria Math"/>
                <w:color w:val="000000"/>
                <w:sz w:val="24"/>
                <w:szCs w:val="24"/>
                <w:lang w:eastAsia="zh-CN"/>
              </w:rPr>
              <m:t>;</m:t>
            </m:r>
          </m:fName>
          <m:e>
            <m:r>
              <w:rPr>
                <w:rFonts w:ascii="Cambria Math" w:eastAsia="AdvGulliv-R" w:hAnsi="Cambria Math"/>
                <w:color w:val="000000"/>
                <w:sz w:val="24"/>
                <w:szCs w:val="24"/>
                <w:lang w:eastAsia="zh-CN"/>
              </w:rPr>
              <m:t>i</m:t>
            </m:r>
          </m:e>
        </m:func>
        <m:r>
          <m:rPr>
            <m:sty m:val="p"/>
          </m:rPr>
          <w:rPr>
            <w:rFonts w:ascii="Cambria Math" w:eastAsia="AdvGulliv-R" w:hAnsi="Cambria Math" w:hint="eastAsia"/>
            <w:color w:val="000000"/>
            <w:sz w:val="24"/>
            <w:szCs w:val="24"/>
            <w:lang w:eastAsia="zh-CN"/>
          </w:rPr>
          <m:t>≠</m:t>
        </m:r>
        <m:r>
          <w:rPr>
            <w:rFonts w:ascii="Cambria Math" w:eastAsia="AdvGulliv-R" w:hAnsi="Cambria Math"/>
            <w:color w:val="000000"/>
            <w:sz w:val="24"/>
            <w:szCs w:val="24"/>
            <w:lang w:eastAsia="zh-CN"/>
          </w:rPr>
          <m:t>j</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=1,2,…</m:t>
        </m:r>
        <m:r>
          <w:rPr>
            <w:rFonts w:ascii="Cambria Math" w:eastAsia="AdvGulliv-R" w:hAnsi="Cambria Math"/>
            <w:color w:val="000000"/>
            <w:sz w:val="24"/>
            <w:szCs w:val="24"/>
            <w:lang w:eastAsia="zh-CN"/>
          </w:rPr>
          <m:t>D</m:t>
        </m:r>
      </m:oMath>
      <w:r w:rsidR="00D549B8" w:rsidRPr="00176849">
        <w:rPr>
          <w:rFonts w:eastAsia="AdvGulliv-R"/>
          <w:color w:val="000000"/>
          <w:sz w:val="24"/>
          <w:szCs w:val="24"/>
          <w:lang w:eastAsia="zh-CN"/>
        </w:rPr>
        <w:tab/>
        <w:t>(1</w:t>
      </w:r>
      <w:r w:rsidR="001D2FD9" w:rsidRPr="00176849">
        <w:rPr>
          <w:rFonts w:eastAsia="AdvGulliv-R"/>
          <w:color w:val="000000"/>
          <w:sz w:val="24"/>
          <w:szCs w:val="24"/>
          <w:lang w:eastAsia="zh-CN"/>
        </w:rPr>
        <w:t>3</w:t>
      </w:r>
      <w:r w:rsidR="00D549B8" w:rsidRPr="00176849">
        <w:rPr>
          <w:rFonts w:eastAsia="AdvGulliv-R"/>
          <w:color w:val="000000"/>
          <w:sz w:val="24"/>
          <w:szCs w:val="24"/>
          <w:lang w:eastAsia="zh-CN"/>
        </w:rPr>
        <w:t>)</w:t>
      </w:r>
    </w:p>
    <w:p w14:paraId="70E379D9" w14:textId="18FE36E5" w:rsidR="00D549B8" w:rsidRPr="00176849" w:rsidRDefault="00D820DF" w:rsidP="00D820DF">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sSubSup>
          <m:sSubSupPr>
            <m:ctrlPr>
              <w:rPr>
                <w:rFonts w:ascii="Cambria Math" w:eastAsia="AdvGulliv-R" w:hAnsi="Cambria Math"/>
                <w:color w:val="000000"/>
                <w:sz w:val="24"/>
                <w:szCs w:val="24"/>
                <w:lang w:eastAsia="zh-CN"/>
              </w:rPr>
            </m:ctrlPr>
          </m:sSubSupPr>
          <m:e>
            <m:r>
              <m:rPr>
                <m:sty m:val="p"/>
              </m:rPr>
              <w:rPr>
                <w:rFonts w:ascii="Cambria Math" w:eastAsia="AdvGulliv-R" w:hAnsi="Cambria Math"/>
                <w:color w:val="000000"/>
                <w:sz w:val="24"/>
                <w:szCs w:val="24"/>
                <w:lang w:eastAsia="zh-CN"/>
              </w:rPr>
              <m:t>S</m:t>
            </m:r>
          </m:e>
          <m:sub>
            <m:r>
              <m:rPr>
                <m:sty m:val="p"/>
              </m:rPr>
              <w:rPr>
                <w:rFonts w:ascii="Cambria Math" w:eastAsia="AdvGulliv-R" w:hAnsi="Cambria Math"/>
                <w:color w:val="000000"/>
                <w:sz w:val="24"/>
                <w:szCs w:val="24"/>
                <w:lang w:eastAsia="zh-CN"/>
              </w:rPr>
              <m:t>σ</m:t>
            </m:r>
          </m:sub>
          <m:sup>
            <m:r>
              <m:rPr>
                <m:sty m:val="p"/>
              </m:rPr>
              <w:rPr>
                <w:rFonts w:ascii="Cambria Math" w:eastAsia="AdvGulliv-R" w:hAnsi="Cambria Math"/>
                <w:color w:val="000000"/>
                <w:sz w:val="24"/>
                <w:szCs w:val="24"/>
                <w:lang w:eastAsia="zh-CN"/>
              </w:rPr>
              <m:t>(d)</m:t>
            </m:r>
          </m:sup>
        </m:sSubSup>
        <m:r>
          <m:rPr>
            <m:sty m:val="p"/>
          </m:rPr>
          <w:rPr>
            <w:rFonts w:ascii="Cambria Math" w:eastAsia="AdvGulliv-R" w:hAnsi="Cambria Math"/>
            <w:color w:val="000000"/>
            <w:sz w:val="24"/>
            <w:szCs w:val="24"/>
            <w:lang w:eastAsia="zh-CN"/>
          </w:rPr>
          <m:t>=</m:t>
        </m:r>
        <m:nary>
          <m:naryPr>
            <m:chr m:val="∑"/>
            <m:ctrlPr>
              <w:rPr>
                <w:rFonts w:ascii="Cambria Math" w:eastAsia="AdvGulliv-R" w:hAnsi="Cambria Math"/>
                <w:color w:val="000000"/>
                <w:sz w:val="24"/>
                <w:szCs w:val="24"/>
                <w:lang w:eastAsia="zh-CN"/>
              </w:rPr>
            </m:ctrlPr>
          </m:naryPr>
          <m:sub>
            <m:r>
              <m:rPr>
                <m:sty m:val="p"/>
              </m:rPr>
              <w:rPr>
                <w:rFonts w:ascii="Cambria Math" w:eastAsia="AdvGulliv-R" w:hAnsi="Cambria Math"/>
                <w:color w:val="000000"/>
                <w:sz w:val="24"/>
                <w:szCs w:val="24"/>
                <w:lang w:eastAsia="zh-CN"/>
              </w:rPr>
              <m:t>i=1</m:t>
            </m:r>
          </m:sub>
          <m:sup>
            <m:r>
              <m:rPr>
                <m:sty m:val="p"/>
              </m:rPr>
              <w:rPr>
                <w:rFonts w:ascii="Cambria Math" w:eastAsia="AdvGulliv-R" w:hAnsi="Cambria Math"/>
                <w:color w:val="000000"/>
                <w:sz w:val="24"/>
                <w:szCs w:val="24"/>
                <w:lang w:eastAsia="zh-CN"/>
              </w:rPr>
              <m:t>K</m:t>
            </m:r>
          </m:sup>
          <m:e>
            <m:nary>
              <m:naryPr>
                <m:chr m:val="∑"/>
                <m:ctrlPr>
                  <w:rPr>
                    <w:rFonts w:ascii="Cambria Math" w:eastAsia="AdvGulliv-R" w:hAnsi="Cambria Math"/>
                    <w:color w:val="000000"/>
                    <w:sz w:val="24"/>
                    <w:szCs w:val="24"/>
                    <w:lang w:eastAsia="zh-CN"/>
                  </w:rPr>
                </m:ctrlPr>
              </m:naryPr>
              <m:sub>
                <m:r>
                  <m:rPr>
                    <m:sty m:val="p"/>
                  </m:rPr>
                  <w:rPr>
                    <w:rFonts w:ascii="Cambria Math" w:eastAsia="AdvGulliv-R" w:hAnsi="Cambria Math"/>
                    <w:color w:val="000000"/>
                    <w:sz w:val="24"/>
                    <w:szCs w:val="24"/>
                    <w:lang w:eastAsia="zh-CN"/>
                  </w:rPr>
                  <m:t>j=1</m:t>
                </m:r>
              </m:sub>
              <m:sup>
                <m:r>
                  <m:rPr>
                    <m:sty m:val="p"/>
                  </m:rPr>
                  <w:rPr>
                    <w:rFonts w:ascii="Cambria Math" w:eastAsia="AdvGulliv-R" w:hAnsi="Cambria Math"/>
                    <w:color w:val="000000"/>
                    <w:sz w:val="24"/>
                    <w:szCs w:val="24"/>
                    <w:lang w:eastAsia="zh-CN"/>
                  </w:rPr>
                  <m:t>K</m:t>
                </m:r>
              </m:sup>
              <m:e>
                <m:d>
                  <m:dPr>
                    <m:ctrlPr>
                      <w:rPr>
                        <w:rFonts w:ascii="Cambria Math" w:eastAsia="AdvGulliv-R" w:hAnsi="Cambria Math"/>
                        <w:color w:val="000000"/>
                        <w:sz w:val="24"/>
                        <w:szCs w:val="24"/>
                        <w:lang w:eastAsia="zh-CN"/>
                      </w:rPr>
                    </m:ctrlPr>
                  </m:dPr>
                  <m:e>
                    <m:sSubSup>
                      <m:sSubSupPr>
                        <m:ctrlPr>
                          <w:rPr>
                            <w:rFonts w:ascii="Cambria Math" w:eastAsia="AdvGulliv-R" w:hAnsi="Cambria Math"/>
                            <w:color w:val="000000"/>
                            <w:sz w:val="24"/>
                            <w:szCs w:val="24"/>
                            <w:lang w:eastAsia="zh-CN"/>
                          </w:rPr>
                        </m:ctrlPr>
                      </m:sSubSupPr>
                      <m:e>
                        <m:r>
                          <m:rPr>
                            <m:sty m:val="p"/>
                          </m:rPr>
                          <w:rPr>
                            <w:rFonts w:ascii="Cambria Math" w:eastAsia="AdvGulliv-R" w:hAnsi="Cambria Math"/>
                            <w:color w:val="000000"/>
                            <w:sz w:val="24"/>
                            <w:szCs w:val="24"/>
                            <w:lang w:eastAsia="zh-CN"/>
                          </w:rPr>
                          <m:t>σ</m:t>
                        </m:r>
                      </m:e>
                      <m:sub>
                        <m:r>
                          <m:rPr>
                            <m:sty m:val="p"/>
                          </m:rPr>
                          <w:rPr>
                            <w:rFonts w:ascii="Cambria Math" w:eastAsia="AdvGulliv-R" w:hAnsi="Cambria Math"/>
                            <w:color w:val="000000"/>
                            <w:sz w:val="24"/>
                            <w:szCs w:val="24"/>
                            <w:lang w:eastAsia="zh-CN"/>
                          </w:rPr>
                          <m:t>i</m:t>
                        </m:r>
                      </m:sub>
                      <m:sup>
                        <m:r>
                          <m:rPr>
                            <m:sty m:val="p"/>
                          </m:rPr>
                          <w:rPr>
                            <w:rFonts w:ascii="Cambria Math" w:eastAsia="AdvGulliv-R" w:hAnsi="Cambria Math"/>
                            <w:color w:val="000000"/>
                            <w:sz w:val="24"/>
                            <w:szCs w:val="24"/>
                            <w:lang w:eastAsia="zh-CN"/>
                          </w:rPr>
                          <m:t>(d</m:t>
                        </m:r>
                        <m:sSup>
                          <m:sSupPr>
                            <m:ctrlPr>
                              <w:rPr>
                                <w:rFonts w:ascii="Cambria Math" w:eastAsia="AdvGulliv-R" w:hAnsi="Cambria Math"/>
                                <w:color w:val="000000"/>
                                <w:sz w:val="24"/>
                                <w:szCs w:val="24"/>
                                <w:lang w:eastAsia="zh-CN"/>
                              </w:rPr>
                            </m:ctrlPr>
                          </m:sSupPr>
                          <m:e>
                            <m:r>
                              <m:rPr>
                                <m:sty m:val="p"/>
                              </m:rPr>
                              <w:rPr>
                                <w:rFonts w:ascii="Cambria Math" w:eastAsia="AdvGulliv-R" w:hAnsi="Cambria Math"/>
                                <w:color w:val="000000"/>
                                <w:sz w:val="24"/>
                                <w:szCs w:val="24"/>
                                <w:lang w:eastAsia="zh-CN"/>
                              </w:rPr>
                              <m:t>)</m:t>
                            </m:r>
                          </m:e>
                          <m:sup>
                            <m:r>
                              <m:rPr>
                                <m:sty m:val="p"/>
                              </m:rPr>
                              <w:rPr>
                                <w:rFonts w:ascii="Cambria Math" w:eastAsia="AdvGulliv-R" w:hAnsi="Cambria Math"/>
                                <w:color w:val="000000"/>
                                <w:sz w:val="24"/>
                                <w:szCs w:val="24"/>
                                <w:lang w:eastAsia="zh-CN"/>
                              </w:rPr>
                              <m:t>2</m:t>
                            </m:r>
                          </m:sup>
                        </m:sSup>
                      </m:sup>
                    </m:sSubSup>
                    <m:r>
                      <m:rPr>
                        <m:sty m:val="p"/>
                      </m:rPr>
                      <w:rPr>
                        <w:rFonts w:ascii="Cambria Math" w:eastAsia="AdvGulliv-R" w:hAnsi="Cambria Math"/>
                        <w:color w:val="000000"/>
                        <w:sz w:val="24"/>
                        <w:szCs w:val="24"/>
                        <w:lang w:eastAsia="zh-CN"/>
                      </w:rPr>
                      <m:t>+</m:t>
                    </m:r>
                    <m:sSubSup>
                      <m:sSubSupPr>
                        <m:ctrlPr>
                          <w:rPr>
                            <w:rFonts w:ascii="Cambria Math" w:eastAsia="AdvGulliv-R" w:hAnsi="Cambria Math"/>
                            <w:color w:val="000000"/>
                            <w:sz w:val="24"/>
                            <w:szCs w:val="24"/>
                            <w:lang w:eastAsia="zh-CN"/>
                          </w:rPr>
                        </m:ctrlPr>
                      </m:sSubSupPr>
                      <m:e>
                        <m:r>
                          <m:rPr>
                            <m:sty m:val="p"/>
                          </m:rPr>
                          <w:rPr>
                            <w:rFonts w:ascii="Cambria Math" w:eastAsia="AdvGulliv-R" w:hAnsi="Cambria Math"/>
                            <w:color w:val="000000"/>
                            <w:sz w:val="24"/>
                            <w:szCs w:val="24"/>
                            <w:lang w:eastAsia="zh-CN"/>
                          </w:rPr>
                          <m:t>σ</m:t>
                        </m:r>
                      </m:e>
                      <m:sub>
                        <m:r>
                          <m:rPr>
                            <m:sty m:val="p"/>
                          </m:rPr>
                          <w:rPr>
                            <w:rFonts w:ascii="Cambria Math" w:eastAsia="AdvGulliv-R" w:hAnsi="Cambria Math"/>
                            <w:color w:val="000000"/>
                            <w:sz w:val="24"/>
                            <w:szCs w:val="24"/>
                            <w:lang w:eastAsia="zh-CN"/>
                          </w:rPr>
                          <m:t>j</m:t>
                        </m:r>
                      </m:sub>
                      <m:sup>
                        <m:r>
                          <m:rPr>
                            <m:sty m:val="p"/>
                          </m:rPr>
                          <w:rPr>
                            <w:rFonts w:ascii="Cambria Math" w:eastAsia="AdvGulliv-R" w:hAnsi="Cambria Math"/>
                            <w:color w:val="000000"/>
                            <w:sz w:val="24"/>
                            <w:szCs w:val="24"/>
                            <w:lang w:eastAsia="zh-CN"/>
                          </w:rPr>
                          <m:t>(d</m:t>
                        </m:r>
                        <m:sSup>
                          <m:sSupPr>
                            <m:ctrlPr>
                              <w:rPr>
                                <w:rFonts w:ascii="Cambria Math" w:eastAsia="AdvGulliv-R" w:hAnsi="Cambria Math"/>
                                <w:color w:val="000000"/>
                                <w:sz w:val="24"/>
                                <w:szCs w:val="24"/>
                                <w:lang w:eastAsia="zh-CN"/>
                              </w:rPr>
                            </m:ctrlPr>
                          </m:sSupPr>
                          <m:e>
                            <m:r>
                              <m:rPr>
                                <m:sty m:val="p"/>
                              </m:rPr>
                              <w:rPr>
                                <w:rFonts w:ascii="Cambria Math" w:eastAsia="AdvGulliv-R" w:hAnsi="Cambria Math"/>
                                <w:color w:val="000000"/>
                                <w:sz w:val="24"/>
                                <w:szCs w:val="24"/>
                                <w:lang w:eastAsia="zh-CN"/>
                              </w:rPr>
                              <m:t>)</m:t>
                            </m:r>
                          </m:e>
                          <m:sup>
                            <m:r>
                              <m:rPr>
                                <m:sty m:val="p"/>
                              </m:rPr>
                              <w:rPr>
                                <w:rFonts w:ascii="Cambria Math" w:eastAsia="AdvGulliv-R" w:hAnsi="Cambria Math"/>
                                <w:color w:val="000000"/>
                                <w:sz w:val="24"/>
                                <w:szCs w:val="24"/>
                                <w:lang w:eastAsia="zh-CN"/>
                              </w:rPr>
                              <m:t>2</m:t>
                            </m:r>
                          </m:sup>
                        </m:sSup>
                      </m:sup>
                    </m:sSubSup>
                  </m:e>
                </m:d>
              </m:e>
            </m:nary>
          </m:e>
        </m:nary>
        <m:func>
          <m:funcPr>
            <m:ctrlPr>
              <w:rPr>
                <w:rFonts w:ascii="Cambria Math" w:eastAsia="AdvGulliv-R" w:hAnsi="Cambria Math"/>
                <w:color w:val="000000"/>
                <w:sz w:val="24"/>
                <w:szCs w:val="24"/>
                <w:lang w:eastAsia="zh-CN"/>
              </w:rPr>
            </m:ctrlPr>
          </m:funcPr>
          <m:fName>
            <m:r>
              <m:rPr>
                <m:sty m:val="p"/>
              </m:rPr>
              <w:rPr>
                <w:rFonts w:ascii="Cambria Math" w:eastAsia="AdvGulliv-R" w:hAnsi="Cambria Math"/>
                <w:color w:val="000000"/>
                <w:sz w:val="24"/>
                <w:szCs w:val="24"/>
                <w:lang w:eastAsia="zh-CN"/>
              </w:rPr>
              <m:t>;</m:t>
            </m:r>
          </m:fName>
          <m:e>
            <m:r>
              <m:rPr>
                <m:sty m:val="p"/>
              </m:rPr>
              <w:rPr>
                <w:rFonts w:ascii="Cambria Math" w:eastAsia="AdvGulliv-R" w:hAnsi="Cambria Math"/>
                <w:color w:val="000000"/>
                <w:sz w:val="24"/>
                <w:szCs w:val="24"/>
                <w:lang w:eastAsia="zh-CN"/>
              </w:rPr>
              <m:t>i</m:t>
            </m:r>
          </m:e>
        </m:func>
        <m:r>
          <m:rPr>
            <m:sty m:val="p"/>
          </m:rPr>
          <w:rPr>
            <w:rFonts w:ascii="Cambria Math" w:eastAsia="AdvGulliv-R" w:hAnsi="Cambria Math" w:hint="eastAsia"/>
            <w:color w:val="000000"/>
            <w:sz w:val="24"/>
            <w:szCs w:val="24"/>
            <w:lang w:eastAsia="zh-CN"/>
          </w:rPr>
          <m:t>≠</m:t>
        </m:r>
        <m:r>
          <m:rPr>
            <m:sty m:val="p"/>
          </m:rPr>
          <w:rPr>
            <w:rFonts w:ascii="Cambria Math" w:eastAsia="AdvGulliv-R" w:hAnsi="Cambria Math"/>
            <w:color w:val="000000"/>
            <w:sz w:val="24"/>
            <w:szCs w:val="24"/>
            <w:lang w:eastAsia="zh-CN"/>
          </w:rPr>
          <m:t>j,d=1,2,…</m:t>
        </m:r>
        <m:r>
          <w:rPr>
            <w:rFonts w:ascii="Cambria Math" w:eastAsia="AdvGulliv-R" w:hAnsi="Cambria Math"/>
            <w:color w:val="000000"/>
            <w:sz w:val="24"/>
            <w:szCs w:val="24"/>
            <w:lang w:eastAsia="zh-CN"/>
          </w:rPr>
          <m:t>D</m:t>
        </m:r>
      </m:oMath>
      <w:r w:rsidR="00D549B8" w:rsidRPr="00176849">
        <w:rPr>
          <w:rFonts w:eastAsia="AdvGulliv-R"/>
          <w:color w:val="000000"/>
          <w:sz w:val="24"/>
          <w:szCs w:val="24"/>
          <w:lang w:eastAsia="zh-CN"/>
        </w:rPr>
        <w:tab/>
        <w:t>(1</w:t>
      </w:r>
      <w:r w:rsidR="001D2FD9" w:rsidRPr="00176849">
        <w:rPr>
          <w:rFonts w:eastAsia="AdvGulliv-R"/>
          <w:color w:val="000000"/>
          <w:sz w:val="24"/>
          <w:szCs w:val="24"/>
          <w:lang w:eastAsia="zh-CN"/>
        </w:rPr>
        <w:t>4</w:t>
      </w:r>
      <w:r w:rsidR="00D549B8" w:rsidRPr="00176849">
        <w:rPr>
          <w:rFonts w:eastAsia="AdvGulliv-R"/>
          <w:color w:val="000000"/>
          <w:sz w:val="24"/>
          <w:szCs w:val="24"/>
          <w:lang w:eastAsia="zh-CN"/>
        </w:rPr>
        <w:t>)</w:t>
      </w:r>
    </w:p>
    <w:p w14:paraId="206E07C5" w14:textId="1C72D615" w:rsidR="00B11664" w:rsidRPr="00176849" w:rsidRDefault="00D549B8"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W</w:t>
      </w:r>
      <w:r w:rsidR="00D87856" w:rsidRPr="00176849">
        <w:rPr>
          <w:rFonts w:eastAsia="AdvGulliv-R"/>
          <w:color w:val="000000"/>
          <w:sz w:val="24"/>
          <w:szCs w:val="24"/>
          <w:lang w:eastAsia="zh-CN"/>
        </w:rPr>
        <w:t xml:space="preserve">here </w:t>
      </w:r>
      <m:oMath>
        <m:sSubSup>
          <m:sSubSupPr>
            <m:ctrlPr>
              <w:rPr>
                <w:rFonts w:ascii="Cambria Math" w:eastAsia="AdvGulliv-R" w:hAnsi="Cambria Math"/>
                <w:color w:val="000000"/>
                <w:sz w:val="24"/>
                <w:szCs w:val="24"/>
                <w:lang w:eastAsia="zh-CN"/>
              </w:rPr>
            </m:ctrlPr>
          </m:sSubSupPr>
          <m:e>
            <m:r>
              <w:rPr>
                <w:rFonts w:ascii="Cambria Math" w:eastAsia="AdvGulliv-R" w:hAnsi="Cambria Math"/>
                <w:color w:val="000000"/>
                <w:sz w:val="24"/>
                <w:szCs w:val="24"/>
                <w:lang w:eastAsia="zh-CN"/>
              </w:rPr>
              <m:t>μ</m:t>
            </m:r>
          </m:e>
          <m:sub>
            <m:r>
              <w:rPr>
                <w:rFonts w:ascii="Cambria Math" w:eastAsia="AdvGulliv-R" w:hAnsi="Cambria Math"/>
                <w:color w:val="000000"/>
                <w:sz w:val="24"/>
                <w:szCs w:val="24"/>
                <w:lang w:eastAsia="zh-CN"/>
              </w:rPr>
              <m:t>k</m:t>
            </m:r>
          </m:sub>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m:t>
            </m:r>
          </m:sup>
        </m:sSubSup>
      </m:oMath>
      <w:r w:rsidR="00D87856" w:rsidRPr="00176849">
        <w:rPr>
          <w:rFonts w:eastAsia="AdvGulliv-R"/>
          <w:color w:val="000000"/>
          <w:sz w:val="24"/>
          <w:szCs w:val="24"/>
          <w:lang w:eastAsia="zh-CN"/>
        </w:rPr>
        <w:t xml:space="preserve"> is the mean value of feature </w:t>
      </w:r>
      <m:oMath>
        <m:r>
          <w:rPr>
            <w:rFonts w:ascii="Cambria Math" w:eastAsia="AdvGulliv-R" w:hAnsi="Cambria Math"/>
            <w:color w:val="000000"/>
            <w:sz w:val="24"/>
            <w:szCs w:val="24"/>
            <w:lang w:eastAsia="zh-CN"/>
          </w:rPr>
          <m:t>d</m:t>
        </m:r>
      </m:oMath>
      <w:r w:rsidR="00D87856" w:rsidRPr="00176849">
        <w:rPr>
          <w:rFonts w:eastAsia="AdvGulliv-R"/>
          <w:color w:val="000000"/>
          <w:sz w:val="24"/>
          <w:szCs w:val="24"/>
          <w:lang w:eastAsia="zh-CN"/>
        </w:rPr>
        <w:t xml:space="preserve"> in all samples for class </w:t>
      </w:r>
      <m:oMath>
        <m:r>
          <w:rPr>
            <w:rFonts w:ascii="Cambria Math" w:eastAsia="AdvGulliv-R" w:hAnsi="Cambria Math"/>
            <w:color w:val="000000"/>
            <w:sz w:val="24"/>
            <w:szCs w:val="24"/>
            <w:lang w:eastAsia="zh-CN"/>
          </w:rPr>
          <m:t>k</m:t>
        </m:r>
      </m:oMath>
      <w:r w:rsidR="002B79C2" w:rsidRPr="00176849">
        <w:rPr>
          <w:rFonts w:eastAsia="AdvGulliv-R" w:hint="eastAsia"/>
          <w:color w:val="000000"/>
          <w:sz w:val="24"/>
          <w:szCs w:val="24"/>
          <w:lang w:eastAsia="zh-CN"/>
        </w:rPr>
        <w:t>,</w:t>
      </w:r>
      <w:r w:rsidR="00D87856" w:rsidRPr="00176849">
        <w:rPr>
          <w:rFonts w:eastAsia="AdvGulliv-R"/>
          <w:color w:val="000000"/>
          <w:sz w:val="24"/>
          <w:szCs w:val="24"/>
          <w:lang w:eastAsia="zh-CN"/>
        </w:rPr>
        <w:t xml:space="preserve"> and </w:t>
      </w:r>
      <m:oMath>
        <m:sSubSup>
          <m:sSubSupPr>
            <m:ctrlPr>
              <w:rPr>
                <w:rFonts w:ascii="Cambria Math" w:eastAsia="AdvGulliv-R" w:hAnsi="Cambria Math"/>
                <w:color w:val="000000"/>
                <w:sz w:val="24"/>
                <w:szCs w:val="24"/>
                <w:lang w:eastAsia="zh-CN"/>
              </w:rPr>
            </m:ctrlPr>
          </m:sSubSupPr>
          <m:e>
            <m:r>
              <w:rPr>
                <w:rFonts w:ascii="Cambria Math" w:eastAsia="AdvGulliv-R" w:hAnsi="Cambria Math"/>
                <w:color w:val="000000"/>
                <w:sz w:val="24"/>
                <w:szCs w:val="24"/>
                <w:lang w:eastAsia="zh-CN"/>
              </w:rPr>
              <m:t>σ</m:t>
            </m:r>
          </m:e>
          <m:sub>
            <m:r>
              <w:rPr>
                <w:rFonts w:ascii="Cambria Math" w:eastAsia="AdvGulliv-R" w:hAnsi="Cambria Math"/>
                <w:color w:val="000000"/>
                <w:sz w:val="24"/>
                <w:szCs w:val="24"/>
                <w:lang w:eastAsia="zh-CN"/>
              </w:rPr>
              <m:t>k</m:t>
            </m:r>
          </m:sub>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m:t>
            </m:r>
          </m:sup>
        </m:sSubSup>
      </m:oMath>
      <w:r w:rsidR="00D87856" w:rsidRPr="00176849">
        <w:rPr>
          <w:rFonts w:eastAsia="AdvGulliv-R"/>
          <w:color w:val="000000"/>
          <w:sz w:val="24"/>
          <w:szCs w:val="24"/>
          <w:lang w:eastAsia="zh-CN"/>
        </w:rPr>
        <w:t xml:space="preserve"> is the variance of feature </w:t>
      </w:r>
      <m:oMath>
        <m:r>
          <w:rPr>
            <w:rFonts w:ascii="Cambria Math" w:eastAsia="AdvGulliv-R" w:hAnsi="Cambria Math"/>
            <w:color w:val="000000"/>
            <w:sz w:val="24"/>
            <w:szCs w:val="24"/>
            <w:lang w:eastAsia="zh-CN"/>
          </w:rPr>
          <m:t>d</m:t>
        </m:r>
      </m:oMath>
      <w:r w:rsidR="00D87856" w:rsidRPr="00176849">
        <w:rPr>
          <w:rFonts w:eastAsia="AdvGulliv-R"/>
          <w:color w:val="000000"/>
          <w:sz w:val="24"/>
          <w:szCs w:val="24"/>
          <w:lang w:eastAsia="zh-CN"/>
        </w:rPr>
        <w:t xml:space="preserve"> in all samples for class </w:t>
      </w:r>
      <m:oMath>
        <m:r>
          <w:rPr>
            <w:rFonts w:ascii="Cambria Math" w:eastAsia="AdvGulliv-R" w:hAnsi="Cambria Math"/>
            <w:color w:val="000000"/>
            <w:sz w:val="24"/>
            <w:szCs w:val="24"/>
            <w:lang w:eastAsia="zh-CN"/>
          </w:rPr>
          <m:t>k</m:t>
        </m:r>
      </m:oMath>
      <w:r w:rsidR="00D87856" w:rsidRPr="00176849">
        <w:rPr>
          <w:rFonts w:eastAsia="AdvGulliv-R"/>
          <w:color w:val="000000"/>
          <w:sz w:val="24"/>
          <w:szCs w:val="24"/>
          <w:lang w:eastAsia="zh-CN"/>
        </w:rPr>
        <w:t xml:space="preserve">. </w:t>
      </w:r>
      <m:oMath>
        <m:sSubSup>
          <m:sSubSupPr>
            <m:ctrlPr>
              <w:rPr>
                <w:rFonts w:ascii="Cambria Math" w:eastAsia="AdvGulliv-R" w:hAnsi="Cambria Math"/>
                <w:color w:val="000000"/>
                <w:sz w:val="24"/>
                <w:szCs w:val="24"/>
                <w:lang w:eastAsia="zh-CN"/>
              </w:rPr>
            </m:ctrlPr>
          </m:sSubSup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μ</m:t>
            </m:r>
          </m:sub>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m:t>
            </m:r>
          </m:sup>
        </m:sSubSup>
      </m:oMath>
      <w:r w:rsidRPr="00176849">
        <w:rPr>
          <w:rFonts w:eastAsia="AdvGulliv-R"/>
          <w:color w:val="000000"/>
          <w:sz w:val="24"/>
          <w:szCs w:val="24"/>
          <w:lang w:eastAsia="zh-CN"/>
        </w:rPr>
        <w:t xml:space="preserve"> </w:t>
      </w:r>
      <w:r w:rsidR="00B11664" w:rsidRPr="00176849">
        <w:rPr>
          <w:rFonts w:eastAsia="AdvGulliv-R"/>
          <w:color w:val="000000"/>
          <w:sz w:val="24"/>
          <w:szCs w:val="24"/>
          <w:lang w:eastAsia="zh-CN"/>
        </w:rPr>
        <w:t>is</w:t>
      </w:r>
      <w:r w:rsidRPr="00176849">
        <w:rPr>
          <w:rFonts w:eastAsia="AdvGulliv-R"/>
          <w:color w:val="000000"/>
          <w:sz w:val="24"/>
          <w:szCs w:val="24"/>
          <w:lang w:eastAsia="zh-CN"/>
        </w:rPr>
        <w:t xml:space="preserve"> the distances of </w:t>
      </w:r>
      <w:r w:rsidR="000A3F60" w:rsidRPr="00176849">
        <w:rPr>
          <w:rFonts w:eastAsia="AdvGulliv-R"/>
          <w:color w:val="000000"/>
          <w:sz w:val="24"/>
          <w:szCs w:val="24"/>
          <w:lang w:eastAsia="zh-CN"/>
        </w:rPr>
        <w:t xml:space="preserve">fabric </w:t>
      </w:r>
      <w:r w:rsidRPr="00176849">
        <w:rPr>
          <w:rFonts w:eastAsia="AdvGulliv-R"/>
          <w:color w:val="000000"/>
          <w:sz w:val="24"/>
          <w:szCs w:val="24"/>
          <w:lang w:eastAsia="zh-CN"/>
        </w:rPr>
        <w:t>feature</w:t>
      </w:r>
      <w:r w:rsidR="009A10E9" w:rsidRPr="00176849">
        <w:rPr>
          <w:rFonts w:eastAsia="AdvGulliv-R"/>
          <w:color w:val="000000"/>
          <w:sz w:val="24"/>
          <w:szCs w:val="24"/>
          <w:lang w:eastAsia="zh-CN"/>
        </w:rPr>
        <w:t xml:space="preserve"> </w:t>
      </w:r>
      <m:oMath>
        <m:r>
          <w:rPr>
            <w:rFonts w:ascii="Cambria Math" w:eastAsia="AdvGulliv-R" w:hAnsi="Cambria Math"/>
            <w:color w:val="000000"/>
            <w:sz w:val="24"/>
            <w:szCs w:val="24"/>
            <w:lang w:eastAsia="zh-CN"/>
          </w:rPr>
          <m:t>d</m:t>
        </m:r>
      </m:oMath>
      <w:r w:rsidRPr="00176849">
        <w:rPr>
          <w:rFonts w:eastAsia="AdvGulliv-R"/>
          <w:color w:val="000000"/>
          <w:sz w:val="24"/>
          <w:szCs w:val="24"/>
          <w:lang w:eastAsia="zh-CN"/>
        </w:rPr>
        <w:t xml:space="preserve"> between all samples of each class, which </w:t>
      </w:r>
      <w:r w:rsidR="00B11664" w:rsidRPr="00176849">
        <w:rPr>
          <w:rFonts w:eastAsia="AdvGulliv-R"/>
          <w:color w:val="000000"/>
          <w:sz w:val="24"/>
          <w:szCs w:val="24"/>
          <w:lang w:eastAsia="zh-CN"/>
        </w:rPr>
        <w:t>represents</w:t>
      </w:r>
      <w:r w:rsidRPr="00176849">
        <w:rPr>
          <w:rFonts w:eastAsia="AdvGulliv-R"/>
          <w:color w:val="000000"/>
          <w:sz w:val="24"/>
          <w:szCs w:val="24"/>
          <w:lang w:eastAsia="zh-CN"/>
        </w:rPr>
        <w:t xml:space="preserve"> the density of </w:t>
      </w:r>
      <w:r w:rsidR="000A3F60" w:rsidRPr="00176849">
        <w:rPr>
          <w:rFonts w:eastAsia="AdvGulliv-R"/>
          <w:color w:val="000000"/>
          <w:sz w:val="24"/>
          <w:szCs w:val="24"/>
          <w:lang w:eastAsia="zh-CN"/>
        </w:rPr>
        <w:t>in-class samples</w:t>
      </w:r>
      <w:r w:rsidRPr="00176849">
        <w:rPr>
          <w:rFonts w:eastAsia="AdvGulliv-R"/>
          <w:color w:val="000000"/>
          <w:sz w:val="24"/>
          <w:szCs w:val="24"/>
          <w:lang w:eastAsia="zh-CN"/>
        </w:rPr>
        <w:t xml:space="preserve">. </w:t>
      </w:r>
      <m:oMath>
        <m:sSubSup>
          <m:sSubSupPr>
            <m:ctrlPr>
              <w:rPr>
                <w:rFonts w:ascii="Cambria Math" w:eastAsia="AdvGulliv-R" w:hAnsi="Cambria Math"/>
                <w:color w:val="000000"/>
                <w:sz w:val="24"/>
                <w:szCs w:val="24"/>
                <w:lang w:eastAsia="zh-CN"/>
              </w:rPr>
            </m:ctrlPr>
          </m:sSubSup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σ</m:t>
            </m:r>
          </m:sub>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m:t>
            </m:r>
          </m:sup>
        </m:sSubSup>
      </m:oMath>
      <w:r w:rsidRPr="00176849">
        <w:rPr>
          <w:rFonts w:eastAsia="AdvGulliv-R"/>
          <w:color w:val="000000"/>
          <w:sz w:val="24"/>
          <w:szCs w:val="24"/>
          <w:lang w:eastAsia="zh-CN"/>
        </w:rPr>
        <w:t xml:space="preserve"> </w:t>
      </w:r>
      <w:r w:rsidR="00B11664" w:rsidRPr="00176849">
        <w:rPr>
          <w:rFonts w:eastAsia="AdvGulliv-R"/>
          <w:color w:val="000000"/>
          <w:sz w:val="24"/>
          <w:szCs w:val="24"/>
          <w:lang w:eastAsia="zh-CN"/>
        </w:rPr>
        <w:t>is</w:t>
      </w:r>
      <w:r w:rsidRPr="00176849">
        <w:rPr>
          <w:rFonts w:eastAsia="AdvGulliv-R"/>
          <w:color w:val="000000"/>
          <w:sz w:val="24"/>
          <w:szCs w:val="24"/>
          <w:lang w:eastAsia="zh-CN"/>
        </w:rPr>
        <w:t xml:space="preserve"> the sum of variance of feature </w:t>
      </w:r>
      <m:oMath>
        <m:r>
          <w:rPr>
            <w:rFonts w:ascii="Cambria Math" w:eastAsia="AdvGulliv-R" w:hAnsi="Cambria Math"/>
            <w:color w:val="000000"/>
            <w:sz w:val="24"/>
            <w:szCs w:val="24"/>
            <w:lang w:eastAsia="zh-CN"/>
          </w:rPr>
          <m:t>d</m:t>
        </m:r>
      </m:oMath>
      <w:r w:rsidRPr="00176849">
        <w:rPr>
          <w:rFonts w:eastAsia="AdvGulliv-R"/>
          <w:color w:val="000000"/>
          <w:sz w:val="24"/>
          <w:szCs w:val="24"/>
          <w:lang w:eastAsia="zh-CN"/>
        </w:rPr>
        <w:t xml:space="preserve"> between all samples of each class, which </w:t>
      </w:r>
      <w:r w:rsidR="00B11664" w:rsidRPr="00176849">
        <w:rPr>
          <w:rFonts w:eastAsia="AdvGulliv-R"/>
          <w:color w:val="000000"/>
          <w:sz w:val="24"/>
          <w:szCs w:val="24"/>
          <w:lang w:eastAsia="zh-CN"/>
        </w:rPr>
        <w:t>represents</w:t>
      </w:r>
      <w:r w:rsidRPr="00176849">
        <w:rPr>
          <w:rFonts w:eastAsia="AdvGulliv-R"/>
          <w:color w:val="000000"/>
          <w:sz w:val="24"/>
          <w:szCs w:val="24"/>
          <w:lang w:eastAsia="zh-CN"/>
        </w:rPr>
        <w:t xml:space="preserve"> the dispersion of </w:t>
      </w:r>
      <w:r w:rsidR="000A3F60" w:rsidRPr="00176849">
        <w:rPr>
          <w:rFonts w:eastAsia="AdvGulliv-R"/>
          <w:color w:val="000000"/>
          <w:sz w:val="24"/>
          <w:szCs w:val="24"/>
          <w:lang w:eastAsia="zh-CN"/>
        </w:rPr>
        <w:t>out-class samples</w:t>
      </w:r>
      <w:r w:rsidRPr="00176849">
        <w:rPr>
          <w:rFonts w:eastAsia="AdvGulliv-R"/>
          <w:color w:val="000000"/>
          <w:sz w:val="24"/>
          <w:szCs w:val="24"/>
          <w:lang w:eastAsia="zh-CN"/>
        </w:rPr>
        <w:t>.</w:t>
      </w:r>
    </w:p>
    <w:p w14:paraId="6196A94A" w14:textId="7937EDE2" w:rsidR="00D87856" w:rsidRPr="00176849" w:rsidRDefault="00D87856"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Therefore, </w:t>
      </w:r>
      <m:oMath>
        <m:sSubSup>
          <m:sSubSupPr>
            <m:ctrlPr>
              <w:rPr>
                <w:rFonts w:ascii="Cambria Math" w:eastAsia="AdvGulliv-R" w:hAnsi="Cambria Math"/>
                <w:color w:val="000000"/>
                <w:sz w:val="24"/>
                <w:szCs w:val="24"/>
                <w:lang w:eastAsia="zh-CN"/>
              </w:rPr>
            </m:ctrlPr>
          </m:sSubSup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μ</m:t>
            </m:r>
          </m:sub>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m:t>
            </m:r>
          </m:sup>
        </m:sSubSup>
      </m:oMath>
      <w:r w:rsidRPr="00176849">
        <w:rPr>
          <w:rFonts w:eastAsia="AdvGulliv-R"/>
          <w:color w:val="000000"/>
          <w:sz w:val="24"/>
          <w:szCs w:val="24"/>
          <w:lang w:eastAsia="zh-CN"/>
        </w:rPr>
        <w:t xml:space="preserve"> </w:t>
      </w:r>
      <w:r w:rsidR="00D54ABE" w:rsidRPr="00176849">
        <w:rPr>
          <w:rFonts w:eastAsia="AdvGulliv-R"/>
          <w:color w:val="000000"/>
          <w:sz w:val="24"/>
          <w:szCs w:val="24"/>
          <w:lang w:eastAsia="zh-CN"/>
        </w:rPr>
        <w:t xml:space="preserve">represents the </w:t>
      </w:r>
      <w:r w:rsidRPr="00176849">
        <w:rPr>
          <w:rFonts w:eastAsia="AdvGulliv-R"/>
          <w:color w:val="000000"/>
          <w:sz w:val="24"/>
          <w:szCs w:val="24"/>
          <w:lang w:eastAsia="zh-CN"/>
        </w:rPr>
        <w:t xml:space="preserve">degree of aggregation between species and </w:t>
      </w:r>
      <m:oMath>
        <m:sSubSup>
          <m:sSubSupPr>
            <m:ctrlPr>
              <w:rPr>
                <w:rFonts w:ascii="Cambria Math" w:eastAsia="AdvGulliv-R" w:hAnsi="Cambria Math"/>
                <w:color w:val="000000"/>
                <w:sz w:val="24"/>
                <w:szCs w:val="24"/>
                <w:lang w:eastAsia="zh-CN"/>
              </w:rPr>
            </m:ctrlPr>
          </m:sSubSup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σ</m:t>
            </m:r>
          </m:sub>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m:t>
            </m:r>
          </m:sup>
        </m:sSubSup>
      </m:oMath>
      <w:r w:rsidR="00D54ABE" w:rsidRPr="00176849">
        <w:rPr>
          <w:rFonts w:eastAsia="AdvGulliv-R"/>
          <w:color w:val="000000"/>
          <w:sz w:val="24"/>
          <w:szCs w:val="24"/>
          <w:lang w:eastAsia="zh-CN"/>
        </w:rPr>
        <w:t xml:space="preserve"> represents </w:t>
      </w:r>
      <w:r w:rsidRPr="00176849">
        <w:rPr>
          <w:rFonts w:eastAsia="AdvGulliv-R"/>
          <w:color w:val="000000"/>
          <w:sz w:val="24"/>
          <w:szCs w:val="24"/>
          <w:lang w:eastAsia="zh-CN"/>
        </w:rPr>
        <w:t>the degree of dispersion between species, so that the</w:t>
      </w:r>
      <w:r w:rsidR="007C6071" w:rsidRPr="00176849">
        <w:rPr>
          <w:rFonts w:eastAsia="AdvGulliv-R"/>
          <w:color w:val="000000"/>
          <w:sz w:val="24"/>
          <w:szCs w:val="24"/>
          <w:lang w:eastAsia="zh-CN"/>
        </w:rPr>
        <w:t xml:space="preserve">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t</m:t>
            </m:r>
          </m:e>
          <m:sub>
            <m:r>
              <w:rPr>
                <w:rFonts w:ascii="Cambria Math" w:eastAsia="AdvGulliv-R" w:hAnsi="Cambria Math"/>
                <w:color w:val="000000"/>
                <w:sz w:val="24"/>
                <w:szCs w:val="24"/>
                <w:lang w:eastAsia="zh-CN"/>
              </w:rPr>
              <m:t>d</m:t>
            </m:r>
          </m:sub>
        </m:sSub>
      </m:oMath>
      <w:r w:rsidRPr="00176849">
        <w:rPr>
          <w:rFonts w:eastAsia="AdvGulliv-R"/>
          <w:color w:val="000000"/>
          <w:sz w:val="24"/>
          <w:szCs w:val="24"/>
          <w:lang w:eastAsia="zh-CN"/>
        </w:rPr>
        <w:t xml:space="preserve"> can be </w:t>
      </w:r>
      <w:r w:rsidR="007C6071" w:rsidRPr="00176849">
        <w:rPr>
          <w:rFonts w:eastAsia="AdvGulliv-R"/>
          <w:color w:val="000000"/>
          <w:sz w:val="24"/>
          <w:szCs w:val="24"/>
          <w:lang w:eastAsia="zh-CN"/>
        </w:rPr>
        <w:t xml:space="preserve">updated </w:t>
      </w:r>
      <w:r w:rsidRPr="00176849">
        <w:rPr>
          <w:rFonts w:eastAsia="AdvGulliv-R"/>
          <w:color w:val="000000"/>
          <w:sz w:val="24"/>
          <w:szCs w:val="24"/>
          <w:lang w:eastAsia="zh-CN"/>
        </w:rPr>
        <w:t>as follows</w:t>
      </w:r>
      <w:r w:rsidR="007C6071" w:rsidRPr="00176849">
        <w:rPr>
          <w:rFonts w:eastAsia="AdvGulliv-R"/>
          <w:color w:val="000000"/>
          <w:sz w:val="24"/>
          <w:szCs w:val="24"/>
          <w:lang w:eastAsia="zh-CN"/>
        </w:rPr>
        <w:t>:</w:t>
      </w:r>
    </w:p>
    <w:p w14:paraId="1627BE50" w14:textId="458F629A" w:rsidR="00D549B8" w:rsidRPr="00176849" w:rsidRDefault="00D549B8" w:rsidP="00D820DF">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r>
          <w:rPr>
            <w:rFonts w:ascii="Cambria Math" w:eastAsia="AdvGulliv-R" w:hAnsi="Cambria Math"/>
            <w:color w:val="000000"/>
            <w:sz w:val="24"/>
            <w:szCs w:val="24"/>
            <w:lang w:eastAsia="zh-CN"/>
          </w:rPr>
          <m:t>J</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m:t>
        </m:r>
        <m:sSubSup>
          <m:sSubSupPr>
            <m:ctrlPr>
              <w:rPr>
                <w:rFonts w:ascii="Cambria Math" w:eastAsia="AdvGulliv-R" w:hAnsi="Cambria Math"/>
                <w:color w:val="000000"/>
                <w:sz w:val="24"/>
                <w:szCs w:val="24"/>
                <w:lang w:eastAsia="zh-CN"/>
              </w:rPr>
            </m:ctrlPr>
          </m:sSubSup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μ</m:t>
            </m:r>
          </m:sub>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m:t>
            </m:r>
          </m:sup>
        </m:sSubSup>
        <m:r>
          <m:rPr>
            <m:sty m:val="p"/>
          </m:rPr>
          <w:rPr>
            <w:rFonts w:ascii="Cambria Math" w:eastAsia="AdvGulliv-R" w:hAnsi="Cambria Math"/>
            <w:color w:val="000000"/>
            <w:sz w:val="24"/>
            <w:szCs w:val="24"/>
            <w:lang w:eastAsia="zh-CN"/>
          </w:rPr>
          <m:t>/</m:t>
        </m:r>
        <m:sSubSup>
          <m:sSubSupPr>
            <m:ctrlPr>
              <w:rPr>
                <w:rFonts w:ascii="Cambria Math" w:eastAsia="AdvGulliv-R" w:hAnsi="Cambria Math"/>
                <w:color w:val="000000"/>
                <w:sz w:val="24"/>
                <w:szCs w:val="24"/>
                <w:lang w:eastAsia="zh-CN"/>
              </w:rPr>
            </m:ctrlPr>
          </m:sSubSup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σ</m:t>
            </m:r>
          </m:sub>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m:t>
            </m:r>
          </m:sup>
        </m:sSub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=1,2,…</m:t>
        </m:r>
        <m:r>
          <w:rPr>
            <w:rFonts w:ascii="Cambria Math" w:eastAsia="AdvGulliv-R" w:hAnsi="Cambria Math"/>
            <w:color w:val="000000"/>
            <w:sz w:val="24"/>
            <w:szCs w:val="24"/>
            <w:lang w:eastAsia="zh-CN"/>
          </w:rPr>
          <m:t>D</m:t>
        </m:r>
      </m:oMath>
      <w:r w:rsidRPr="00176849">
        <w:rPr>
          <w:rFonts w:eastAsia="AdvGulliv-R"/>
          <w:color w:val="000000"/>
          <w:sz w:val="24"/>
          <w:szCs w:val="24"/>
          <w:lang w:eastAsia="zh-CN"/>
        </w:rPr>
        <w:tab/>
        <w:t>(1</w:t>
      </w:r>
      <w:r w:rsidR="001D2FD9" w:rsidRPr="00176849">
        <w:rPr>
          <w:rFonts w:eastAsia="AdvGulliv-R"/>
          <w:color w:val="000000"/>
          <w:sz w:val="24"/>
          <w:szCs w:val="24"/>
          <w:lang w:eastAsia="zh-CN"/>
        </w:rPr>
        <w:t>5</w:t>
      </w:r>
      <w:r w:rsidRPr="00176849">
        <w:rPr>
          <w:rFonts w:eastAsia="AdvGulliv-R"/>
          <w:color w:val="000000"/>
          <w:sz w:val="24"/>
          <w:szCs w:val="24"/>
          <w:lang w:eastAsia="zh-CN"/>
        </w:rPr>
        <w:t>)</w:t>
      </w:r>
    </w:p>
    <w:p w14:paraId="0DBCBFE8" w14:textId="33CBE0E4" w:rsidR="00D549B8" w:rsidRPr="00176849" w:rsidRDefault="00D549B8" w:rsidP="00D820DF">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∆t</m:t>
            </m:r>
          </m:e>
          <m:sub>
            <m:r>
              <w:rPr>
                <w:rFonts w:ascii="Cambria Math" w:eastAsia="AdvGulliv-R" w:hAnsi="Cambria Math"/>
                <w:color w:val="000000"/>
                <w:sz w:val="24"/>
                <w:szCs w:val="24"/>
                <w:lang w:eastAsia="zh-CN"/>
              </w:rPr>
              <m:t>d</m:t>
            </m:r>
          </m:sub>
        </m:sSub>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J</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m:t>
        </m:r>
        <m:nary>
          <m:naryPr>
            <m:chr m:val="∑"/>
            <m:ctrlPr>
              <w:rPr>
                <w:rFonts w:ascii="Cambria Math" w:eastAsia="AdvGulliv-R" w:hAnsi="Cambria Math"/>
                <w:color w:val="000000"/>
                <w:sz w:val="24"/>
                <w:szCs w:val="24"/>
                <w:lang w:eastAsia="zh-CN"/>
              </w:rPr>
            </m:ctrlPr>
          </m:naryPr>
          <m:sub>
            <m:r>
              <m:rPr>
                <m:sty m:val="p"/>
              </m:rPr>
              <w:rPr>
                <w:rFonts w:ascii="Cambria Math" w:eastAsia="AdvGulliv-R" w:hAnsi="Cambria Math"/>
                <w:color w:val="000000"/>
                <w:sz w:val="24"/>
                <w:szCs w:val="24"/>
                <w:lang w:eastAsia="zh-CN"/>
              </w:rPr>
              <m:t>1</m:t>
            </m:r>
          </m:sub>
          <m:sup>
            <m:r>
              <w:rPr>
                <w:rFonts w:ascii="Cambria Math" w:eastAsia="AdvGulliv-R" w:hAnsi="Cambria Math"/>
                <w:color w:val="000000"/>
                <w:sz w:val="24"/>
                <w:szCs w:val="24"/>
                <w:lang w:eastAsia="zh-CN"/>
              </w:rPr>
              <m:t>d</m:t>
            </m:r>
          </m:sup>
          <m:e>
            <m:r>
              <w:rPr>
                <w:rFonts w:ascii="Cambria Math" w:eastAsia="AdvGulliv-R" w:hAnsi="Cambria Math"/>
                <w:color w:val="000000"/>
                <w:sz w:val="24"/>
                <w:szCs w:val="24"/>
                <w:lang w:eastAsia="zh-CN"/>
              </w:rPr>
              <m:t>J</m:t>
            </m:r>
          </m:e>
        </m:nary>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m:t>
        </m:r>
      </m:oMath>
      <w:r w:rsidRPr="00176849">
        <w:rPr>
          <w:rFonts w:eastAsia="AdvGulliv-R"/>
          <w:color w:val="000000"/>
          <w:sz w:val="24"/>
          <w:szCs w:val="24"/>
          <w:lang w:eastAsia="zh-CN"/>
        </w:rPr>
        <w:tab/>
        <w:t>(1</w:t>
      </w:r>
      <w:r w:rsidR="001D2FD9" w:rsidRPr="00176849">
        <w:rPr>
          <w:rFonts w:eastAsia="AdvGulliv-R"/>
          <w:color w:val="000000"/>
          <w:sz w:val="24"/>
          <w:szCs w:val="24"/>
          <w:lang w:eastAsia="zh-CN"/>
        </w:rPr>
        <w:t>6</w:t>
      </w:r>
      <w:r w:rsidRPr="00176849">
        <w:rPr>
          <w:rFonts w:eastAsia="AdvGulliv-R"/>
          <w:color w:val="000000"/>
          <w:sz w:val="24"/>
          <w:szCs w:val="24"/>
          <w:lang w:eastAsia="zh-CN"/>
        </w:rPr>
        <w:t>)</w:t>
      </w:r>
    </w:p>
    <w:p w14:paraId="4372149F" w14:textId="5B63356D" w:rsidR="000859AF" w:rsidRPr="00176849" w:rsidRDefault="00DA0FDD" w:rsidP="00D820DF">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t</m:t>
            </m:r>
          </m:e>
          <m:sub>
            <m:r>
              <w:rPr>
                <w:rFonts w:ascii="Cambria Math" w:eastAsia="AdvGulliv-R" w:hAnsi="Cambria Math"/>
                <w:color w:val="000000"/>
                <w:sz w:val="24"/>
                <w:szCs w:val="24"/>
                <w:lang w:eastAsia="zh-CN"/>
              </w:rPr>
              <m:t>d</m:t>
            </m:r>
          </m:sub>
        </m:s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t</m:t>
            </m:r>
          </m:e>
          <m:sub>
            <m:r>
              <w:rPr>
                <w:rFonts w:ascii="Cambria Math" w:eastAsia="AdvGulliv-R" w:hAnsi="Cambria Math"/>
                <w:color w:val="000000"/>
                <w:sz w:val="24"/>
                <w:szCs w:val="24"/>
                <w:lang w:eastAsia="zh-CN"/>
              </w:rPr>
              <m:t>d</m:t>
            </m:r>
          </m:sub>
        </m:sSub>
        <m:r>
          <m:rPr>
            <m:sty m:val="p"/>
          </m:rPr>
          <w:rPr>
            <w:rFonts w:ascii="Cambria Math" w:eastAsia="AdvGulliv-R" w:hAnsi="Cambria Math"/>
            <w:color w:val="000000"/>
            <w:sz w:val="24"/>
            <w:szCs w:val="24"/>
            <w:lang w:eastAsia="zh-CN"/>
          </w:rPr>
          <m:t>+</m:t>
        </m:r>
        <w:bookmarkStart w:id="18" w:name="_Hlk113308262"/>
        <m:r>
          <w:rPr>
            <w:rFonts w:ascii="Cambria Math" w:eastAsia="AdvGulliv-R" w:hAnsi="Cambria Math"/>
            <w:color w:val="000000"/>
            <w:sz w:val="24"/>
            <w:szCs w:val="24"/>
            <w:lang w:eastAsia="zh-CN"/>
          </w:rPr>
          <m:t>β</m:t>
        </m:r>
        <w:bookmarkEnd w:id="18"/>
        <m:sSub>
          <m:sSubPr>
            <m:ctrlPr>
              <w:rPr>
                <w:rFonts w:ascii="Cambria Math" w:eastAsia="AdvGulliv-R" w:hAnsi="Cambria Math"/>
                <w:color w:val="000000"/>
                <w:sz w:val="24"/>
                <w:szCs w:val="24"/>
                <w:lang w:eastAsia="zh-CN"/>
              </w:rPr>
            </m:ctrlPr>
          </m:sSubPr>
          <m:e>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t</m:t>
            </m:r>
          </m:e>
          <m:sub>
            <m:r>
              <w:rPr>
                <w:rFonts w:ascii="Cambria Math" w:eastAsia="AdvGulliv-R" w:hAnsi="Cambria Math"/>
                <w:color w:val="000000"/>
                <w:sz w:val="24"/>
                <w:szCs w:val="24"/>
                <w:lang w:eastAsia="zh-CN"/>
              </w:rPr>
              <m:t>d</m:t>
            </m:r>
          </m:sub>
        </m:sSub>
      </m:oMath>
      <w:r w:rsidRPr="00176849">
        <w:rPr>
          <w:rFonts w:eastAsia="AdvGulliv-R"/>
          <w:color w:val="000000"/>
          <w:sz w:val="24"/>
          <w:szCs w:val="24"/>
          <w:lang w:eastAsia="zh-CN"/>
        </w:rPr>
        <w:tab/>
        <w:t>(17)</w:t>
      </w:r>
    </w:p>
    <w:p w14:paraId="290F4492" w14:textId="1FE63C93" w:rsidR="009F180A" w:rsidRPr="00176849" w:rsidRDefault="007C6071"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Where the </w:t>
      </w:r>
      <m:oMath>
        <m:r>
          <w:rPr>
            <w:rFonts w:ascii="Cambria Math" w:eastAsia="AdvGulliv-R" w:hAnsi="Cambria Math"/>
            <w:color w:val="000000"/>
            <w:sz w:val="24"/>
            <w:szCs w:val="24"/>
            <w:lang w:eastAsia="zh-CN"/>
          </w:rPr>
          <m:t>β</m:t>
        </m:r>
      </m:oMath>
      <w:r w:rsidRPr="00176849">
        <w:rPr>
          <w:rFonts w:eastAsia="AdvGulliv-R" w:hint="eastAsia"/>
          <w:iCs/>
          <w:color w:val="000000"/>
          <w:sz w:val="24"/>
          <w:szCs w:val="24"/>
          <w:lang w:eastAsia="zh-CN"/>
        </w:rPr>
        <w:t xml:space="preserve"> </w:t>
      </w:r>
      <w:r w:rsidRPr="00176849">
        <w:rPr>
          <w:rFonts w:eastAsia="AdvGulliv-R"/>
          <w:iCs/>
          <w:color w:val="000000"/>
          <w:sz w:val="24"/>
          <w:szCs w:val="24"/>
          <w:lang w:eastAsia="zh-CN"/>
        </w:rPr>
        <w:t>is the learning rate. And t</w:t>
      </w:r>
      <w:r w:rsidR="009F180A" w:rsidRPr="00176849">
        <w:rPr>
          <w:rFonts w:eastAsia="AdvGulliv-R"/>
          <w:color w:val="000000"/>
          <w:sz w:val="24"/>
          <w:szCs w:val="24"/>
          <w:lang w:eastAsia="zh-CN"/>
        </w:rPr>
        <w:t xml:space="preserve">he clustering process </w:t>
      </w:r>
      <w:r w:rsidR="0013202F" w:rsidRPr="00176849">
        <w:rPr>
          <w:rFonts w:eastAsia="AdvGulliv-R"/>
          <w:color w:val="000000"/>
          <w:sz w:val="24"/>
          <w:szCs w:val="24"/>
          <w:lang w:eastAsia="zh-CN"/>
        </w:rPr>
        <w:t xml:space="preserve">is </w:t>
      </w:r>
      <w:r w:rsidR="009F180A" w:rsidRPr="00176849">
        <w:rPr>
          <w:rFonts w:eastAsia="AdvGulliv-R"/>
          <w:color w:val="000000"/>
          <w:sz w:val="24"/>
          <w:szCs w:val="24"/>
          <w:lang w:eastAsia="zh-CN"/>
        </w:rPr>
        <w:t>as</w:t>
      </w:r>
      <w:r w:rsidR="00DB389A" w:rsidRPr="00176849">
        <w:rPr>
          <w:rFonts w:eastAsia="AdvGulliv-R"/>
          <w:color w:val="000000"/>
          <w:sz w:val="24"/>
          <w:szCs w:val="24"/>
          <w:lang w:eastAsia="zh-CN"/>
        </w:rPr>
        <w:t xml:space="preserve"> follows</w:t>
      </w:r>
      <w:r w:rsidR="009F180A" w:rsidRPr="00176849">
        <w:rPr>
          <w:rFonts w:eastAsia="AdvGulliv-R"/>
          <w:color w:val="000000"/>
          <w:sz w:val="24"/>
          <w:szCs w:val="24"/>
          <w:lang w:eastAsia="zh-CN"/>
        </w:rPr>
        <w:t>:</w:t>
      </w:r>
    </w:p>
    <w:p w14:paraId="37C36560" w14:textId="39736B67" w:rsidR="000D47CB" w:rsidRPr="00176849" w:rsidRDefault="007C3C34" w:rsidP="00510B95">
      <w:pPr>
        <w:pStyle w:val="IETParagraph"/>
        <w:ind w:firstLineChars="0" w:firstLine="0"/>
        <w:jc w:val="center"/>
      </w:pPr>
      <w:r w:rsidRPr="00176849">
        <w:rPr>
          <w:noProof/>
        </w:rPr>
        <w:drawing>
          <wp:inline distT="0" distB="0" distL="0" distR="0" wp14:anchorId="4D1A2ECB" wp14:editId="6A7634BF">
            <wp:extent cx="4425462" cy="4791979"/>
            <wp:effectExtent l="0" t="0" r="0" b="8890"/>
            <wp:docPr id="11" name="图片 1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文本&#10;&#10;描述已自动生成"/>
                    <pic:cNvPicPr>
                      <a:picLocks noChangeAspect="1" noChangeArrowheads="1"/>
                    </pic:cNvPicPr>
                  </pic:nvPicPr>
                  <pic:blipFill rotWithShape="1">
                    <a:blip r:embed="rId14">
                      <a:extLst>
                        <a:ext uri="{28A0092B-C50C-407E-A947-70E740481C1C}">
                          <a14:useLocalDpi xmlns:a14="http://schemas.microsoft.com/office/drawing/2010/main" val="0"/>
                        </a:ext>
                      </a:extLst>
                    </a:blip>
                    <a:srcRect l="18390" t="6553" r="22933" b="8719"/>
                    <a:stretch/>
                  </pic:blipFill>
                  <pic:spPr bwMode="auto">
                    <a:xfrm>
                      <a:off x="0" y="0"/>
                      <a:ext cx="4486431" cy="4857998"/>
                    </a:xfrm>
                    <a:prstGeom prst="rect">
                      <a:avLst/>
                    </a:prstGeom>
                    <a:noFill/>
                    <a:ln>
                      <a:noFill/>
                    </a:ln>
                    <a:extLst>
                      <a:ext uri="{53640926-AAD7-44D8-BBD7-CCE9431645EC}">
                        <a14:shadowObscured xmlns:a14="http://schemas.microsoft.com/office/drawing/2010/main"/>
                      </a:ext>
                    </a:extLst>
                  </pic:spPr>
                </pic:pic>
              </a:graphicData>
            </a:graphic>
          </wp:inline>
        </w:drawing>
      </w:r>
    </w:p>
    <w:p w14:paraId="36361FF3" w14:textId="5BB09CB8" w:rsidR="00C2472A" w:rsidRPr="00176849" w:rsidRDefault="009C022F"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I</w:t>
      </w:r>
      <w:r w:rsidR="00C2472A" w:rsidRPr="00176849">
        <w:rPr>
          <w:rFonts w:eastAsia="AdvGulliv-R"/>
          <w:color w:val="000000"/>
          <w:sz w:val="24"/>
          <w:szCs w:val="24"/>
          <w:lang w:eastAsia="zh-CN"/>
        </w:rPr>
        <w:t xml:space="preserve">f the </w:t>
      </w:r>
      <w:r w:rsidR="009F180A" w:rsidRPr="00176849">
        <w:rPr>
          <w:rFonts w:eastAsia="AdvGulliv-R"/>
          <w:color w:val="000000"/>
          <w:sz w:val="24"/>
          <w:szCs w:val="24"/>
          <w:lang w:eastAsia="zh-CN"/>
        </w:rPr>
        <w:t>defects</w:t>
      </w:r>
      <w:r w:rsidR="00C2472A" w:rsidRPr="00176849">
        <w:rPr>
          <w:rFonts w:eastAsia="AdvGulliv-R"/>
          <w:color w:val="000000"/>
          <w:sz w:val="24"/>
          <w:szCs w:val="24"/>
          <w:lang w:eastAsia="zh-CN"/>
        </w:rPr>
        <w:t xml:space="preserve"> can be divided into </w:t>
      </w:r>
      <m:oMath>
        <m:r>
          <w:rPr>
            <w:rFonts w:ascii="Cambria Math" w:eastAsia="AdvGulliv-R" w:hAnsi="Cambria Math"/>
            <w:color w:val="000000"/>
            <w:sz w:val="24"/>
            <w:szCs w:val="24"/>
            <w:lang w:eastAsia="zh-CN"/>
          </w:rPr>
          <m:t>K</m:t>
        </m:r>
      </m:oMath>
      <w:r w:rsidR="00C2472A" w:rsidRPr="00176849">
        <w:rPr>
          <w:rFonts w:eastAsia="AdvGulliv-R"/>
          <w:color w:val="000000"/>
          <w:sz w:val="24"/>
          <w:szCs w:val="24"/>
          <w:lang w:eastAsia="zh-CN"/>
        </w:rPr>
        <w:t xml:space="preserve"> </w:t>
      </w:r>
      <w:r w:rsidR="009F180A" w:rsidRPr="00176849">
        <w:rPr>
          <w:rFonts w:eastAsia="AdvGulliv-R"/>
          <w:color w:val="000000"/>
          <w:sz w:val="24"/>
          <w:szCs w:val="24"/>
          <w:lang w:eastAsia="zh-CN"/>
        </w:rPr>
        <w:t>types</w:t>
      </w:r>
      <w:r w:rsidR="00C2472A" w:rsidRPr="00176849">
        <w:rPr>
          <w:rFonts w:eastAsia="AdvGulliv-R"/>
          <w:color w:val="000000"/>
          <w:sz w:val="24"/>
          <w:szCs w:val="24"/>
          <w:lang w:eastAsia="zh-CN"/>
        </w:rPr>
        <w:t xml:space="preserve">, each </w:t>
      </w:r>
      <w:r w:rsidR="009F180A" w:rsidRPr="00176849">
        <w:rPr>
          <w:rFonts w:eastAsia="AdvGulliv-R"/>
          <w:color w:val="000000"/>
          <w:sz w:val="24"/>
          <w:szCs w:val="24"/>
          <w:lang w:eastAsia="zh-CN"/>
        </w:rPr>
        <w:t>type</w:t>
      </w:r>
      <w:r w:rsidR="00C2472A" w:rsidRPr="00176849">
        <w:rPr>
          <w:rFonts w:eastAsia="AdvGulliv-R"/>
          <w:color w:val="000000"/>
          <w:sz w:val="24"/>
          <w:szCs w:val="24"/>
          <w:lang w:eastAsia="zh-CN"/>
        </w:rPr>
        <w:t xml:space="preserve"> contains </w:t>
      </w:r>
      <m:oMath>
        <m:r>
          <w:rPr>
            <w:rFonts w:ascii="Cambria Math" w:eastAsia="AdvGulliv-R" w:hAnsi="Cambria Math"/>
            <w:color w:val="000000"/>
            <w:sz w:val="24"/>
            <w:szCs w:val="24"/>
            <w:lang w:eastAsia="zh-CN"/>
          </w:rPr>
          <m:t>M</m:t>
        </m:r>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1,2,…,M</m:t>
        </m:r>
        <m:r>
          <m:rPr>
            <m:sty m:val="p"/>
          </m:rPr>
          <w:rPr>
            <w:rFonts w:ascii="Cambria Math" w:eastAsia="AdvGulliv-R" w:hAnsi="Cambria Math"/>
            <w:color w:val="000000"/>
            <w:sz w:val="24"/>
            <w:szCs w:val="24"/>
            <w:lang w:eastAsia="zh-CN"/>
          </w:rPr>
          <m:t>)</m:t>
        </m:r>
      </m:oMath>
      <w:r w:rsidR="00C2472A" w:rsidRPr="00176849">
        <w:rPr>
          <w:rFonts w:eastAsia="AdvGulliv-R"/>
          <w:color w:val="000000"/>
          <w:sz w:val="24"/>
          <w:szCs w:val="24"/>
          <w:lang w:eastAsia="zh-CN"/>
        </w:rPr>
        <w:t xml:space="preserve"> number of samples, </w:t>
      </w:r>
      <w:r w:rsidR="004F6AD9" w:rsidRPr="00176849">
        <w:rPr>
          <w:rFonts w:eastAsia="AdvGulliv-R"/>
          <w:color w:val="000000"/>
          <w:sz w:val="24"/>
          <w:szCs w:val="24"/>
          <w:lang w:eastAsia="zh-CN"/>
        </w:rPr>
        <w:t>and every sample</w:t>
      </w:r>
      <w:r w:rsidR="00C2472A" w:rsidRPr="00176849">
        <w:rPr>
          <w:rFonts w:eastAsia="AdvGulliv-R"/>
          <w:color w:val="000000"/>
          <w:sz w:val="24"/>
          <w:szCs w:val="24"/>
          <w:lang w:eastAsia="zh-CN"/>
        </w:rPr>
        <w:t xml:space="preserve"> has </w:t>
      </w:r>
      <m:oMath>
        <m:r>
          <w:rPr>
            <w:rFonts w:ascii="Cambria Math" w:eastAsia="AdvGulliv-R" w:hAnsi="Cambria Math"/>
            <w:color w:val="000000"/>
            <w:sz w:val="24"/>
            <w:szCs w:val="24"/>
            <w:lang w:eastAsia="zh-CN"/>
          </w:rPr>
          <m:t>D</m:t>
        </m:r>
      </m:oMath>
      <w:r w:rsidR="00C2472A" w:rsidRPr="00176849">
        <w:rPr>
          <w:rFonts w:eastAsia="AdvGulliv-R"/>
          <w:color w:val="000000"/>
          <w:sz w:val="24"/>
          <w:szCs w:val="24"/>
          <w:lang w:eastAsia="zh-CN"/>
        </w:rPr>
        <w:t xml:space="preserve"> dimension of features</w:t>
      </w:r>
      <w:r w:rsidR="001A0EE4" w:rsidRPr="00176849">
        <w:rPr>
          <w:rFonts w:eastAsia="AdvGulliv-R"/>
          <w:color w:val="000000"/>
          <w:sz w:val="24"/>
          <w:szCs w:val="24"/>
          <w:lang w:eastAsia="zh-CN"/>
        </w:rPr>
        <w:t>. T</w:t>
      </w:r>
      <w:r w:rsidR="00C2472A" w:rsidRPr="00176849">
        <w:rPr>
          <w:rFonts w:eastAsia="AdvGulliv-R"/>
          <w:color w:val="000000"/>
          <w:sz w:val="24"/>
          <w:szCs w:val="24"/>
          <w:lang w:eastAsia="zh-CN"/>
        </w:rPr>
        <w:t>he Euclidean dist</w:t>
      </w:r>
      <w:r w:rsidRPr="00176849">
        <w:rPr>
          <w:rFonts w:eastAsia="AdvGulliv-R"/>
          <w:color w:val="000000"/>
          <w:sz w:val="24"/>
          <w:szCs w:val="24"/>
          <w:lang w:eastAsia="zh-CN"/>
        </w:rPr>
        <w:t>a</w:t>
      </w:r>
      <w:r w:rsidR="00C2472A" w:rsidRPr="00176849">
        <w:rPr>
          <w:rFonts w:eastAsia="AdvGulliv-R"/>
          <w:color w:val="000000"/>
          <w:sz w:val="24"/>
          <w:szCs w:val="24"/>
          <w:lang w:eastAsia="zh-CN"/>
        </w:rPr>
        <w:t xml:space="preserve">nce between various samples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x</m:t>
            </m:r>
          </m:e>
          <m:sub>
            <m:r>
              <w:rPr>
                <w:rFonts w:ascii="Cambria Math" w:eastAsia="AdvGulliv-R" w:hAnsi="Cambria Math"/>
                <w:color w:val="000000"/>
                <w:sz w:val="24"/>
                <w:szCs w:val="24"/>
                <w:lang w:eastAsia="zh-CN"/>
              </w:rPr>
              <m:t>i</m:t>
            </m:r>
          </m:sub>
        </m:sSub>
      </m:oMath>
      <w:r w:rsidR="00C2472A" w:rsidRPr="00176849">
        <w:rPr>
          <w:rFonts w:eastAsia="AdvGulliv-R"/>
          <w:color w:val="000000"/>
          <w:sz w:val="24"/>
          <w:szCs w:val="24"/>
          <w:lang w:eastAsia="zh-CN"/>
        </w:rPr>
        <w:t xml:space="preserve"> and the corresponding clustering center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c</m:t>
            </m:r>
          </m:e>
          <m:sub>
            <m:r>
              <w:rPr>
                <w:rFonts w:ascii="Cambria Math" w:eastAsia="AdvGulliv-R" w:hAnsi="Cambria Math"/>
                <w:color w:val="000000"/>
                <w:sz w:val="24"/>
                <w:szCs w:val="24"/>
                <w:lang w:eastAsia="zh-CN"/>
              </w:rPr>
              <m:t>k</m:t>
            </m:r>
          </m:sub>
        </m:sSub>
      </m:oMath>
      <w:r w:rsidR="00C2472A" w:rsidRPr="00176849">
        <w:rPr>
          <w:rFonts w:eastAsia="AdvGulliv-R"/>
          <w:color w:val="000000"/>
          <w:sz w:val="24"/>
          <w:szCs w:val="24"/>
          <w:lang w:eastAsia="zh-CN"/>
        </w:rPr>
        <w:t xml:space="preserve"> is</w:t>
      </w:r>
      <w:r w:rsidRPr="00176849">
        <w:rPr>
          <w:rFonts w:eastAsia="AdvGulliv-R"/>
          <w:color w:val="000000"/>
          <w:sz w:val="24"/>
          <w:szCs w:val="24"/>
          <w:lang w:eastAsia="zh-CN"/>
        </w:rPr>
        <w:t>:</w:t>
      </w:r>
    </w:p>
    <w:p w14:paraId="55748983" w14:textId="3D40EE96" w:rsidR="009C022F" w:rsidRPr="00176849" w:rsidRDefault="009C022F" w:rsidP="00D820DF">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r>
          <w:rPr>
            <w:rFonts w:ascii="Cambria Math" w:eastAsia="AdvGulliv-R" w:hAnsi="Cambria Math"/>
            <w:color w:val="000000"/>
            <w:sz w:val="24"/>
            <w:szCs w:val="24"/>
            <w:lang w:eastAsia="zh-CN"/>
          </w:rPr>
          <m:t>dist</m:t>
        </m:r>
        <m:d>
          <m:dPr>
            <m:ctrlPr>
              <w:rPr>
                <w:rFonts w:ascii="Cambria Math" w:eastAsia="AdvGulliv-R" w:hAnsi="Cambria Math"/>
                <w:color w:val="000000"/>
                <w:sz w:val="24"/>
                <w:szCs w:val="24"/>
                <w:lang w:eastAsia="zh-CN"/>
              </w:rPr>
            </m:ctrlPr>
          </m:dPr>
          <m:e>
            <m:sSup>
              <m:sSupPr>
                <m:ctrlPr>
                  <w:rPr>
                    <w:rFonts w:ascii="Cambria Math" w:eastAsia="AdvGulliv-R" w:hAnsi="Cambria Math"/>
                    <w:color w:val="000000"/>
                    <w:sz w:val="24"/>
                    <w:szCs w:val="24"/>
                    <w:lang w:eastAsia="zh-CN"/>
                  </w:rPr>
                </m:ctrlPr>
              </m:sSupPr>
              <m:e>
                <m:r>
                  <w:rPr>
                    <w:rFonts w:ascii="Cambria Math" w:eastAsia="AdvGulliv-R" w:hAnsi="Cambria Math"/>
                    <w:color w:val="000000"/>
                    <w:sz w:val="24"/>
                    <w:szCs w:val="24"/>
                    <w:lang w:eastAsia="zh-CN"/>
                  </w:rPr>
                  <m:t>x</m:t>
                </m:r>
              </m:e>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sup>
            </m:sSup>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c</m:t>
                </m:r>
              </m:e>
              <m:sub>
                <m:r>
                  <w:rPr>
                    <w:rFonts w:ascii="Cambria Math" w:eastAsia="AdvGulliv-R" w:hAnsi="Cambria Math"/>
                    <w:color w:val="000000"/>
                    <w:sz w:val="24"/>
                    <w:szCs w:val="24"/>
                    <w:lang w:eastAsia="zh-CN"/>
                  </w:rPr>
                  <m:t>k</m:t>
                </m:r>
              </m:sub>
            </m:sSub>
          </m:e>
        </m:d>
        <m:r>
          <m:rPr>
            <m:sty m:val="p"/>
          </m:rPr>
          <w:rPr>
            <w:rFonts w:ascii="Cambria Math" w:eastAsia="AdvGulliv-R" w:hAnsi="Cambria Math"/>
            <w:color w:val="000000"/>
            <w:sz w:val="24"/>
            <w:szCs w:val="24"/>
            <w:lang w:eastAsia="zh-CN"/>
          </w:rPr>
          <m:t>=</m:t>
        </m:r>
        <m:nary>
          <m:naryPr>
            <m:chr m:val="∑"/>
            <m:ctrlPr>
              <w:rPr>
                <w:rFonts w:ascii="Cambria Math" w:eastAsia="AdvGulliv-R" w:hAnsi="Cambria Math"/>
                <w:color w:val="000000"/>
                <w:sz w:val="24"/>
                <w:szCs w:val="24"/>
                <w:lang w:eastAsia="zh-CN"/>
              </w:rPr>
            </m:ctrlPr>
          </m:naryPr>
          <m:sub>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=1</m:t>
            </m:r>
          </m:sub>
          <m:sup>
            <m:r>
              <w:rPr>
                <w:rFonts w:ascii="Cambria Math" w:eastAsia="AdvGulliv-R" w:hAnsi="Cambria Math"/>
                <w:color w:val="000000"/>
                <w:sz w:val="24"/>
                <w:szCs w:val="24"/>
                <w:lang w:eastAsia="zh-CN"/>
              </w:rPr>
              <m:t>D</m:t>
            </m:r>
          </m:sup>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t</m:t>
                </m:r>
              </m:e>
              <m:sub>
                <m:r>
                  <w:rPr>
                    <w:rFonts w:ascii="Cambria Math" w:eastAsia="AdvGulliv-R" w:hAnsi="Cambria Math"/>
                    <w:color w:val="000000"/>
                    <w:sz w:val="24"/>
                    <w:szCs w:val="24"/>
                    <w:lang w:eastAsia="zh-CN"/>
                  </w:rPr>
                  <m:t>d</m:t>
                </m:r>
              </m:sub>
            </m:sSub>
            <m:r>
              <m:rPr>
                <m:sty m:val="p"/>
              </m:rPr>
              <w:rPr>
                <w:rFonts w:ascii="Cambria Math" w:eastAsia="AdvGulliv-R" w:hAnsi="Cambria Math"/>
                <w:color w:val="000000"/>
                <w:sz w:val="24"/>
                <w:szCs w:val="24"/>
                <w:lang w:eastAsia="zh-CN"/>
              </w:rPr>
              <m:t>×</m:t>
            </m:r>
            <m:sSup>
              <m:sSupPr>
                <m:ctrlPr>
                  <w:rPr>
                    <w:rFonts w:ascii="Cambria Math" w:eastAsia="AdvGulliv-R" w:hAnsi="Cambria Math"/>
                    <w:color w:val="000000"/>
                    <w:sz w:val="24"/>
                    <w:szCs w:val="24"/>
                    <w:lang w:eastAsia="zh-CN"/>
                  </w:rPr>
                </m:ctrlPr>
              </m:sSupPr>
              <m:e>
                <m:d>
                  <m:dPr>
                    <m:begChr m:val="‖"/>
                    <m:endChr m:val="‖"/>
                    <m:ctrlPr>
                      <w:rPr>
                        <w:rFonts w:ascii="Cambria Math" w:eastAsia="AdvGulliv-R" w:hAnsi="Cambria Math"/>
                        <w:color w:val="000000"/>
                        <w:sz w:val="24"/>
                        <w:szCs w:val="24"/>
                        <w:lang w:eastAsia="zh-CN"/>
                      </w:rPr>
                    </m:ctrlPr>
                  </m:dPr>
                  <m:e>
                    <m:sSubSup>
                      <m:sSubSupPr>
                        <m:ctrlPr>
                          <w:rPr>
                            <w:rFonts w:ascii="Cambria Math" w:eastAsia="AdvGulliv-R" w:hAnsi="Cambria Math"/>
                            <w:color w:val="000000"/>
                            <w:sz w:val="24"/>
                            <w:szCs w:val="24"/>
                            <w:lang w:eastAsia="zh-CN"/>
                          </w:rPr>
                        </m:ctrlPr>
                      </m:sSubSupPr>
                      <m:e>
                        <m:r>
                          <w:rPr>
                            <w:rFonts w:ascii="Cambria Math" w:eastAsia="AdvGulliv-R" w:hAnsi="Cambria Math"/>
                            <w:color w:val="000000"/>
                            <w:sz w:val="24"/>
                            <w:szCs w:val="24"/>
                            <w:lang w:eastAsia="zh-CN"/>
                          </w:rPr>
                          <m:t>x</m:t>
                        </m:r>
                      </m:e>
                      <m:sub>
                        <m:r>
                          <w:rPr>
                            <w:rFonts w:ascii="Cambria Math" w:eastAsia="AdvGulliv-R" w:hAnsi="Cambria Math"/>
                            <w:color w:val="000000"/>
                            <w:sz w:val="24"/>
                            <w:szCs w:val="24"/>
                            <w:lang w:eastAsia="zh-CN"/>
                          </w:rPr>
                          <m:t>d</m:t>
                        </m:r>
                      </m:sub>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sup>
                    </m:sSubSup>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c</m:t>
                        </m:r>
                      </m:e>
                      <m:sub>
                        <m:r>
                          <w:rPr>
                            <w:rFonts w:ascii="Cambria Math" w:eastAsia="AdvGulliv-R" w:hAnsi="Cambria Math"/>
                            <w:color w:val="000000"/>
                            <w:sz w:val="24"/>
                            <w:szCs w:val="24"/>
                            <w:lang w:eastAsia="zh-CN"/>
                          </w:rPr>
                          <m:t>kd</m:t>
                        </m:r>
                      </m:sub>
                    </m:sSub>
                  </m:e>
                </m:d>
              </m:e>
              <m:sup>
                <m:r>
                  <m:rPr>
                    <m:sty m:val="p"/>
                  </m:rPr>
                  <w:rPr>
                    <w:rFonts w:ascii="Cambria Math" w:eastAsia="AdvGulliv-R" w:hAnsi="Cambria Math"/>
                    <w:color w:val="000000"/>
                    <w:sz w:val="24"/>
                    <w:szCs w:val="24"/>
                    <w:lang w:eastAsia="zh-CN"/>
                  </w:rPr>
                  <m:t>2</m:t>
                </m:r>
              </m:sup>
            </m:sSup>
          </m:e>
        </m:nary>
      </m:oMath>
      <w:r w:rsidRPr="00176849">
        <w:rPr>
          <w:rFonts w:eastAsia="AdvGulliv-R"/>
          <w:color w:val="000000"/>
          <w:sz w:val="24"/>
          <w:szCs w:val="24"/>
          <w:lang w:eastAsia="zh-CN"/>
        </w:rPr>
        <w:tab/>
        <w:t>(1</w:t>
      </w:r>
      <w:r w:rsidR="00003871" w:rsidRPr="00176849">
        <w:rPr>
          <w:rFonts w:eastAsia="AdvGulliv-R"/>
          <w:color w:val="000000"/>
          <w:sz w:val="24"/>
          <w:szCs w:val="24"/>
          <w:lang w:eastAsia="zh-CN"/>
        </w:rPr>
        <w:t>8</w:t>
      </w:r>
      <w:r w:rsidRPr="00176849">
        <w:rPr>
          <w:rFonts w:eastAsia="AdvGulliv-R"/>
          <w:color w:val="000000"/>
          <w:sz w:val="24"/>
          <w:szCs w:val="24"/>
          <w:lang w:eastAsia="zh-CN"/>
        </w:rPr>
        <w:t>)</w:t>
      </w:r>
    </w:p>
    <w:p w14:paraId="72CC576E" w14:textId="0854DCAD" w:rsidR="00C2472A" w:rsidRPr="00176849" w:rsidRDefault="00C2472A"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Where </w:t>
      </w:r>
      <m:oMath>
        <m:func>
          <m:funcPr>
            <m:ctrlPr>
              <w:rPr>
                <w:rFonts w:ascii="Cambria Math" w:eastAsia="AdvGulliv-R" w:hAnsi="Cambria Math"/>
                <w:color w:val="000000"/>
                <w:sz w:val="24"/>
                <w:szCs w:val="24"/>
                <w:lang w:eastAsia="zh-CN"/>
              </w:rPr>
            </m:ctrlPr>
          </m:funcPr>
          <m:fName>
            <m:r>
              <w:rPr>
                <w:rFonts w:ascii="Cambria Math" w:eastAsia="AdvGulliv-R" w:hAnsi="Cambria Math"/>
                <w:color w:val="000000"/>
                <w:sz w:val="24"/>
                <w:szCs w:val="24"/>
                <w:lang w:eastAsia="zh-CN"/>
              </w:rPr>
              <m:t>dist</m:t>
            </m:r>
          </m:fName>
          <m:e>
            <m:d>
              <m:dPr>
                <m:ctrlPr>
                  <w:rPr>
                    <w:rFonts w:ascii="Cambria Math" w:eastAsia="AdvGulliv-R" w:hAnsi="Cambria Math"/>
                    <w:color w:val="000000"/>
                    <w:sz w:val="24"/>
                    <w:szCs w:val="24"/>
                    <w:lang w:eastAsia="zh-CN"/>
                  </w:rPr>
                </m:ctrlPr>
              </m:dPr>
              <m:e>
                <m:sSup>
                  <m:sSupPr>
                    <m:ctrlPr>
                      <w:rPr>
                        <w:rFonts w:ascii="Cambria Math" w:eastAsia="AdvGulliv-R" w:hAnsi="Cambria Math"/>
                        <w:color w:val="000000"/>
                        <w:sz w:val="24"/>
                        <w:szCs w:val="24"/>
                        <w:lang w:eastAsia="zh-CN"/>
                      </w:rPr>
                    </m:ctrlPr>
                  </m:sSupPr>
                  <m:e>
                    <m:r>
                      <w:rPr>
                        <w:rFonts w:ascii="Cambria Math" w:eastAsia="AdvGulliv-R" w:hAnsi="Cambria Math"/>
                        <w:color w:val="000000"/>
                        <w:sz w:val="24"/>
                        <w:szCs w:val="24"/>
                        <w:lang w:eastAsia="zh-CN"/>
                      </w:rPr>
                      <m:t>x</m:t>
                    </m:r>
                  </m:e>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sup>
                </m:sSup>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c</m:t>
                    </m:r>
                  </m:e>
                  <m:sub>
                    <m:r>
                      <w:rPr>
                        <w:rFonts w:ascii="Cambria Math" w:eastAsia="AdvGulliv-R" w:hAnsi="Cambria Math"/>
                        <w:color w:val="000000"/>
                        <w:sz w:val="24"/>
                        <w:szCs w:val="24"/>
                        <w:lang w:eastAsia="zh-CN"/>
                      </w:rPr>
                      <m:t>k</m:t>
                    </m:r>
                  </m:sub>
                </m:sSub>
              </m:e>
            </m:d>
          </m:e>
        </m:func>
      </m:oMath>
      <w:r w:rsidRPr="00176849">
        <w:rPr>
          <w:rFonts w:eastAsia="AdvGulliv-R"/>
          <w:color w:val="000000"/>
          <w:sz w:val="24"/>
          <w:szCs w:val="24"/>
          <w:lang w:eastAsia="zh-CN"/>
        </w:rPr>
        <w:t xml:space="preserve"> is Euclidean distance between </w:t>
      </w:r>
      <m:oMath>
        <m:sSup>
          <m:sSupPr>
            <m:ctrlPr>
              <w:rPr>
                <w:rFonts w:ascii="Cambria Math" w:eastAsia="AdvGulliv-R" w:hAnsi="Cambria Math"/>
                <w:color w:val="000000"/>
                <w:sz w:val="24"/>
                <w:szCs w:val="24"/>
                <w:lang w:eastAsia="zh-CN"/>
              </w:rPr>
            </m:ctrlPr>
          </m:sSupPr>
          <m:e>
            <m:r>
              <w:rPr>
                <w:rFonts w:ascii="Cambria Math" w:eastAsia="AdvGulliv-R" w:hAnsi="Cambria Math"/>
                <w:color w:val="000000"/>
                <w:sz w:val="24"/>
                <w:szCs w:val="24"/>
                <w:lang w:eastAsia="zh-CN"/>
              </w:rPr>
              <m:t>x</m:t>
            </m:r>
          </m:e>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sup>
        </m:sSup>
      </m:oMath>
      <w:r w:rsidRPr="00176849">
        <w:rPr>
          <w:rFonts w:eastAsia="AdvGulliv-R"/>
          <w:color w:val="000000"/>
          <w:sz w:val="24"/>
          <w:szCs w:val="24"/>
          <w:lang w:eastAsia="zh-CN"/>
        </w:rPr>
        <w:t xml:space="preserve"> and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c</m:t>
            </m:r>
          </m:e>
          <m:sub>
            <m:r>
              <w:rPr>
                <w:rFonts w:ascii="Cambria Math" w:eastAsia="AdvGulliv-R" w:hAnsi="Cambria Math"/>
                <w:color w:val="000000"/>
                <w:sz w:val="24"/>
                <w:szCs w:val="24"/>
                <w:lang w:eastAsia="zh-CN"/>
              </w:rPr>
              <m:t>k</m:t>
            </m:r>
          </m:sub>
        </m:sSub>
      </m:oMath>
      <w:r w:rsidRPr="00176849">
        <w:rPr>
          <w:rFonts w:eastAsia="AdvGulliv-R"/>
          <w:color w:val="000000"/>
          <w:sz w:val="24"/>
          <w:szCs w:val="24"/>
          <w:lang w:eastAsia="zh-CN"/>
        </w:rPr>
        <w:t xml:space="preserve">, </w:t>
      </w:r>
      <m:oMath>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=1,2,…,</m:t>
        </m:r>
        <m:r>
          <w:rPr>
            <w:rFonts w:ascii="Cambria Math" w:eastAsia="AdvGulliv-R" w:hAnsi="Cambria Math"/>
            <w:color w:val="000000"/>
            <w:sz w:val="24"/>
            <w:szCs w:val="24"/>
            <w:lang w:eastAsia="zh-CN"/>
          </w:rPr>
          <m:t>D</m:t>
        </m:r>
      </m:oMath>
      <w:r w:rsidRPr="00176849">
        <w:rPr>
          <w:rFonts w:eastAsia="AdvGulliv-R"/>
          <w:color w:val="000000"/>
          <w:sz w:val="24"/>
          <w:szCs w:val="24"/>
          <w:lang w:eastAsia="zh-CN"/>
        </w:rPr>
        <w:t xml:space="preserve"> represents different fabric features, </w:t>
      </w:r>
      <m:oMath>
        <m:sSubSup>
          <m:sSubSupPr>
            <m:ctrlPr>
              <w:rPr>
                <w:rFonts w:ascii="Cambria Math" w:eastAsia="AdvGulliv-R" w:hAnsi="Cambria Math"/>
                <w:color w:val="000000"/>
                <w:sz w:val="24"/>
                <w:szCs w:val="24"/>
                <w:lang w:eastAsia="zh-CN"/>
              </w:rPr>
            </m:ctrlPr>
          </m:sSubSupPr>
          <m:e>
            <m:r>
              <w:rPr>
                <w:rFonts w:ascii="Cambria Math" w:eastAsia="AdvGulliv-R" w:hAnsi="Cambria Math"/>
                <w:color w:val="000000"/>
                <w:sz w:val="24"/>
                <w:szCs w:val="24"/>
                <w:lang w:eastAsia="zh-CN"/>
              </w:rPr>
              <m:t>x</m:t>
            </m:r>
          </m:e>
          <m:sub>
            <m:r>
              <w:rPr>
                <w:rFonts w:ascii="Cambria Math" w:eastAsia="AdvGulliv-R" w:hAnsi="Cambria Math"/>
                <w:color w:val="000000"/>
                <w:sz w:val="24"/>
                <w:szCs w:val="24"/>
                <w:lang w:eastAsia="zh-CN"/>
              </w:rPr>
              <m:t>d</m:t>
            </m:r>
          </m:sub>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sup>
        </m:sSubSup>
      </m:oMath>
      <w:r w:rsidRPr="00176849">
        <w:rPr>
          <w:rFonts w:eastAsia="AdvGulliv-R"/>
          <w:color w:val="000000"/>
          <w:sz w:val="24"/>
          <w:szCs w:val="24"/>
          <w:lang w:eastAsia="zh-CN"/>
        </w:rPr>
        <w:t xml:space="preserve"> and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c</m:t>
            </m:r>
          </m:e>
          <m:sub>
            <m:r>
              <w:rPr>
                <w:rFonts w:ascii="Cambria Math" w:eastAsia="AdvGulliv-R" w:hAnsi="Cambria Math"/>
                <w:color w:val="000000"/>
                <w:sz w:val="24"/>
                <w:szCs w:val="24"/>
                <w:lang w:eastAsia="zh-CN"/>
              </w:rPr>
              <m:t>kd</m:t>
            </m:r>
          </m:sub>
        </m:sSub>
      </m:oMath>
      <w:r w:rsidRPr="00176849">
        <w:rPr>
          <w:rFonts w:eastAsia="AdvGulliv-R"/>
          <w:color w:val="000000"/>
          <w:sz w:val="24"/>
          <w:szCs w:val="24"/>
          <w:lang w:eastAsia="zh-CN"/>
        </w:rPr>
        <w:t xml:space="preserve"> represent the value of specific feature </w:t>
      </w:r>
      <m:oMath>
        <m:r>
          <w:rPr>
            <w:rFonts w:ascii="Cambria Math" w:eastAsia="AdvGulliv-R" w:hAnsi="Cambria Math"/>
            <w:color w:val="000000"/>
            <w:sz w:val="24"/>
            <w:szCs w:val="24"/>
            <w:lang w:eastAsia="zh-CN"/>
          </w:rPr>
          <m:t>d</m:t>
        </m:r>
      </m:oMath>
      <w:r w:rsidRPr="00176849">
        <w:rPr>
          <w:rFonts w:eastAsia="AdvGulliv-R"/>
          <w:color w:val="000000"/>
          <w:sz w:val="24"/>
          <w:szCs w:val="24"/>
          <w:lang w:eastAsia="zh-CN"/>
        </w:rPr>
        <w:t xml:space="preserve"> in sample </w:t>
      </w:r>
      <m:oMath>
        <m:sSup>
          <m:sSupPr>
            <m:ctrlPr>
              <w:rPr>
                <w:rFonts w:ascii="Cambria Math" w:eastAsia="AdvGulliv-R" w:hAnsi="Cambria Math"/>
                <w:color w:val="000000"/>
                <w:sz w:val="24"/>
                <w:szCs w:val="24"/>
                <w:lang w:eastAsia="zh-CN"/>
              </w:rPr>
            </m:ctrlPr>
          </m:sSupPr>
          <m:e>
            <m:r>
              <w:rPr>
                <w:rFonts w:ascii="Cambria Math" w:eastAsia="AdvGulliv-R" w:hAnsi="Cambria Math"/>
                <w:color w:val="000000"/>
                <w:sz w:val="24"/>
                <w:szCs w:val="24"/>
                <w:lang w:eastAsia="zh-CN"/>
              </w:rPr>
              <m:t>x</m:t>
            </m:r>
          </m:e>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sup>
        </m:sSup>
      </m:oMath>
      <w:r w:rsidRPr="00176849">
        <w:rPr>
          <w:rFonts w:eastAsia="AdvGulliv-R"/>
          <w:color w:val="000000"/>
          <w:sz w:val="24"/>
          <w:szCs w:val="24"/>
          <w:lang w:eastAsia="zh-CN"/>
        </w:rPr>
        <w:t xml:space="preserve"> and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c</m:t>
            </m:r>
          </m:e>
          <m:sub>
            <m:r>
              <w:rPr>
                <w:rFonts w:ascii="Cambria Math" w:eastAsia="AdvGulliv-R" w:hAnsi="Cambria Math"/>
                <w:color w:val="000000"/>
                <w:sz w:val="24"/>
                <w:szCs w:val="24"/>
                <w:lang w:eastAsia="zh-CN"/>
              </w:rPr>
              <m:t>k</m:t>
            </m:r>
          </m:sub>
        </m:sSub>
      </m:oMath>
      <w:r w:rsidRPr="00176849">
        <w:rPr>
          <w:rFonts w:eastAsia="AdvGulliv-R"/>
          <w:color w:val="000000"/>
          <w:sz w:val="24"/>
          <w:szCs w:val="24"/>
          <w:lang w:eastAsia="zh-CN"/>
        </w:rPr>
        <w:t xml:space="preserve">. The clustering center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c</m:t>
            </m:r>
          </m:e>
          <m:sub>
            <m:r>
              <w:rPr>
                <w:rFonts w:ascii="Cambria Math" w:eastAsia="AdvGulliv-R" w:hAnsi="Cambria Math"/>
                <w:color w:val="000000"/>
                <w:sz w:val="24"/>
                <w:szCs w:val="24"/>
                <w:lang w:eastAsia="zh-CN"/>
              </w:rPr>
              <m:t>k</m:t>
            </m:r>
          </m:sub>
        </m:sSub>
      </m:oMath>
      <w:r w:rsidRPr="00176849">
        <w:rPr>
          <w:rFonts w:eastAsia="AdvGulliv-R"/>
          <w:color w:val="000000"/>
          <w:sz w:val="24"/>
          <w:szCs w:val="24"/>
          <w:lang w:eastAsia="zh-CN"/>
        </w:rPr>
        <w:t xml:space="preserve"> is defined as:</w:t>
      </w:r>
    </w:p>
    <w:p w14:paraId="3AA27D30" w14:textId="11D2E01C" w:rsidR="009E41C0" w:rsidRPr="00176849" w:rsidRDefault="001D2FD9" w:rsidP="00D820DF">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μ</m:t>
            </m:r>
          </m:e>
          <m:sub>
            <m:r>
              <w:rPr>
                <w:rFonts w:ascii="Cambria Math" w:eastAsia="AdvGulliv-R" w:hAnsi="Cambria Math"/>
                <w:color w:val="000000"/>
                <w:sz w:val="24"/>
                <w:szCs w:val="24"/>
                <w:lang w:eastAsia="zh-CN"/>
              </w:rPr>
              <m:t>j</m:t>
            </m:r>
          </m:sub>
        </m:sSub>
        <m:func>
          <m:funcPr>
            <m:ctrlPr>
              <w:rPr>
                <w:rFonts w:ascii="Cambria Math" w:eastAsia="AdvGulliv-R" w:hAnsi="Cambria Math"/>
                <w:color w:val="000000"/>
                <w:sz w:val="24"/>
                <w:szCs w:val="24"/>
                <w:lang w:eastAsia="zh-CN"/>
              </w:rPr>
            </m:ctrlPr>
          </m:funcPr>
          <m:fName>
            <m:r>
              <m:rPr>
                <m:sty m:val="p"/>
              </m:rPr>
              <w:rPr>
                <w:rFonts w:ascii="Cambria Math" w:eastAsia="AdvGulliv-R" w:hAnsi="Cambria Math"/>
                <w:color w:val="000000"/>
                <w:sz w:val="24"/>
                <w:szCs w:val="24"/>
                <w:lang w:eastAsia="zh-CN"/>
              </w:rPr>
              <m:t>:</m:t>
            </m:r>
          </m:fName>
          <m:e>
            <m:r>
              <m:rPr>
                <m:sty m:val="p"/>
              </m:rPr>
              <w:rPr>
                <w:rFonts w:ascii="Cambria Math" w:eastAsia="AdvGulliv-R" w:hAnsi="Cambria Math"/>
                <w:color w:val="000000"/>
                <w:sz w:val="24"/>
                <w:szCs w:val="24"/>
                <w:lang w:eastAsia="zh-CN"/>
              </w:rPr>
              <m:t>=</m:t>
            </m:r>
          </m:e>
        </m:func>
        <m:f>
          <m:fPr>
            <m:ctrlPr>
              <w:rPr>
                <w:rFonts w:ascii="Cambria Math" w:eastAsia="AdvGulliv-R" w:hAnsi="Cambria Math"/>
                <w:color w:val="000000"/>
                <w:sz w:val="24"/>
                <w:szCs w:val="24"/>
                <w:lang w:eastAsia="zh-CN"/>
              </w:rPr>
            </m:ctrlPr>
          </m:fPr>
          <m:num>
            <m:nary>
              <m:naryPr>
                <m:chr m:val="∑"/>
                <m:ctrlPr>
                  <w:rPr>
                    <w:rFonts w:ascii="Cambria Math" w:eastAsia="AdvGulliv-R" w:hAnsi="Cambria Math"/>
                    <w:color w:val="000000"/>
                    <w:sz w:val="24"/>
                    <w:szCs w:val="24"/>
                    <w:lang w:eastAsia="zh-CN"/>
                  </w:rPr>
                </m:ctrlPr>
              </m:naryPr>
              <m:sub>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=1</m:t>
                </m:r>
              </m:sub>
              <m:sup>
                <m:r>
                  <w:rPr>
                    <w:rFonts w:ascii="Cambria Math" w:eastAsia="AdvGulliv-R" w:hAnsi="Cambria Math"/>
                    <w:color w:val="000000"/>
                    <w:sz w:val="24"/>
                    <w:szCs w:val="24"/>
                    <w:lang w:eastAsia="zh-CN"/>
                  </w:rPr>
                  <m:t>m</m:t>
                </m:r>
              </m:sup>
              <m:e>
                <m:r>
                  <m:rPr>
                    <m:sty m:val="p"/>
                  </m:rPr>
                  <w:rPr>
                    <w:rFonts w:ascii="Cambria Math" w:eastAsia="AdvGulliv-R" w:hAnsi="Cambria Math"/>
                    <w:color w:val="000000"/>
                    <w:sz w:val="24"/>
                    <w:szCs w:val="24"/>
                    <w:lang w:eastAsia="zh-CN"/>
                  </w:rPr>
                  <m:t>1</m:t>
                </m:r>
              </m:e>
            </m:nary>
            <m:d>
              <m:dPr>
                <m:begChr m:val="{"/>
                <m:endChr m:val="}"/>
                <m:ctrlPr>
                  <w:rPr>
                    <w:rFonts w:ascii="Cambria Math" w:eastAsia="AdvGulliv-R" w:hAnsi="Cambria Math"/>
                    <w:color w:val="000000"/>
                    <w:sz w:val="24"/>
                    <w:szCs w:val="24"/>
                    <w:lang w:eastAsia="zh-CN"/>
                  </w:rPr>
                </m:ctrlPr>
              </m:dPr>
              <m:e>
                <m:sSup>
                  <m:sSupPr>
                    <m:ctrlPr>
                      <w:rPr>
                        <w:rFonts w:ascii="Cambria Math" w:eastAsia="AdvGulliv-R" w:hAnsi="Cambria Math"/>
                        <w:color w:val="000000"/>
                        <w:sz w:val="24"/>
                        <w:szCs w:val="24"/>
                        <w:lang w:eastAsia="zh-CN"/>
                      </w:rPr>
                    </m:ctrlPr>
                  </m:sSupPr>
                  <m:e>
                    <m:r>
                      <w:rPr>
                        <w:rFonts w:ascii="Cambria Math" w:eastAsia="AdvGulliv-R" w:hAnsi="Cambria Math"/>
                        <w:color w:val="000000"/>
                        <w:sz w:val="24"/>
                        <w:szCs w:val="24"/>
                        <w:lang w:eastAsia="zh-CN"/>
                      </w:rPr>
                      <m:t>c</m:t>
                    </m:r>
                  </m:e>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sup>
                </m:s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j</m:t>
                </m:r>
              </m:e>
            </m:d>
            <m:sSup>
              <m:sSupPr>
                <m:ctrlPr>
                  <w:rPr>
                    <w:rFonts w:ascii="Cambria Math" w:eastAsia="AdvGulliv-R" w:hAnsi="Cambria Math"/>
                    <w:color w:val="000000"/>
                    <w:sz w:val="24"/>
                    <w:szCs w:val="24"/>
                    <w:lang w:eastAsia="zh-CN"/>
                  </w:rPr>
                </m:ctrlPr>
              </m:sSupPr>
              <m:e>
                <m:r>
                  <w:rPr>
                    <w:rFonts w:ascii="Cambria Math" w:eastAsia="AdvGulliv-R" w:hAnsi="Cambria Math"/>
                    <w:color w:val="000000"/>
                    <w:sz w:val="24"/>
                    <w:szCs w:val="24"/>
                    <w:lang w:eastAsia="zh-CN"/>
                  </w:rPr>
                  <m:t>x</m:t>
                </m:r>
              </m:e>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sup>
            </m:sSup>
          </m:num>
          <m:den>
            <m:nary>
              <m:naryPr>
                <m:chr m:val="∑"/>
                <m:ctrlPr>
                  <w:rPr>
                    <w:rFonts w:ascii="Cambria Math" w:eastAsia="AdvGulliv-R" w:hAnsi="Cambria Math"/>
                    <w:color w:val="000000"/>
                    <w:sz w:val="24"/>
                    <w:szCs w:val="24"/>
                    <w:lang w:eastAsia="zh-CN"/>
                  </w:rPr>
                </m:ctrlPr>
              </m:naryPr>
              <m:sub>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=1</m:t>
                </m:r>
              </m:sub>
              <m:sup>
                <m:r>
                  <w:rPr>
                    <w:rFonts w:ascii="Cambria Math" w:eastAsia="AdvGulliv-R" w:hAnsi="Cambria Math"/>
                    <w:color w:val="000000"/>
                    <w:sz w:val="24"/>
                    <w:szCs w:val="24"/>
                    <w:lang w:eastAsia="zh-CN"/>
                  </w:rPr>
                  <m:t>m</m:t>
                </m:r>
              </m:sup>
              <m:e>
                <m:r>
                  <m:rPr>
                    <m:sty m:val="p"/>
                  </m:rPr>
                  <w:rPr>
                    <w:rFonts w:ascii="Cambria Math" w:eastAsia="AdvGulliv-R" w:hAnsi="Cambria Math"/>
                    <w:color w:val="000000"/>
                    <w:sz w:val="24"/>
                    <w:szCs w:val="24"/>
                    <w:lang w:eastAsia="zh-CN"/>
                  </w:rPr>
                  <m:t>1</m:t>
                </m:r>
              </m:e>
            </m:nary>
            <m:d>
              <m:dPr>
                <m:begChr m:val="{"/>
                <m:endChr m:val="}"/>
                <m:ctrlPr>
                  <w:rPr>
                    <w:rFonts w:ascii="Cambria Math" w:eastAsia="AdvGulliv-R" w:hAnsi="Cambria Math"/>
                    <w:color w:val="000000"/>
                    <w:sz w:val="24"/>
                    <w:szCs w:val="24"/>
                    <w:lang w:eastAsia="zh-CN"/>
                  </w:rPr>
                </m:ctrlPr>
              </m:dPr>
              <m:e>
                <m:sSup>
                  <m:sSupPr>
                    <m:ctrlPr>
                      <w:rPr>
                        <w:rFonts w:ascii="Cambria Math" w:eastAsia="AdvGulliv-R" w:hAnsi="Cambria Math"/>
                        <w:color w:val="000000"/>
                        <w:sz w:val="24"/>
                        <w:szCs w:val="24"/>
                        <w:lang w:eastAsia="zh-CN"/>
                      </w:rPr>
                    </m:ctrlPr>
                  </m:sSupPr>
                  <m:e>
                    <m:r>
                      <w:rPr>
                        <w:rFonts w:ascii="Cambria Math" w:eastAsia="AdvGulliv-R" w:hAnsi="Cambria Math"/>
                        <w:color w:val="000000"/>
                        <w:sz w:val="24"/>
                        <w:szCs w:val="24"/>
                        <w:lang w:eastAsia="zh-CN"/>
                      </w:rPr>
                      <m:t>c</m:t>
                    </m:r>
                  </m:e>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sup>
                </m:s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j</m:t>
                </m:r>
              </m:e>
            </m:d>
          </m:den>
        </m:f>
      </m:oMath>
      <w:r w:rsidRPr="00176849">
        <w:rPr>
          <w:rFonts w:eastAsia="AdvGulliv-R"/>
          <w:color w:val="000000"/>
          <w:sz w:val="24"/>
          <w:szCs w:val="24"/>
          <w:lang w:eastAsia="zh-CN"/>
        </w:rPr>
        <w:tab/>
        <w:t>(1</w:t>
      </w:r>
      <w:r w:rsidR="00003871" w:rsidRPr="00176849">
        <w:rPr>
          <w:rFonts w:eastAsia="AdvGulliv-R"/>
          <w:color w:val="000000"/>
          <w:sz w:val="24"/>
          <w:szCs w:val="24"/>
          <w:lang w:eastAsia="zh-CN"/>
        </w:rPr>
        <w:t>9</w:t>
      </w:r>
      <w:r w:rsidRPr="00176849">
        <w:rPr>
          <w:rFonts w:eastAsia="AdvGulliv-R"/>
          <w:color w:val="000000"/>
          <w:sz w:val="24"/>
          <w:szCs w:val="24"/>
          <w:lang w:eastAsia="zh-CN"/>
        </w:rPr>
        <w:t>)</w:t>
      </w:r>
    </w:p>
    <w:p w14:paraId="244305EF" w14:textId="066DBFD1" w:rsidR="00C2472A" w:rsidRPr="00176849" w:rsidRDefault="00C2472A" w:rsidP="00D820DF">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c</m:t>
            </m:r>
          </m:e>
          <m:sub>
            <m:r>
              <w:rPr>
                <w:rFonts w:ascii="Cambria Math" w:eastAsia="AdvGulliv-R" w:hAnsi="Cambria Math"/>
                <w:color w:val="000000"/>
                <w:sz w:val="24"/>
                <w:szCs w:val="24"/>
                <w:lang w:eastAsia="zh-CN"/>
              </w:rPr>
              <m:t>k</m:t>
            </m:r>
          </m:sub>
        </m:sSub>
        <m:r>
          <m:rPr>
            <m:sty m:val="p"/>
          </m:rPr>
          <w:rPr>
            <w:rFonts w:ascii="Cambria Math" w:eastAsia="AdvGulliv-R" w:hAnsi="Cambria Math"/>
            <w:color w:val="000000"/>
            <w:sz w:val="24"/>
            <w:szCs w:val="24"/>
            <w:lang w:eastAsia="zh-CN"/>
          </w:rPr>
          <m:t>=</m:t>
        </m:r>
        <m:f>
          <m:fPr>
            <m:ctrlPr>
              <w:rPr>
                <w:rFonts w:ascii="Cambria Math" w:eastAsia="AdvGulliv-R" w:hAnsi="Cambria Math"/>
                <w:color w:val="000000"/>
                <w:sz w:val="24"/>
                <w:szCs w:val="24"/>
                <w:lang w:eastAsia="zh-CN"/>
              </w:rPr>
            </m:ctrlPr>
          </m:fPr>
          <m:num>
            <m:r>
              <m:rPr>
                <m:sty m:val="p"/>
              </m:rPr>
              <w:rPr>
                <w:rFonts w:ascii="Cambria Math" w:eastAsia="AdvGulliv-R" w:hAnsi="Cambria Math"/>
                <w:color w:val="000000"/>
                <w:sz w:val="24"/>
                <w:szCs w:val="24"/>
                <w:lang w:eastAsia="zh-CN"/>
              </w:rPr>
              <m:t>1</m:t>
            </m:r>
          </m:num>
          <m:den>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N</m:t>
                </m:r>
              </m:e>
              <m:sub>
                <m:r>
                  <w:rPr>
                    <w:rFonts w:ascii="Cambria Math" w:eastAsia="AdvGulliv-R" w:hAnsi="Cambria Math"/>
                    <w:color w:val="000000"/>
                    <w:sz w:val="24"/>
                    <w:szCs w:val="24"/>
                    <w:lang w:eastAsia="zh-CN"/>
                  </w:rPr>
                  <m:t>k</m:t>
                </m:r>
              </m:sub>
            </m:sSub>
          </m:den>
        </m:f>
        <m:nary>
          <m:naryPr>
            <m:chr m:val="∑"/>
            <m:ctrlPr>
              <w:rPr>
                <w:rFonts w:ascii="Cambria Math" w:eastAsia="AdvGulliv-R" w:hAnsi="Cambria Math"/>
                <w:color w:val="000000"/>
                <w:sz w:val="24"/>
                <w:szCs w:val="24"/>
                <w:lang w:eastAsia="zh-CN"/>
              </w:rPr>
            </m:ctrlPr>
          </m:naryPr>
          <m:sub>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=1</m:t>
            </m:r>
          </m:sub>
          <m:sup>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N</m:t>
                </m:r>
              </m:e>
              <m:sub>
                <m:r>
                  <w:rPr>
                    <w:rFonts w:ascii="Cambria Math" w:eastAsia="AdvGulliv-R" w:hAnsi="Cambria Math"/>
                    <w:color w:val="000000"/>
                    <w:sz w:val="24"/>
                    <w:szCs w:val="24"/>
                    <w:lang w:eastAsia="zh-CN"/>
                  </w:rPr>
                  <m:t>k</m:t>
                </m:r>
              </m:sub>
            </m:sSub>
          </m:sup>
          <m:e>
            <m:nary>
              <m:naryPr>
                <m:chr m:val="∑"/>
                <m:ctrlPr>
                  <w:rPr>
                    <w:rFonts w:ascii="Cambria Math" w:eastAsia="AdvGulliv-R" w:hAnsi="Cambria Math"/>
                    <w:color w:val="000000"/>
                    <w:sz w:val="24"/>
                    <w:szCs w:val="24"/>
                    <w:lang w:eastAsia="zh-CN"/>
                  </w:rPr>
                </m:ctrlPr>
              </m:naryPr>
              <m:sub>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=1</m:t>
                </m:r>
              </m:sub>
              <m:sup>
                <m:r>
                  <w:rPr>
                    <w:rFonts w:ascii="Cambria Math" w:eastAsia="AdvGulliv-R" w:hAnsi="Cambria Math"/>
                    <w:color w:val="000000"/>
                    <w:sz w:val="24"/>
                    <w:szCs w:val="24"/>
                    <w:lang w:eastAsia="zh-CN"/>
                  </w:rPr>
                  <m:t>D</m:t>
                </m:r>
              </m:sup>
              <m:e>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x</m:t>
                    </m:r>
                  </m:e>
                  <m:sub>
                    <m:r>
                      <w:rPr>
                        <w:rFonts w:ascii="Cambria Math" w:eastAsia="AdvGulliv-R" w:hAnsi="Cambria Math"/>
                        <w:color w:val="000000"/>
                        <w:sz w:val="24"/>
                        <w:szCs w:val="24"/>
                        <w:lang w:eastAsia="zh-CN"/>
                      </w:rPr>
                      <m:t>id</m:t>
                    </m:r>
                  </m:sub>
                </m:sSub>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k</m:t>
                </m:r>
                <m:r>
                  <m:rPr>
                    <m:sty m:val="p"/>
                  </m:rPr>
                  <w:rPr>
                    <w:rFonts w:ascii="Cambria Math" w:eastAsia="AdvGulliv-R" w:hAnsi="Cambria Math"/>
                    <w:color w:val="000000"/>
                    <w:sz w:val="24"/>
                    <w:szCs w:val="24"/>
                    <w:lang w:eastAsia="zh-CN"/>
                  </w:rPr>
                  <m:t>=1,2,…</m:t>
                </m:r>
                <m:r>
                  <w:rPr>
                    <w:rFonts w:ascii="Cambria Math" w:eastAsia="AdvGulliv-R" w:hAnsi="Cambria Math"/>
                    <w:color w:val="000000"/>
                    <w:sz w:val="24"/>
                    <w:szCs w:val="24"/>
                    <w:lang w:eastAsia="zh-CN"/>
                  </w:rPr>
                  <m:t>K</m:t>
                </m:r>
                <m:func>
                  <m:funcPr>
                    <m:ctrlPr>
                      <w:rPr>
                        <w:rFonts w:ascii="Cambria Math" w:eastAsia="AdvGulliv-R" w:hAnsi="Cambria Math"/>
                        <w:color w:val="000000"/>
                        <w:sz w:val="24"/>
                        <w:szCs w:val="24"/>
                        <w:lang w:eastAsia="zh-CN"/>
                      </w:rPr>
                    </m:ctrlPr>
                  </m:funcPr>
                  <m:fName>
                    <m:r>
                      <m:rPr>
                        <m:sty m:val="p"/>
                      </m:rPr>
                      <w:rPr>
                        <w:rFonts w:ascii="Cambria Math" w:eastAsia="AdvGulliv-R" w:hAnsi="Cambria Math"/>
                        <w:color w:val="000000"/>
                        <w:sz w:val="24"/>
                        <w:szCs w:val="24"/>
                        <w:lang w:eastAsia="zh-CN"/>
                      </w:rPr>
                      <m:t>;</m:t>
                    </m:r>
                  </m:fName>
                  <m:e>
                    <m:r>
                      <w:rPr>
                        <w:rFonts w:ascii="Cambria Math" w:eastAsia="AdvGulliv-R" w:hAnsi="Cambria Math"/>
                        <w:color w:val="000000"/>
                        <w:sz w:val="24"/>
                        <w:szCs w:val="24"/>
                        <w:lang w:eastAsia="zh-CN"/>
                      </w:rPr>
                      <m:t>d</m:t>
                    </m:r>
                  </m:e>
                </m:func>
                <m:r>
                  <m:rPr>
                    <m:sty m:val="p"/>
                  </m:rPr>
                  <w:rPr>
                    <w:rFonts w:ascii="Cambria Math" w:eastAsia="AdvGulliv-R" w:hAnsi="Cambria Math"/>
                    <w:color w:val="000000"/>
                    <w:sz w:val="24"/>
                    <w:szCs w:val="24"/>
                    <w:lang w:eastAsia="zh-CN"/>
                  </w:rPr>
                  <m:t>=1,2,…</m:t>
                </m:r>
                <m:r>
                  <w:rPr>
                    <w:rFonts w:ascii="Cambria Math" w:eastAsia="AdvGulliv-R" w:hAnsi="Cambria Math"/>
                    <w:color w:val="000000"/>
                    <w:sz w:val="24"/>
                    <w:szCs w:val="24"/>
                    <w:lang w:eastAsia="zh-CN"/>
                  </w:rPr>
                  <m:t>D</m:t>
                </m:r>
                <m:r>
                  <m:rPr>
                    <m:sty m:val="p"/>
                  </m:rPr>
                  <w:rPr>
                    <w:rFonts w:ascii="Cambria Math" w:eastAsia="AdvGulliv-R" w:hAnsi="Cambria Math"/>
                    <w:color w:val="000000"/>
                    <w:sz w:val="24"/>
                    <w:szCs w:val="24"/>
                    <w:lang w:eastAsia="zh-CN"/>
                  </w:rPr>
                  <m:t>)</m:t>
                </m:r>
              </m:e>
            </m:nary>
          </m:e>
        </m:nary>
      </m:oMath>
      <w:r w:rsidRPr="00176849">
        <w:rPr>
          <w:rFonts w:eastAsia="AdvGulliv-R"/>
          <w:color w:val="000000"/>
          <w:sz w:val="24"/>
          <w:szCs w:val="24"/>
          <w:lang w:eastAsia="zh-CN"/>
        </w:rPr>
        <w:tab/>
        <w:t>(</w:t>
      </w:r>
      <w:r w:rsidR="00003871" w:rsidRPr="00176849">
        <w:rPr>
          <w:rFonts w:eastAsia="AdvGulliv-R"/>
          <w:color w:val="000000"/>
          <w:sz w:val="24"/>
          <w:szCs w:val="24"/>
          <w:lang w:eastAsia="zh-CN"/>
        </w:rPr>
        <w:t>20</w:t>
      </w:r>
      <w:r w:rsidRPr="00176849">
        <w:rPr>
          <w:rFonts w:eastAsia="AdvGulliv-R"/>
          <w:color w:val="000000"/>
          <w:sz w:val="24"/>
          <w:szCs w:val="24"/>
          <w:lang w:eastAsia="zh-CN"/>
        </w:rPr>
        <w:t>)</w:t>
      </w:r>
    </w:p>
    <w:p w14:paraId="69939DBD" w14:textId="206E5A25" w:rsidR="009C022F" w:rsidRPr="00176849" w:rsidRDefault="009C022F"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The optimized loss function </w:t>
      </w:r>
      <m:oMath>
        <m:r>
          <w:rPr>
            <w:rFonts w:ascii="Cambria Math" w:eastAsia="AdvGulliv-R" w:hAnsi="Cambria Math"/>
            <w:color w:val="000000"/>
            <w:sz w:val="24"/>
            <w:szCs w:val="24"/>
            <w:lang w:eastAsia="zh-CN"/>
          </w:rPr>
          <m:t>E</m:t>
        </m:r>
      </m:oMath>
      <w:r w:rsidRPr="00176849">
        <w:rPr>
          <w:rFonts w:eastAsia="AdvGulliv-R"/>
          <w:color w:val="000000"/>
          <w:sz w:val="24"/>
          <w:szCs w:val="24"/>
          <w:lang w:eastAsia="zh-CN"/>
        </w:rPr>
        <w:t xml:space="preserve"> is defined as:</w:t>
      </w:r>
    </w:p>
    <w:p w14:paraId="5F17533E" w14:textId="7886428E" w:rsidR="009C022F" w:rsidRPr="00176849" w:rsidRDefault="009C022F" w:rsidP="00D820DF">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r>
          <w:rPr>
            <w:rFonts w:ascii="Cambria Math" w:eastAsia="AdvGulliv-R" w:hAnsi="Cambria Math"/>
            <w:color w:val="000000"/>
            <w:sz w:val="24"/>
            <w:szCs w:val="24"/>
            <w:lang w:eastAsia="zh-CN"/>
          </w:rPr>
          <m:t>E</m:t>
        </m:r>
        <m:r>
          <m:rPr>
            <m:sty m:val="p"/>
          </m:rPr>
          <w:rPr>
            <w:rFonts w:ascii="Cambria Math" w:eastAsia="AdvGulliv-R" w:hAnsi="Cambria Math"/>
            <w:color w:val="000000"/>
            <w:sz w:val="24"/>
            <w:szCs w:val="24"/>
            <w:lang w:eastAsia="zh-CN"/>
          </w:rPr>
          <m:t>=</m:t>
        </m:r>
        <m:nary>
          <m:naryPr>
            <m:chr m:val="∑"/>
            <m:ctrlPr>
              <w:rPr>
                <w:rFonts w:ascii="Cambria Math" w:eastAsia="AdvGulliv-R" w:hAnsi="Cambria Math"/>
                <w:color w:val="000000"/>
                <w:sz w:val="24"/>
                <w:szCs w:val="24"/>
                <w:lang w:eastAsia="zh-CN"/>
              </w:rPr>
            </m:ctrlPr>
          </m:naryPr>
          <m:sub>
            <m:r>
              <w:rPr>
                <w:rFonts w:ascii="Cambria Math" w:eastAsia="AdvGulliv-R" w:hAnsi="Cambria Math"/>
                <w:color w:val="000000"/>
                <w:sz w:val="24"/>
                <w:szCs w:val="24"/>
                <w:lang w:eastAsia="zh-CN"/>
              </w:rPr>
              <m:t>k</m:t>
            </m:r>
            <m:r>
              <m:rPr>
                <m:sty m:val="p"/>
              </m:rPr>
              <w:rPr>
                <w:rFonts w:ascii="Cambria Math" w:eastAsia="AdvGulliv-R" w:hAnsi="Cambria Math"/>
                <w:color w:val="000000"/>
                <w:sz w:val="24"/>
                <w:szCs w:val="24"/>
                <w:lang w:eastAsia="zh-CN"/>
              </w:rPr>
              <m:t>=1</m:t>
            </m:r>
          </m:sub>
          <m:sup>
            <m:r>
              <w:rPr>
                <w:rFonts w:ascii="Cambria Math" w:eastAsia="AdvGulliv-R" w:hAnsi="Cambria Math"/>
                <w:color w:val="000000"/>
                <w:sz w:val="24"/>
                <w:szCs w:val="24"/>
                <w:lang w:eastAsia="zh-CN"/>
              </w:rPr>
              <m:t>K</m:t>
            </m:r>
          </m:sup>
          <m:e>
            <m:nary>
              <m:naryPr>
                <m:chr m:val="∑"/>
                <m:ctrlPr>
                  <w:rPr>
                    <w:rFonts w:ascii="Cambria Math" w:eastAsia="AdvGulliv-R" w:hAnsi="Cambria Math"/>
                    <w:color w:val="000000"/>
                    <w:sz w:val="24"/>
                    <w:szCs w:val="24"/>
                    <w:lang w:eastAsia="zh-CN"/>
                  </w:rPr>
                </m:ctrlPr>
              </m:naryPr>
              <m:sub>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=1</m:t>
                </m:r>
              </m:sub>
              <m:sup>
                <m:r>
                  <w:rPr>
                    <w:rFonts w:ascii="Cambria Math" w:eastAsia="AdvGulliv-R" w:hAnsi="Cambria Math"/>
                    <w:color w:val="000000"/>
                    <w:sz w:val="24"/>
                    <w:szCs w:val="24"/>
                    <w:lang w:eastAsia="zh-CN"/>
                  </w:rPr>
                  <m:t>M</m:t>
                </m:r>
              </m:sup>
              <m:e>
                <m:r>
                  <w:rPr>
                    <w:rFonts w:ascii="Cambria Math" w:eastAsia="AdvGulliv-R" w:hAnsi="Cambria Math"/>
                    <w:color w:val="000000"/>
                    <w:sz w:val="24"/>
                    <w:szCs w:val="24"/>
                    <w:lang w:eastAsia="zh-CN"/>
                  </w:rPr>
                  <m:t>dist</m:t>
                </m:r>
                <m:d>
                  <m:dPr>
                    <m:ctrlPr>
                      <w:rPr>
                        <w:rFonts w:ascii="Cambria Math" w:eastAsia="AdvGulliv-R" w:hAnsi="Cambria Math"/>
                        <w:color w:val="000000"/>
                        <w:sz w:val="24"/>
                        <w:szCs w:val="24"/>
                        <w:lang w:eastAsia="zh-CN"/>
                      </w:rPr>
                    </m:ctrlPr>
                  </m:dPr>
                  <m:e>
                    <m:sSup>
                      <m:sSupPr>
                        <m:ctrlPr>
                          <w:rPr>
                            <w:rFonts w:ascii="Cambria Math" w:eastAsia="AdvGulliv-R" w:hAnsi="Cambria Math"/>
                            <w:color w:val="000000"/>
                            <w:sz w:val="24"/>
                            <w:szCs w:val="24"/>
                            <w:lang w:eastAsia="zh-CN"/>
                          </w:rPr>
                        </m:ctrlPr>
                      </m:sSupPr>
                      <m:e>
                        <m:r>
                          <w:rPr>
                            <w:rFonts w:ascii="Cambria Math" w:eastAsia="AdvGulliv-R" w:hAnsi="Cambria Math"/>
                            <w:color w:val="000000"/>
                            <w:sz w:val="24"/>
                            <w:szCs w:val="24"/>
                            <w:lang w:eastAsia="zh-CN"/>
                          </w:rPr>
                          <m:t>x</m:t>
                        </m:r>
                      </m:e>
                      <m:sup>
                        <m:r>
                          <m:rPr>
                            <m:sty m:val="p"/>
                          </m:rPr>
                          <w:rPr>
                            <w:rFonts w:ascii="Cambria Math" w:eastAsia="AdvGulliv-R" w:hAnsi="Cambria Math"/>
                            <w:color w:val="000000"/>
                            <w:sz w:val="24"/>
                            <w:szCs w:val="24"/>
                            <w:lang w:eastAsia="zh-CN"/>
                          </w:rPr>
                          <m:t>(</m:t>
                        </m:r>
                        <m:r>
                          <w:rPr>
                            <w:rFonts w:ascii="Cambria Math" w:eastAsia="AdvGulliv-R" w:hAnsi="Cambria Math"/>
                            <w:color w:val="000000"/>
                            <w:sz w:val="24"/>
                            <w:szCs w:val="24"/>
                            <w:lang w:eastAsia="zh-CN"/>
                          </w:rPr>
                          <m:t>i</m:t>
                        </m:r>
                        <m:r>
                          <m:rPr>
                            <m:sty m:val="p"/>
                          </m:rPr>
                          <w:rPr>
                            <w:rFonts w:ascii="Cambria Math" w:eastAsia="AdvGulliv-R" w:hAnsi="Cambria Math"/>
                            <w:color w:val="000000"/>
                            <w:sz w:val="24"/>
                            <w:szCs w:val="24"/>
                            <w:lang w:eastAsia="zh-CN"/>
                          </w:rPr>
                          <m:t>)</m:t>
                        </m:r>
                      </m:sup>
                    </m:sSup>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c</m:t>
                        </m:r>
                      </m:e>
                      <m:sub>
                        <m:r>
                          <w:rPr>
                            <w:rFonts w:ascii="Cambria Math" w:eastAsia="AdvGulliv-R" w:hAnsi="Cambria Math"/>
                            <w:color w:val="000000"/>
                            <w:sz w:val="24"/>
                            <w:szCs w:val="24"/>
                            <w:lang w:eastAsia="zh-CN"/>
                          </w:rPr>
                          <m:t>k</m:t>
                        </m:r>
                      </m:sub>
                    </m:sSub>
                  </m:e>
                </m:d>
              </m:e>
            </m:nary>
          </m:e>
        </m:nary>
      </m:oMath>
      <w:r w:rsidRPr="00176849">
        <w:rPr>
          <w:rFonts w:eastAsia="AdvGulliv-R"/>
          <w:color w:val="000000"/>
          <w:sz w:val="24"/>
          <w:szCs w:val="24"/>
          <w:lang w:eastAsia="zh-CN"/>
        </w:rPr>
        <w:tab/>
        <w:t>(</w:t>
      </w:r>
      <w:r w:rsidR="001D2FD9" w:rsidRPr="00176849">
        <w:rPr>
          <w:rFonts w:eastAsia="AdvGulliv-R"/>
          <w:color w:val="000000"/>
          <w:sz w:val="24"/>
          <w:szCs w:val="24"/>
          <w:lang w:eastAsia="zh-CN"/>
        </w:rPr>
        <w:t>2</w:t>
      </w:r>
      <w:r w:rsidR="00003871" w:rsidRPr="00176849">
        <w:rPr>
          <w:rFonts w:eastAsia="AdvGulliv-R"/>
          <w:color w:val="000000"/>
          <w:sz w:val="24"/>
          <w:szCs w:val="24"/>
          <w:lang w:eastAsia="zh-CN"/>
        </w:rPr>
        <w:t>1</w:t>
      </w:r>
      <w:r w:rsidRPr="00176849">
        <w:rPr>
          <w:rFonts w:eastAsia="AdvGulliv-R"/>
          <w:color w:val="000000"/>
          <w:sz w:val="24"/>
          <w:szCs w:val="24"/>
          <w:lang w:eastAsia="zh-CN"/>
        </w:rPr>
        <w:t>)</w:t>
      </w:r>
    </w:p>
    <w:p w14:paraId="7B3D3F10" w14:textId="39CBB966" w:rsidR="00E97B99" w:rsidRPr="00176849" w:rsidRDefault="0013202F" w:rsidP="00990218">
      <w:pPr>
        <w:pStyle w:val="1"/>
        <w:keepLines/>
        <w:widowControl w:val="0"/>
        <w:numPr>
          <w:ilvl w:val="0"/>
          <w:numId w:val="1"/>
        </w:numPr>
        <w:spacing w:before="340" w:after="330"/>
        <w:ind w:left="357" w:hanging="357"/>
        <w:jc w:val="both"/>
        <w:rPr>
          <w:b/>
          <w:bCs/>
          <w:smallCaps w:val="0"/>
          <w:kern w:val="44"/>
          <w:sz w:val="24"/>
          <w:szCs w:val="24"/>
          <w:lang w:eastAsia="zh-CN"/>
        </w:rPr>
      </w:pPr>
      <w:r w:rsidRPr="00176849">
        <w:rPr>
          <w:b/>
          <w:bCs/>
          <w:smallCaps w:val="0"/>
          <w:kern w:val="44"/>
          <w:sz w:val="24"/>
          <w:szCs w:val="24"/>
          <w:lang w:eastAsia="zh-CN"/>
        </w:rPr>
        <w:t xml:space="preserve">Experiments and </w:t>
      </w:r>
      <w:r w:rsidR="003448F0" w:rsidRPr="00176849">
        <w:rPr>
          <w:b/>
          <w:bCs/>
          <w:smallCaps w:val="0"/>
          <w:kern w:val="44"/>
          <w:sz w:val="24"/>
          <w:szCs w:val="24"/>
          <w:lang w:eastAsia="zh-CN"/>
        </w:rPr>
        <w:t>d</w:t>
      </w:r>
      <w:r w:rsidRPr="00176849">
        <w:rPr>
          <w:b/>
          <w:bCs/>
          <w:smallCaps w:val="0"/>
          <w:kern w:val="44"/>
          <w:sz w:val="24"/>
          <w:szCs w:val="24"/>
          <w:lang w:eastAsia="zh-CN"/>
        </w:rPr>
        <w:t>iscussions</w:t>
      </w:r>
    </w:p>
    <w:p w14:paraId="77A93B60" w14:textId="2EB0832E" w:rsidR="00E175A9" w:rsidRPr="00176849" w:rsidRDefault="004C5FA7"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T</w:t>
      </w:r>
      <w:r w:rsidR="00CB573F" w:rsidRPr="00176849">
        <w:rPr>
          <w:rFonts w:eastAsia="AdvGulliv-R"/>
          <w:color w:val="000000"/>
          <w:sz w:val="24"/>
          <w:szCs w:val="24"/>
          <w:lang w:eastAsia="zh-CN"/>
        </w:rPr>
        <w:t xml:space="preserve">o evaluate the performance of proposed fabric defect detection method, several experiments are </w:t>
      </w:r>
      <w:r w:rsidRPr="00176849">
        <w:rPr>
          <w:rFonts w:eastAsia="AdvGulliv-R"/>
          <w:color w:val="000000"/>
          <w:sz w:val="24"/>
          <w:szCs w:val="24"/>
          <w:lang w:eastAsia="zh-CN"/>
        </w:rPr>
        <w:t>carried out</w:t>
      </w:r>
      <w:r w:rsidR="00CB573F" w:rsidRPr="00176849">
        <w:rPr>
          <w:rFonts w:eastAsia="AdvGulliv-R"/>
          <w:color w:val="000000"/>
          <w:sz w:val="24"/>
          <w:szCs w:val="24"/>
          <w:lang w:eastAsia="zh-CN"/>
        </w:rPr>
        <w:t xml:space="preserve">. Firstly, </w:t>
      </w:r>
      <w:r w:rsidR="006B1068" w:rsidRPr="00176849">
        <w:rPr>
          <w:rFonts w:eastAsia="AdvGulliv-R"/>
          <w:color w:val="000000"/>
          <w:sz w:val="24"/>
          <w:szCs w:val="24"/>
          <w:lang w:eastAsia="zh-CN"/>
        </w:rPr>
        <w:t xml:space="preserve">the experiment set-up and datasets are introduced. Secondly, </w:t>
      </w:r>
      <w:r w:rsidR="000A26D5" w:rsidRPr="00176849">
        <w:rPr>
          <w:rFonts w:eastAsia="AdvGulliv-R"/>
          <w:color w:val="000000"/>
          <w:sz w:val="24"/>
          <w:szCs w:val="24"/>
          <w:lang w:eastAsia="zh-CN"/>
        </w:rPr>
        <w:t xml:space="preserve">the </w:t>
      </w:r>
      <w:r w:rsidR="00CB573F" w:rsidRPr="00176849">
        <w:rPr>
          <w:rFonts w:eastAsia="AdvGulliv-R"/>
          <w:color w:val="000000"/>
          <w:sz w:val="24"/>
          <w:szCs w:val="24"/>
          <w:lang w:eastAsia="zh-CN"/>
        </w:rPr>
        <w:t>abilit</w:t>
      </w:r>
      <w:r w:rsidR="008C748A" w:rsidRPr="00176849">
        <w:rPr>
          <w:rFonts w:eastAsia="AdvGulliv-R"/>
          <w:color w:val="000000"/>
          <w:sz w:val="24"/>
          <w:szCs w:val="24"/>
          <w:lang w:eastAsia="zh-CN"/>
        </w:rPr>
        <w:t>ies</w:t>
      </w:r>
      <w:r w:rsidR="00CB573F" w:rsidRPr="00176849">
        <w:rPr>
          <w:rFonts w:eastAsia="AdvGulliv-R"/>
          <w:color w:val="000000"/>
          <w:sz w:val="24"/>
          <w:szCs w:val="24"/>
          <w:lang w:eastAsia="zh-CN"/>
        </w:rPr>
        <w:t xml:space="preserve"> of proposed </w:t>
      </w:r>
      <w:r w:rsidR="002E2BD8" w:rsidRPr="00176849">
        <w:rPr>
          <w:rFonts w:eastAsia="AdvGulliv-R"/>
          <w:color w:val="000000"/>
          <w:sz w:val="24"/>
          <w:szCs w:val="24"/>
          <w:lang w:eastAsia="zh-CN"/>
        </w:rPr>
        <w:t xml:space="preserve">MSDS </w:t>
      </w:r>
      <w:r w:rsidR="00CB573F" w:rsidRPr="00176849">
        <w:rPr>
          <w:rFonts w:eastAsia="AdvGulliv-R"/>
          <w:color w:val="000000"/>
          <w:sz w:val="24"/>
          <w:szCs w:val="24"/>
          <w:lang w:eastAsia="zh-CN"/>
        </w:rPr>
        <w:t>method to</w:t>
      </w:r>
      <w:r w:rsidR="008C748A" w:rsidRPr="00176849">
        <w:rPr>
          <w:rFonts w:eastAsia="AdvGulliv-R"/>
          <w:color w:val="000000"/>
          <w:sz w:val="24"/>
          <w:szCs w:val="24"/>
          <w:lang w:eastAsia="zh-CN"/>
        </w:rPr>
        <w:t xml:space="preserve"> </w:t>
      </w:r>
      <w:r w:rsidR="00CA6F57" w:rsidRPr="00176849">
        <w:rPr>
          <w:rFonts w:eastAsia="AdvGulliv-R"/>
          <w:color w:val="000000"/>
          <w:sz w:val="24"/>
          <w:szCs w:val="24"/>
          <w:lang w:eastAsia="zh-CN"/>
        </w:rPr>
        <w:t>suppress</w:t>
      </w:r>
      <w:r w:rsidR="008C748A" w:rsidRPr="00176849">
        <w:rPr>
          <w:rFonts w:eastAsia="AdvGulliv-R"/>
          <w:color w:val="000000"/>
          <w:sz w:val="24"/>
          <w:szCs w:val="24"/>
          <w:lang w:eastAsia="zh-CN"/>
        </w:rPr>
        <w:t xml:space="preserve"> the non-defective fabrics are</w:t>
      </w:r>
      <w:r w:rsidR="00CA6F57" w:rsidRPr="00176849">
        <w:rPr>
          <w:rFonts w:eastAsia="AdvGulliv-R"/>
          <w:color w:val="000000"/>
          <w:sz w:val="24"/>
          <w:szCs w:val="24"/>
          <w:lang w:eastAsia="zh-CN"/>
        </w:rPr>
        <w:t>a</w:t>
      </w:r>
      <w:r w:rsidR="008C748A" w:rsidRPr="00176849">
        <w:rPr>
          <w:rFonts w:eastAsia="AdvGulliv-R"/>
          <w:color w:val="000000"/>
          <w:sz w:val="24"/>
          <w:szCs w:val="24"/>
          <w:lang w:eastAsia="zh-CN"/>
        </w:rPr>
        <w:t>s and obtain the location of</w:t>
      </w:r>
      <w:r w:rsidR="00CB573F" w:rsidRPr="00176849">
        <w:rPr>
          <w:rFonts w:eastAsia="AdvGulliv-R"/>
          <w:color w:val="000000"/>
          <w:sz w:val="24"/>
          <w:szCs w:val="24"/>
          <w:lang w:eastAsia="zh-CN"/>
        </w:rPr>
        <w:t xml:space="preserve"> defective</w:t>
      </w:r>
      <w:r w:rsidR="008C748A" w:rsidRPr="00176849">
        <w:rPr>
          <w:rFonts w:eastAsia="AdvGulliv-R"/>
          <w:color w:val="000000"/>
          <w:sz w:val="24"/>
          <w:szCs w:val="24"/>
          <w:lang w:eastAsia="zh-CN"/>
        </w:rPr>
        <w:t xml:space="preserve"> areas are</w:t>
      </w:r>
      <w:r w:rsidR="00CB573F" w:rsidRPr="00176849">
        <w:rPr>
          <w:rFonts w:eastAsia="AdvGulliv-R"/>
          <w:color w:val="000000"/>
          <w:sz w:val="24"/>
          <w:szCs w:val="24"/>
          <w:lang w:eastAsia="zh-CN"/>
        </w:rPr>
        <w:t xml:space="preserve"> evaluated in di</w:t>
      </w:r>
      <w:r w:rsidR="00495AC3" w:rsidRPr="00176849">
        <w:rPr>
          <w:rFonts w:eastAsia="AdvGulliv-R"/>
          <w:color w:val="000000"/>
          <w:sz w:val="24"/>
          <w:szCs w:val="24"/>
          <w:lang w:eastAsia="zh-CN"/>
        </w:rPr>
        <w:t>fferent types of fabric images.</w:t>
      </w:r>
      <w:r w:rsidR="00CB573F" w:rsidRPr="00176849">
        <w:rPr>
          <w:rFonts w:eastAsia="AdvGulliv-R"/>
          <w:color w:val="000000"/>
          <w:sz w:val="24"/>
          <w:szCs w:val="24"/>
          <w:lang w:eastAsia="zh-CN"/>
        </w:rPr>
        <w:t xml:space="preserve"> </w:t>
      </w:r>
      <w:r w:rsidR="006B1068" w:rsidRPr="00176849">
        <w:rPr>
          <w:rFonts w:eastAsia="AdvGulliv-R"/>
          <w:color w:val="000000"/>
          <w:sz w:val="24"/>
          <w:szCs w:val="24"/>
          <w:lang w:eastAsia="zh-CN"/>
        </w:rPr>
        <w:t xml:space="preserve">Thirdly, </w:t>
      </w:r>
      <w:r w:rsidR="000345AF" w:rsidRPr="00176849">
        <w:rPr>
          <w:rFonts w:eastAsia="AdvGulliv-R"/>
          <w:color w:val="000000"/>
          <w:sz w:val="24"/>
          <w:szCs w:val="24"/>
          <w:lang w:eastAsia="zh-CN"/>
        </w:rPr>
        <w:t xml:space="preserve">overall detection performance of proposed method is compared with several superior unsupervised methods on both of our fabric dataset and Tianchi fabric dataset. </w:t>
      </w:r>
      <w:r w:rsidR="006B1068" w:rsidRPr="00176849">
        <w:rPr>
          <w:rFonts w:eastAsia="AdvGulliv-R"/>
          <w:color w:val="000000"/>
          <w:sz w:val="24"/>
          <w:szCs w:val="24"/>
          <w:lang w:eastAsia="zh-CN"/>
        </w:rPr>
        <w:t xml:space="preserve">Fourthly, </w:t>
      </w:r>
      <w:r w:rsidR="000345AF" w:rsidRPr="00176849">
        <w:rPr>
          <w:rFonts w:eastAsia="AdvGulliv-R"/>
          <w:color w:val="000000"/>
          <w:sz w:val="24"/>
          <w:szCs w:val="24"/>
          <w:lang w:eastAsia="zh-CN"/>
        </w:rPr>
        <w:t>the influence of different kinds of fabric features on fabric defects detection is discussed.</w:t>
      </w:r>
      <w:r w:rsidR="006B1068" w:rsidRPr="00176849">
        <w:rPr>
          <w:rFonts w:eastAsia="AdvGulliv-R"/>
          <w:color w:val="000000"/>
          <w:sz w:val="24"/>
          <w:szCs w:val="24"/>
          <w:lang w:eastAsia="zh-CN"/>
        </w:rPr>
        <w:t xml:space="preserve"> </w:t>
      </w:r>
      <w:r w:rsidR="00655338">
        <w:rPr>
          <w:rFonts w:eastAsia="AdvGulliv-R"/>
          <w:color w:val="000000"/>
          <w:sz w:val="24"/>
          <w:szCs w:val="24"/>
          <w:lang w:eastAsia="zh-CN"/>
        </w:rPr>
        <w:t>Then</w:t>
      </w:r>
      <w:r w:rsidR="006B1068" w:rsidRPr="00176849">
        <w:rPr>
          <w:rFonts w:eastAsia="AdvGulliv-R"/>
          <w:color w:val="000000"/>
          <w:sz w:val="24"/>
          <w:szCs w:val="24"/>
          <w:lang w:eastAsia="zh-CN"/>
        </w:rPr>
        <w:t xml:space="preserve">, </w:t>
      </w:r>
      <w:r w:rsidR="000345AF" w:rsidRPr="00176849">
        <w:rPr>
          <w:rFonts w:eastAsia="AdvGulliv-R"/>
          <w:color w:val="000000"/>
          <w:sz w:val="24"/>
          <w:szCs w:val="24"/>
          <w:lang w:eastAsia="zh-CN"/>
        </w:rPr>
        <w:t>the pa</w:t>
      </w:r>
      <w:r w:rsidR="00644DE4" w:rsidRPr="00176849">
        <w:rPr>
          <w:rFonts w:eastAsia="AdvGulliv-R"/>
          <w:color w:val="000000"/>
          <w:sz w:val="24"/>
          <w:szCs w:val="24"/>
          <w:lang w:eastAsia="zh-CN"/>
        </w:rPr>
        <w:t xml:space="preserve">rameter setting of proposed methods is analyzed. </w:t>
      </w:r>
      <w:r w:rsidR="00014BB7" w:rsidRPr="00176849">
        <w:rPr>
          <w:rFonts w:eastAsia="AdvGulliv-R"/>
          <w:color w:val="000000"/>
          <w:sz w:val="24"/>
          <w:szCs w:val="24"/>
          <w:lang w:eastAsia="zh-CN"/>
        </w:rPr>
        <w:t xml:space="preserve">Finally, the analysis about above experiments </w:t>
      </w:r>
      <w:r w:rsidR="000345AF" w:rsidRPr="00176849">
        <w:rPr>
          <w:rFonts w:eastAsia="AdvGulliv-R"/>
          <w:color w:val="000000"/>
          <w:sz w:val="24"/>
          <w:szCs w:val="24"/>
          <w:lang w:eastAsia="zh-CN"/>
        </w:rPr>
        <w:t>is given</w:t>
      </w:r>
      <w:r w:rsidR="00943C8D" w:rsidRPr="00176849">
        <w:rPr>
          <w:rFonts w:eastAsia="AdvGulliv-R"/>
          <w:color w:val="000000"/>
          <w:sz w:val="24"/>
          <w:szCs w:val="24"/>
          <w:lang w:eastAsia="zh-CN"/>
        </w:rPr>
        <w:t>.</w:t>
      </w:r>
    </w:p>
    <w:p w14:paraId="3257C7BD" w14:textId="6A403FBA" w:rsidR="00E175A9" w:rsidRPr="00176849" w:rsidRDefault="00571A42" w:rsidP="006816C4">
      <w:pPr>
        <w:pStyle w:val="2"/>
        <w:numPr>
          <w:ilvl w:val="1"/>
          <w:numId w:val="5"/>
        </w:numPr>
        <w:spacing w:before="300" w:after="300" w:line="360" w:lineRule="auto"/>
        <w:ind w:left="284" w:hanging="284"/>
        <w:jc w:val="both"/>
        <w:rPr>
          <w:b/>
          <w:i w:val="0"/>
          <w:sz w:val="24"/>
          <w:szCs w:val="24"/>
        </w:rPr>
      </w:pPr>
      <w:r w:rsidRPr="00176849">
        <w:rPr>
          <w:b/>
          <w:i w:val="0"/>
          <w:sz w:val="24"/>
          <w:szCs w:val="24"/>
        </w:rPr>
        <w:t>Experiment set-up and d</w:t>
      </w:r>
      <w:r w:rsidR="00E175A9" w:rsidRPr="00176849">
        <w:rPr>
          <w:b/>
          <w:i w:val="0"/>
          <w:sz w:val="24"/>
          <w:szCs w:val="24"/>
        </w:rPr>
        <w:t>ataset introdu</w:t>
      </w:r>
      <w:r w:rsidR="00E90589" w:rsidRPr="00176849">
        <w:rPr>
          <w:b/>
          <w:i w:val="0"/>
          <w:sz w:val="24"/>
          <w:szCs w:val="24"/>
        </w:rPr>
        <w:t>c</w:t>
      </w:r>
      <w:r w:rsidR="00E175A9" w:rsidRPr="00176849">
        <w:rPr>
          <w:b/>
          <w:i w:val="0"/>
          <w:sz w:val="24"/>
          <w:szCs w:val="24"/>
        </w:rPr>
        <w:t>tion</w:t>
      </w:r>
    </w:p>
    <w:p w14:paraId="41F200EE" w14:textId="1814D1BF" w:rsidR="0084068C" w:rsidRPr="00176849" w:rsidRDefault="0023505D" w:rsidP="0084068C">
      <w:pPr>
        <w:widowControl w:val="0"/>
        <w:autoSpaceDE w:val="0"/>
        <w:autoSpaceDN w:val="0"/>
        <w:adjustRightInd w:val="0"/>
        <w:spacing w:line="360" w:lineRule="auto"/>
        <w:ind w:firstLineChars="100" w:firstLine="240"/>
        <w:jc w:val="both"/>
        <w:rPr>
          <w:rFonts w:eastAsia="AdvGulliv-R"/>
          <w:color w:val="000000"/>
          <w:sz w:val="24"/>
          <w:szCs w:val="24"/>
          <w:lang w:eastAsia="zh-CN"/>
        </w:rPr>
      </w:pPr>
      <w:bookmarkStart w:id="19" w:name="_Hlk113311452"/>
      <w:r w:rsidRPr="00176849">
        <w:rPr>
          <w:rFonts w:eastAsia="AdvGulliv-R" w:hint="eastAsia"/>
          <w:color w:val="000000"/>
          <w:sz w:val="24"/>
          <w:szCs w:val="24"/>
          <w:lang w:eastAsia="zh-CN"/>
        </w:rPr>
        <w:t>In</w:t>
      </w:r>
      <w:r w:rsidRPr="00176849">
        <w:rPr>
          <w:rFonts w:eastAsia="AdvGulliv-R"/>
          <w:color w:val="000000"/>
          <w:sz w:val="24"/>
          <w:szCs w:val="24"/>
          <w:lang w:eastAsia="zh-CN"/>
        </w:rPr>
        <w:t xml:space="preserve"> experiment section,</w:t>
      </w:r>
      <w:r w:rsidR="0084068C" w:rsidRPr="00176849">
        <w:rPr>
          <w:rFonts w:eastAsia="AdvGulliv-R"/>
          <w:color w:val="000000"/>
          <w:sz w:val="24"/>
          <w:szCs w:val="24"/>
          <w:lang w:eastAsia="zh-CN"/>
        </w:rPr>
        <w:t xml:space="preserve"> </w:t>
      </w:r>
      <w:r w:rsidR="00BF1623" w:rsidRPr="00176849">
        <w:rPr>
          <w:rFonts w:eastAsia="AdvGulliv-R"/>
          <w:color w:val="000000"/>
          <w:sz w:val="24"/>
          <w:szCs w:val="24"/>
          <w:lang w:eastAsia="zh-CN"/>
        </w:rPr>
        <w:t xml:space="preserve">learning rate </w:t>
      </w:r>
      <w:bookmarkStart w:id="20" w:name="_Hlk113308408"/>
      <m:oMath>
        <m:r>
          <w:rPr>
            <w:rFonts w:ascii="Cambria Math" w:eastAsia="AdvGulliv-R" w:hAnsi="Cambria Math"/>
            <w:color w:val="000000"/>
            <w:sz w:val="24"/>
            <w:szCs w:val="24"/>
            <w:lang w:eastAsia="zh-CN"/>
          </w:rPr>
          <m:t>β</m:t>
        </m:r>
      </m:oMath>
      <w:bookmarkEnd w:id="20"/>
      <w:r w:rsidR="00BF1623" w:rsidRPr="00176849">
        <w:rPr>
          <w:rFonts w:eastAsia="AdvGulliv-R"/>
          <w:color w:val="000000"/>
          <w:sz w:val="24"/>
          <w:szCs w:val="24"/>
          <w:lang w:eastAsia="zh-CN"/>
        </w:rPr>
        <w:t xml:space="preserve"> </w:t>
      </w:r>
      <w:r w:rsidR="00547E0F" w:rsidRPr="00176849">
        <w:rPr>
          <w:rFonts w:eastAsia="AdvGulliv-R"/>
          <w:color w:val="000000"/>
          <w:sz w:val="24"/>
          <w:szCs w:val="24"/>
          <w:lang w:eastAsia="zh-CN"/>
        </w:rPr>
        <w:t>is set as</w:t>
      </w:r>
      <w:r w:rsidR="00BF1623" w:rsidRPr="00176849">
        <w:rPr>
          <w:rFonts w:eastAsia="AdvGulliv-R"/>
          <w:color w:val="000000"/>
          <w:sz w:val="24"/>
          <w:szCs w:val="24"/>
          <w:lang w:eastAsia="zh-CN"/>
        </w:rPr>
        <w:t xml:space="preserve"> 10</w:t>
      </w:r>
      <w:r w:rsidR="00BF1623" w:rsidRPr="00176849">
        <w:rPr>
          <w:rFonts w:eastAsia="AdvGulliv-R"/>
          <w:color w:val="000000"/>
          <w:sz w:val="24"/>
          <w:szCs w:val="24"/>
          <w:vertAlign w:val="superscript"/>
          <w:lang w:eastAsia="zh-CN"/>
        </w:rPr>
        <w:t>-3</w:t>
      </w:r>
      <w:r w:rsidR="00BF1623" w:rsidRPr="00176849">
        <w:rPr>
          <w:rFonts w:eastAsia="AdvGulliv-R"/>
          <w:color w:val="000000"/>
          <w:sz w:val="24"/>
          <w:szCs w:val="24"/>
          <w:lang w:eastAsia="zh-CN"/>
        </w:rPr>
        <w:t xml:space="preserve">, iteration numbers </w:t>
      </w:r>
      <m:oMath>
        <m:r>
          <w:rPr>
            <w:rFonts w:ascii="Cambria Math" w:eastAsia="AdvGulliv-R" w:hAnsi="Cambria Math"/>
            <w:color w:val="000000"/>
            <w:sz w:val="24"/>
            <w:szCs w:val="24"/>
            <w:lang w:eastAsia="zh-CN"/>
          </w:rPr>
          <m:t>T</m:t>
        </m:r>
      </m:oMath>
      <w:r w:rsidR="00BF1623" w:rsidRPr="00176849">
        <w:rPr>
          <w:rFonts w:eastAsia="AdvGulliv-R"/>
          <w:color w:val="000000"/>
          <w:sz w:val="24"/>
          <w:szCs w:val="24"/>
          <w:lang w:eastAsia="zh-CN"/>
        </w:rPr>
        <w:t xml:space="preserve"> is set as 1000</w:t>
      </w:r>
      <w:r w:rsidR="00063A1E" w:rsidRPr="00176849">
        <w:rPr>
          <w:rFonts w:eastAsia="AdvGulliv-R"/>
          <w:color w:val="000000"/>
          <w:sz w:val="24"/>
          <w:szCs w:val="24"/>
          <w:lang w:eastAsia="zh-CN"/>
        </w:rPr>
        <w:t xml:space="preserve">, width coefficient </w:t>
      </w:r>
      <m:oMath>
        <m:r>
          <w:rPr>
            <w:rFonts w:ascii="Cambria Math" w:eastAsia="AdvGulliv-R" w:hAnsi="Cambria Math"/>
            <w:color w:val="000000"/>
            <w:sz w:val="24"/>
            <w:szCs w:val="24"/>
            <w:lang w:eastAsia="zh-CN"/>
          </w:rPr>
          <m:t>N</m:t>
        </m:r>
      </m:oMath>
      <w:r w:rsidR="00063A1E" w:rsidRPr="00176849">
        <w:rPr>
          <w:rFonts w:eastAsia="AdvGulliv-R"/>
          <w:color w:val="000000"/>
          <w:sz w:val="24"/>
          <w:szCs w:val="24"/>
          <w:lang w:eastAsia="zh-CN"/>
        </w:rPr>
        <w:t xml:space="preserve"> and length coefficient</w:t>
      </w:r>
      <w:r w:rsidR="007B6BC1" w:rsidRPr="00176849">
        <w:rPr>
          <w:rFonts w:eastAsia="AdvGulliv-R"/>
          <w:i/>
          <w:color w:val="000000"/>
          <w:sz w:val="24"/>
          <w:szCs w:val="24"/>
          <w:lang w:eastAsia="zh-CN"/>
        </w:rPr>
        <w:t xml:space="preserve"> </w:t>
      </w:r>
      <m:oMath>
        <m:r>
          <w:rPr>
            <w:rFonts w:ascii="Cambria Math" w:eastAsia="AdvGulliv-R" w:hAnsi="Cambria Math"/>
            <w:color w:val="000000"/>
            <w:sz w:val="24"/>
            <w:szCs w:val="24"/>
            <w:lang w:eastAsia="zh-CN"/>
          </w:rPr>
          <m:t>M</m:t>
        </m:r>
      </m:oMath>
      <w:r w:rsidR="007B6BC1" w:rsidRPr="00176849">
        <w:rPr>
          <w:rFonts w:eastAsia="AdvGulliv-R"/>
          <w:color w:val="000000"/>
          <w:sz w:val="24"/>
          <w:szCs w:val="24"/>
          <w:lang w:eastAsia="zh-CN"/>
        </w:rPr>
        <w:t xml:space="preserve"> </w:t>
      </w:r>
      <w:r w:rsidR="00063A1E" w:rsidRPr="00176849">
        <w:rPr>
          <w:rFonts w:eastAsia="AdvGulliv-R"/>
          <w:color w:val="000000"/>
          <w:sz w:val="24"/>
          <w:szCs w:val="24"/>
          <w:lang w:eastAsia="zh-CN"/>
        </w:rPr>
        <w:t>are set as 1, which means fabric extraction area is equal to</w:t>
      </w:r>
      <w:r w:rsidR="007B6BC1" w:rsidRPr="00176849">
        <w:rPr>
          <w:rFonts w:eastAsia="AdvGulliv-R"/>
          <w:color w:val="000000"/>
          <w:sz w:val="24"/>
          <w:szCs w:val="24"/>
          <w:lang w:eastAsia="zh-CN"/>
        </w:rPr>
        <w:t xml:space="preserve"> saliency region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r</m:t>
            </m:r>
          </m:sub>
        </m:sSub>
      </m:oMath>
      <w:r w:rsidR="00063A1E" w:rsidRPr="00176849">
        <w:rPr>
          <w:rFonts w:eastAsia="AdvGulliv-R" w:hint="eastAsia"/>
          <w:color w:val="000000"/>
          <w:sz w:val="24"/>
          <w:szCs w:val="24"/>
          <w:lang w:eastAsia="zh-CN"/>
        </w:rPr>
        <w:t>.</w:t>
      </w:r>
      <w:r w:rsidR="00063A1E" w:rsidRPr="00176849">
        <w:rPr>
          <w:rFonts w:eastAsia="AdvGulliv-R"/>
          <w:color w:val="000000"/>
          <w:sz w:val="24"/>
          <w:szCs w:val="24"/>
          <w:lang w:eastAsia="zh-CN"/>
        </w:rPr>
        <w:t xml:space="preserve"> </w:t>
      </w:r>
      <w:bookmarkEnd w:id="19"/>
      <w:r w:rsidR="00063A1E" w:rsidRPr="00176849">
        <w:rPr>
          <w:rFonts w:eastAsia="AdvGulliv-R"/>
          <w:color w:val="000000"/>
          <w:sz w:val="24"/>
          <w:szCs w:val="24"/>
          <w:lang w:eastAsia="zh-CN"/>
        </w:rPr>
        <w:t xml:space="preserve">And </w:t>
      </w:r>
      <w:r w:rsidR="002B79C2" w:rsidRPr="00176849">
        <w:rPr>
          <w:rFonts w:eastAsia="AdvGulliv-R"/>
          <w:color w:val="000000"/>
          <w:sz w:val="24"/>
          <w:szCs w:val="24"/>
          <w:lang w:eastAsia="zh-CN"/>
        </w:rPr>
        <w:t>two</w:t>
      </w:r>
      <w:r w:rsidR="00547E0F" w:rsidRPr="00176849">
        <w:rPr>
          <w:rFonts w:eastAsia="AdvGulliv-R"/>
          <w:color w:val="000000"/>
          <w:sz w:val="24"/>
          <w:szCs w:val="24"/>
          <w:lang w:eastAsia="zh-CN"/>
        </w:rPr>
        <w:t xml:space="preserve"> datasets are utilized in our study: a public fabric dataset from </w:t>
      </w:r>
      <w:bookmarkStart w:id="21" w:name="_Hlk112195855"/>
      <w:r w:rsidR="00547E0F" w:rsidRPr="00176849">
        <w:rPr>
          <w:rFonts w:eastAsia="AdvGulliv-R"/>
          <w:color w:val="000000"/>
          <w:sz w:val="24"/>
          <w:szCs w:val="24"/>
          <w:lang w:eastAsia="zh-CN"/>
        </w:rPr>
        <w:t>Alibaba Tianchi</w:t>
      </w:r>
      <w:bookmarkEnd w:id="21"/>
      <w:r w:rsidR="00547E0F" w:rsidRPr="00176849">
        <w:rPr>
          <w:rFonts w:eastAsia="AdvGulliv-R"/>
          <w:color w:val="000000"/>
          <w:sz w:val="24"/>
          <w:szCs w:val="24"/>
          <w:lang w:eastAsia="zh-CN"/>
        </w:rPr>
        <w:t xml:space="preserve"> and one fabric dataset we collect in textile factory. And t</w:t>
      </w:r>
      <w:r w:rsidR="0084068C" w:rsidRPr="00176849">
        <w:rPr>
          <w:rFonts w:eastAsia="AdvGulliv-R"/>
          <w:color w:val="000000"/>
          <w:sz w:val="24"/>
          <w:szCs w:val="24"/>
          <w:lang w:eastAsia="zh-CN"/>
        </w:rPr>
        <w:t>he training set and testing set are divided as 6:4.</w:t>
      </w:r>
    </w:p>
    <w:p w14:paraId="6C966CDB" w14:textId="62CF8DD8" w:rsidR="00E175A9" w:rsidRPr="00176849" w:rsidRDefault="00C72607"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The f</w:t>
      </w:r>
      <w:r w:rsidR="000F08FB" w:rsidRPr="00176849">
        <w:rPr>
          <w:rFonts w:eastAsia="AdvGulliv-R"/>
          <w:color w:val="000000"/>
          <w:sz w:val="24"/>
          <w:szCs w:val="24"/>
          <w:lang w:eastAsia="zh-CN"/>
        </w:rPr>
        <w:t>abric image</w:t>
      </w:r>
      <w:r w:rsidRPr="00176849">
        <w:rPr>
          <w:rFonts w:eastAsia="AdvGulliv-R"/>
          <w:color w:val="000000"/>
          <w:sz w:val="24"/>
          <w:szCs w:val="24"/>
          <w:lang w:eastAsia="zh-CN"/>
        </w:rPr>
        <w:t xml:space="preserve">s </w:t>
      </w:r>
      <w:r w:rsidR="005B7085" w:rsidRPr="00176849">
        <w:rPr>
          <w:rFonts w:eastAsia="AdvGulliv-R"/>
          <w:color w:val="000000"/>
          <w:sz w:val="24"/>
          <w:szCs w:val="24"/>
          <w:lang w:eastAsia="zh-CN"/>
        </w:rPr>
        <w:t>of</w:t>
      </w:r>
      <w:r w:rsidRPr="00176849">
        <w:rPr>
          <w:rFonts w:eastAsia="AdvGulliv-R"/>
          <w:color w:val="000000"/>
          <w:sz w:val="24"/>
          <w:szCs w:val="24"/>
          <w:lang w:eastAsia="zh-CN"/>
        </w:rPr>
        <w:t xml:space="preserve"> our dataset</w:t>
      </w:r>
      <w:r w:rsidR="00E175A9" w:rsidRPr="00176849">
        <w:rPr>
          <w:rFonts w:eastAsia="AdvGulliv-R"/>
          <w:color w:val="000000"/>
          <w:sz w:val="24"/>
          <w:szCs w:val="24"/>
          <w:lang w:eastAsia="zh-CN"/>
        </w:rPr>
        <w:t xml:space="preserve"> are captured by </w:t>
      </w:r>
      <w:r w:rsidR="00EE1B16" w:rsidRPr="00176849">
        <w:rPr>
          <w:rFonts w:eastAsia="AdvGulliv-R"/>
          <w:color w:val="000000"/>
          <w:sz w:val="24"/>
          <w:szCs w:val="24"/>
          <w:lang w:eastAsia="zh-CN"/>
        </w:rPr>
        <w:t>fabric defects detection machine</w:t>
      </w:r>
      <w:r w:rsidR="000F08FB" w:rsidRPr="00176849">
        <w:rPr>
          <w:rFonts w:eastAsia="AdvGulliv-R"/>
          <w:color w:val="000000"/>
          <w:sz w:val="24"/>
          <w:szCs w:val="24"/>
          <w:lang w:eastAsia="zh-CN"/>
        </w:rPr>
        <w:t>s</w:t>
      </w:r>
      <w:r w:rsidR="00E175A9" w:rsidRPr="00176849">
        <w:rPr>
          <w:rFonts w:eastAsia="AdvGulliv-R"/>
          <w:color w:val="000000"/>
          <w:sz w:val="24"/>
          <w:szCs w:val="24"/>
          <w:lang w:eastAsia="zh-CN"/>
        </w:rPr>
        <w:t xml:space="preserve"> </w:t>
      </w:r>
      <w:r w:rsidR="000A26D5" w:rsidRPr="00176849">
        <w:rPr>
          <w:rFonts w:eastAsia="AdvGulliv-R"/>
          <w:color w:val="000000"/>
          <w:sz w:val="24"/>
          <w:szCs w:val="24"/>
          <w:lang w:eastAsia="zh-CN"/>
        </w:rPr>
        <w:t>equipped</w:t>
      </w:r>
      <w:r w:rsidR="00E175A9" w:rsidRPr="00176849">
        <w:rPr>
          <w:rFonts w:eastAsia="AdvGulliv-R"/>
          <w:color w:val="000000"/>
          <w:sz w:val="24"/>
          <w:szCs w:val="24"/>
          <w:lang w:eastAsia="zh-CN"/>
        </w:rPr>
        <w:t xml:space="preserve"> in two textile factories in Shanghai and Jiangsu</w:t>
      </w:r>
      <w:r w:rsidR="00505A94" w:rsidRPr="00176849">
        <w:rPr>
          <w:rFonts w:eastAsia="AdvGulliv-R"/>
          <w:color w:val="000000"/>
          <w:sz w:val="24"/>
          <w:szCs w:val="24"/>
          <w:lang w:eastAsia="zh-CN"/>
        </w:rPr>
        <w:t xml:space="preserve"> China</w:t>
      </w:r>
      <w:r w:rsidR="00E175A9" w:rsidRPr="00176849">
        <w:rPr>
          <w:rFonts w:eastAsia="AdvGulliv-R"/>
          <w:color w:val="000000"/>
          <w:sz w:val="24"/>
          <w:szCs w:val="24"/>
          <w:lang w:eastAsia="zh-CN"/>
        </w:rPr>
        <w:t>, as shown in Fig</w:t>
      </w:r>
      <w:r w:rsidR="00EE55FB">
        <w:rPr>
          <w:rFonts w:eastAsia="AdvGulliv-R"/>
          <w:color w:val="000000"/>
          <w:sz w:val="24"/>
          <w:szCs w:val="24"/>
          <w:lang w:eastAsia="zh-CN"/>
        </w:rPr>
        <w:t>.</w:t>
      </w:r>
      <w:r w:rsidR="00723661" w:rsidRPr="00176849">
        <w:rPr>
          <w:rFonts w:eastAsia="AdvGulliv-R"/>
          <w:color w:val="000000"/>
          <w:sz w:val="24"/>
          <w:szCs w:val="24"/>
          <w:lang w:eastAsia="zh-CN"/>
        </w:rPr>
        <w:t>7</w:t>
      </w:r>
      <w:r w:rsidR="00E175A9" w:rsidRPr="00176849">
        <w:rPr>
          <w:rFonts w:eastAsia="AdvGulliv-R"/>
          <w:color w:val="000000"/>
          <w:sz w:val="24"/>
          <w:szCs w:val="24"/>
          <w:lang w:eastAsia="zh-CN"/>
        </w:rPr>
        <w:t xml:space="preserve">. Two </w:t>
      </w:r>
      <w:r w:rsidR="00571A42" w:rsidRPr="00176849">
        <w:rPr>
          <w:rFonts w:eastAsia="AdvGulliv-R"/>
          <w:color w:val="000000"/>
          <w:sz w:val="24"/>
          <w:szCs w:val="24"/>
          <w:lang w:eastAsia="zh-CN"/>
        </w:rPr>
        <w:t>Line</w:t>
      </w:r>
      <w:r w:rsidR="00F55B50" w:rsidRPr="00176849">
        <w:rPr>
          <w:rFonts w:eastAsia="AdvGulliv-R"/>
          <w:color w:val="000000"/>
          <w:sz w:val="24"/>
          <w:szCs w:val="24"/>
          <w:lang w:eastAsia="zh-CN"/>
        </w:rPr>
        <w:t>-Scan</w:t>
      </w:r>
      <w:r w:rsidR="00E175A9" w:rsidRPr="00176849">
        <w:rPr>
          <w:rFonts w:eastAsia="AdvGulliv-R"/>
          <w:color w:val="000000"/>
          <w:sz w:val="24"/>
          <w:szCs w:val="24"/>
          <w:lang w:eastAsia="zh-CN"/>
        </w:rPr>
        <w:t xml:space="preserve"> CCD cameras with </w:t>
      </w:r>
      <w:bookmarkStart w:id="22" w:name="_Hlk113533588"/>
      <w:r w:rsidR="00E175A9" w:rsidRPr="00176849">
        <w:rPr>
          <w:rFonts w:eastAsia="AdvGulliv-R"/>
          <w:color w:val="000000"/>
          <w:sz w:val="24"/>
          <w:szCs w:val="24"/>
          <w:lang w:eastAsia="zh-CN"/>
        </w:rPr>
        <w:t>2048</w:t>
      </w:r>
      <w:r w:rsidR="00CC4300" w:rsidRPr="00176849">
        <w:rPr>
          <w:rFonts w:eastAsia="AdvGulliv-R" w:hint="eastAsia"/>
          <w:color w:val="000000"/>
          <w:sz w:val="24"/>
          <w:szCs w:val="24"/>
          <w:lang w:eastAsia="zh-CN"/>
        </w:rPr>
        <w:t>×</w:t>
      </w:r>
      <w:r w:rsidR="00E175A9" w:rsidRPr="00176849">
        <w:rPr>
          <w:rFonts w:eastAsia="AdvGulliv-R"/>
          <w:color w:val="000000"/>
          <w:sz w:val="24"/>
          <w:szCs w:val="24"/>
          <w:lang w:eastAsia="zh-CN"/>
        </w:rPr>
        <w:t xml:space="preserve">2 </w:t>
      </w:r>
      <w:r w:rsidR="00CC4300" w:rsidRPr="00176849">
        <w:rPr>
          <w:rFonts w:eastAsia="AdvGulliv-R" w:hint="eastAsia"/>
          <w:color w:val="000000"/>
          <w:sz w:val="24"/>
          <w:szCs w:val="24"/>
          <w:lang w:eastAsia="zh-CN"/>
        </w:rPr>
        <w:t>pi</w:t>
      </w:r>
      <w:r w:rsidR="00CC4300" w:rsidRPr="00176849">
        <w:rPr>
          <w:rFonts w:eastAsia="AdvGulliv-R"/>
          <w:color w:val="000000"/>
          <w:sz w:val="24"/>
          <w:szCs w:val="24"/>
          <w:lang w:eastAsia="zh-CN"/>
        </w:rPr>
        <w:t>xels</w:t>
      </w:r>
      <w:bookmarkEnd w:id="22"/>
      <w:r w:rsidR="00E175A9" w:rsidRPr="00176849">
        <w:rPr>
          <w:rFonts w:eastAsia="AdvGulliv-R"/>
          <w:color w:val="000000"/>
          <w:sz w:val="24"/>
          <w:szCs w:val="24"/>
          <w:lang w:eastAsia="zh-CN"/>
        </w:rPr>
        <w:t xml:space="preserve"> are used to capture images, and </w:t>
      </w:r>
      <w:r w:rsidR="0043151B" w:rsidRPr="00176849">
        <w:rPr>
          <w:rFonts w:eastAsia="AdvGulliv-R"/>
          <w:color w:val="000000"/>
          <w:sz w:val="24"/>
          <w:szCs w:val="24"/>
          <w:lang w:eastAsia="zh-CN"/>
        </w:rPr>
        <w:t xml:space="preserve">a </w:t>
      </w:r>
      <w:r w:rsidR="00E175A9" w:rsidRPr="00176849">
        <w:rPr>
          <w:rFonts w:eastAsia="AdvGulliv-R"/>
          <w:color w:val="000000"/>
          <w:sz w:val="24"/>
          <w:szCs w:val="24"/>
          <w:lang w:eastAsia="zh-CN"/>
        </w:rPr>
        <w:t>line</w:t>
      </w:r>
      <w:r w:rsidR="00F55B50" w:rsidRPr="00176849">
        <w:rPr>
          <w:rFonts w:eastAsia="AdvGulliv-R"/>
          <w:color w:val="000000"/>
          <w:sz w:val="24"/>
          <w:szCs w:val="24"/>
          <w:lang w:eastAsia="zh-CN"/>
        </w:rPr>
        <w:t>-array</w:t>
      </w:r>
      <w:r w:rsidR="00E175A9" w:rsidRPr="00176849">
        <w:rPr>
          <w:rFonts w:eastAsia="AdvGulliv-R"/>
          <w:color w:val="000000"/>
          <w:sz w:val="24"/>
          <w:szCs w:val="24"/>
          <w:lang w:eastAsia="zh-CN"/>
        </w:rPr>
        <w:t xml:space="preserve"> machine vision LED light is used to provide appropriate illumination.</w:t>
      </w:r>
    </w:p>
    <w:p w14:paraId="61DB0D89" w14:textId="56518260" w:rsidR="00E175A9" w:rsidRPr="00176849" w:rsidRDefault="00EB6157" w:rsidP="00F12395">
      <w:pPr>
        <w:widowControl w:val="0"/>
        <w:autoSpaceDE w:val="0"/>
        <w:autoSpaceDN w:val="0"/>
        <w:adjustRightInd w:val="0"/>
        <w:spacing w:line="360" w:lineRule="auto"/>
        <w:jc w:val="center"/>
        <w:rPr>
          <w:b/>
          <w:kern w:val="2"/>
          <w:sz w:val="21"/>
          <w:szCs w:val="22"/>
          <w:lang w:eastAsia="zh-CN"/>
        </w:rPr>
      </w:pPr>
      <w:r w:rsidRPr="00176849">
        <w:rPr>
          <w:b/>
          <w:noProof/>
          <w:kern w:val="2"/>
          <w:sz w:val="21"/>
          <w:szCs w:val="22"/>
          <w:lang w:eastAsia="zh-CN"/>
        </w:rPr>
        <w:drawing>
          <wp:inline distT="0" distB="0" distL="0" distR="0" wp14:anchorId="6599E4FD" wp14:editId="5939F89C">
            <wp:extent cx="2951430" cy="1707908"/>
            <wp:effectExtent l="0" t="0" r="1905" b="6985"/>
            <wp:docPr id="17" name="图片 17" descr="E:\research\master\写论文\知识嵌入的面料疵点检测算法\RCIM\Unsupervised Fabric Defects Detection based on Spatial Domain Saliency and Features Clustering\Figure\figur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research\master\写论文\知识嵌入的面料疵点检测算法\RCIM\Unsupervised Fabric Defects Detection based on Spatial Domain Saliency and Features Clustering\Figure\figure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00512" cy="1736311"/>
                    </a:xfrm>
                    <a:prstGeom prst="rect">
                      <a:avLst/>
                    </a:prstGeom>
                    <a:noFill/>
                    <a:ln>
                      <a:noFill/>
                    </a:ln>
                  </pic:spPr>
                </pic:pic>
              </a:graphicData>
            </a:graphic>
          </wp:inline>
        </w:drawing>
      </w:r>
    </w:p>
    <w:p w14:paraId="2BA323E7" w14:textId="4F817EF2" w:rsidR="007A4E0D" w:rsidRPr="00176849" w:rsidRDefault="007A4E0D" w:rsidP="00F12395">
      <w:pPr>
        <w:widowControl w:val="0"/>
        <w:autoSpaceDE w:val="0"/>
        <w:autoSpaceDN w:val="0"/>
        <w:adjustRightInd w:val="0"/>
        <w:spacing w:line="360" w:lineRule="auto"/>
        <w:jc w:val="center"/>
        <w:rPr>
          <w:b/>
          <w:kern w:val="2"/>
          <w:sz w:val="21"/>
          <w:szCs w:val="22"/>
          <w:lang w:eastAsia="zh-CN"/>
        </w:rPr>
      </w:pPr>
      <w:bookmarkStart w:id="23" w:name="_Hlk75163640"/>
      <w:r w:rsidRPr="00176849">
        <w:rPr>
          <w:b/>
          <w:kern w:val="2"/>
          <w:sz w:val="21"/>
          <w:szCs w:val="22"/>
          <w:lang w:eastAsia="zh-CN"/>
        </w:rPr>
        <w:t>Fig</w:t>
      </w:r>
      <w:r w:rsidR="00EE55FB">
        <w:rPr>
          <w:b/>
          <w:kern w:val="2"/>
          <w:sz w:val="21"/>
          <w:szCs w:val="22"/>
          <w:lang w:eastAsia="zh-CN"/>
        </w:rPr>
        <w:t>.</w:t>
      </w:r>
      <w:r w:rsidR="00723661" w:rsidRPr="00176849">
        <w:rPr>
          <w:b/>
          <w:kern w:val="2"/>
          <w:sz w:val="21"/>
          <w:szCs w:val="22"/>
          <w:lang w:eastAsia="zh-CN"/>
        </w:rPr>
        <w:t>7</w:t>
      </w:r>
      <w:r w:rsidRPr="00176849">
        <w:rPr>
          <w:b/>
          <w:kern w:val="2"/>
          <w:sz w:val="21"/>
          <w:szCs w:val="22"/>
          <w:lang w:eastAsia="zh-CN"/>
        </w:rPr>
        <w:t xml:space="preserve">. </w:t>
      </w:r>
      <w:r w:rsidR="00EE1B16" w:rsidRPr="00176849">
        <w:rPr>
          <w:b/>
          <w:kern w:val="2"/>
          <w:sz w:val="21"/>
          <w:szCs w:val="22"/>
          <w:lang w:eastAsia="zh-CN"/>
        </w:rPr>
        <w:t>Fabric defects detection machine</w:t>
      </w:r>
    </w:p>
    <w:bookmarkEnd w:id="23"/>
    <w:p w14:paraId="2CA5144F" w14:textId="462A1B1A" w:rsidR="00E175A9" w:rsidRPr="00176849" w:rsidRDefault="00C63959" w:rsidP="00056536">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Our</w:t>
      </w:r>
      <w:r w:rsidR="00CB573F" w:rsidRPr="00176849">
        <w:rPr>
          <w:rFonts w:eastAsia="AdvGulliv-R"/>
          <w:color w:val="000000"/>
          <w:sz w:val="24"/>
          <w:szCs w:val="24"/>
          <w:lang w:eastAsia="zh-CN"/>
        </w:rPr>
        <w:t xml:space="preserve"> dataset</w:t>
      </w:r>
      <w:r w:rsidRPr="00176849">
        <w:rPr>
          <w:rFonts w:eastAsia="AdvGulliv-R"/>
          <w:color w:val="000000"/>
          <w:sz w:val="24"/>
          <w:szCs w:val="24"/>
          <w:lang w:eastAsia="zh-CN"/>
        </w:rPr>
        <w:t xml:space="preserve"> includes four most common types of defects in fabric production: </w:t>
      </w:r>
      <w:r w:rsidR="00577BEA" w:rsidRPr="00176849">
        <w:rPr>
          <w:rFonts w:eastAsia="AdvGulliv-R"/>
          <w:color w:val="000000"/>
          <w:sz w:val="24"/>
          <w:szCs w:val="24"/>
          <w:lang w:eastAsia="zh-CN"/>
        </w:rPr>
        <w:t>stain</w:t>
      </w:r>
      <w:r w:rsidRPr="00176849">
        <w:rPr>
          <w:rFonts w:eastAsia="AdvGulliv-R"/>
          <w:color w:val="000000"/>
          <w:sz w:val="24"/>
          <w:szCs w:val="24"/>
          <w:lang w:eastAsia="zh-CN"/>
        </w:rPr>
        <w:t xml:space="preserve">, hole, broken yarn and end-out defects, and </w:t>
      </w:r>
      <w:r w:rsidR="00CB573F" w:rsidRPr="00176849">
        <w:rPr>
          <w:rFonts w:eastAsia="AdvGulliv-R"/>
          <w:color w:val="000000"/>
          <w:sz w:val="24"/>
          <w:szCs w:val="24"/>
          <w:lang w:eastAsia="zh-CN"/>
        </w:rPr>
        <w:t>each type of defect</w:t>
      </w:r>
      <w:r w:rsidRPr="00176849">
        <w:rPr>
          <w:rFonts w:eastAsia="AdvGulliv-R"/>
          <w:color w:val="000000"/>
          <w:sz w:val="24"/>
          <w:szCs w:val="24"/>
          <w:lang w:eastAsia="zh-CN"/>
        </w:rPr>
        <w:t>s</w:t>
      </w:r>
      <w:r w:rsidR="00CB573F" w:rsidRPr="00176849">
        <w:rPr>
          <w:rFonts w:eastAsia="AdvGulliv-R"/>
          <w:color w:val="000000"/>
          <w:sz w:val="24"/>
          <w:szCs w:val="24"/>
          <w:lang w:eastAsia="zh-CN"/>
        </w:rPr>
        <w:t xml:space="preserve"> has </w:t>
      </w:r>
      <w:r w:rsidR="005F32EB" w:rsidRPr="00176849">
        <w:rPr>
          <w:rFonts w:eastAsia="AdvGulliv-R"/>
          <w:color w:val="000000"/>
          <w:sz w:val="24"/>
          <w:szCs w:val="24"/>
          <w:lang w:eastAsia="zh-CN"/>
        </w:rPr>
        <w:t xml:space="preserve">about </w:t>
      </w:r>
      <w:r w:rsidR="004C4B2E">
        <w:rPr>
          <w:rFonts w:eastAsia="AdvGulliv-R"/>
          <w:color w:val="000000"/>
          <w:sz w:val="24"/>
          <w:szCs w:val="24"/>
          <w:lang w:eastAsia="zh-CN"/>
        </w:rPr>
        <w:t>200</w:t>
      </w:r>
      <w:r w:rsidR="00CB573F" w:rsidRPr="00176849">
        <w:rPr>
          <w:rFonts w:eastAsia="AdvGulliv-R"/>
          <w:color w:val="000000"/>
          <w:sz w:val="24"/>
          <w:szCs w:val="24"/>
          <w:lang w:eastAsia="zh-CN"/>
        </w:rPr>
        <w:t xml:space="preserve"> images from different fabrics</w:t>
      </w:r>
      <w:r w:rsidR="00571A42" w:rsidRPr="00176849">
        <w:rPr>
          <w:rFonts w:eastAsia="AdvGulliv-R"/>
          <w:color w:val="000000"/>
          <w:sz w:val="24"/>
          <w:szCs w:val="24"/>
          <w:lang w:eastAsia="zh-CN"/>
        </w:rPr>
        <w:t>.</w:t>
      </w:r>
      <w:r w:rsidR="00CB573F" w:rsidRPr="00176849">
        <w:rPr>
          <w:rFonts w:eastAsia="AdvGulliv-R"/>
          <w:color w:val="000000"/>
          <w:sz w:val="24"/>
          <w:szCs w:val="24"/>
          <w:lang w:eastAsia="zh-CN"/>
        </w:rPr>
        <w:t xml:space="preserve"> </w:t>
      </w:r>
      <w:r w:rsidRPr="00176849">
        <w:rPr>
          <w:rFonts w:eastAsia="AdvGulliv-R"/>
          <w:color w:val="000000"/>
          <w:sz w:val="24"/>
          <w:szCs w:val="24"/>
          <w:lang w:eastAsia="zh-CN"/>
        </w:rPr>
        <w:t>Besides, t</w:t>
      </w:r>
      <w:r w:rsidR="00CB573F" w:rsidRPr="00176849">
        <w:rPr>
          <w:rFonts w:eastAsia="AdvGulliv-R"/>
          <w:color w:val="000000"/>
          <w:sz w:val="24"/>
          <w:szCs w:val="24"/>
          <w:lang w:eastAsia="zh-CN"/>
        </w:rPr>
        <w:t xml:space="preserve">here are also </w:t>
      </w:r>
      <w:r w:rsidR="005F32EB" w:rsidRPr="00176849">
        <w:rPr>
          <w:rFonts w:eastAsia="AdvGulliv-R"/>
          <w:color w:val="000000"/>
          <w:sz w:val="24"/>
          <w:szCs w:val="24"/>
          <w:lang w:eastAsia="zh-CN"/>
        </w:rPr>
        <w:t xml:space="preserve">about </w:t>
      </w:r>
      <w:r w:rsidR="00056536" w:rsidRPr="00176849">
        <w:rPr>
          <w:rFonts w:eastAsia="AdvGulliv-R"/>
          <w:color w:val="000000"/>
          <w:sz w:val="24"/>
          <w:szCs w:val="24"/>
          <w:lang w:eastAsia="zh-CN"/>
        </w:rPr>
        <w:t>2</w:t>
      </w:r>
      <w:r w:rsidR="00EB2BEF" w:rsidRPr="00176849">
        <w:rPr>
          <w:rFonts w:eastAsia="AdvGulliv-R"/>
          <w:color w:val="000000"/>
          <w:sz w:val="24"/>
          <w:szCs w:val="24"/>
          <w:lang w:eastAsia="zh-CN"/>
        </w:rPr>
        <w:t>,</w:t>
      </w:r>
      <w:r w:rsidR="00CB573F" w:rsidRPr="00176849">
        <w:rPr>
          <w:rFonts w:eastAsia="AdvGulliv-R"/>
          <w:color w:val="000000"/>
          <w:sz w:val="24"/>
          <w:szCs w:val="24"/>
          <w:lang w:eastAsia="zh-CN"/>
        </w:rPr>
        <w:t>000 images of no</w:t>
      </w:r>
      <w:r w:rsidR="000401C9" w:rsidRPr="00176849">
        <w:rPr>
          <w:rFonts w:eastAsia="AdvGulliv-R"/>
          <w:color w:val="000000"/>
          <w:sz w:val="24"/>
          <w:szCs w:val="24"/>
          <w:lang w:eastAsia="zh-CN"/>
        </w:rPr>
        <w:t>n</w:t>
      </w:r>
      <w:r w:rsidR="00CB573F" w:rsidRPr="00176849">
        <w:rPr>
          <w:rFonts w:eastAsia="AdvGulliv-R"/>
          <w:color w:val="000000"/>
          <w:sz w:val="24"/>
          <w:szCs w:val="24"/>
          <w:lang w:eastAsia="zh-CN"/>
        </w:rPr>
        <w:t xml:space="preserve">-defective fabrics in </w:t>
      </w:r>
      <w:r w:rsidR="003A22B4" w:rsidRPr="00176849">
        <w:rPr>
          <w:rFonts w:eastAsia="AdvGulliv-R"/>
          <w:color w:val="000000"/>
          <w:sz w:val="24"/>
          <w:szCs w:val="24"/>
          <w:lang w:eastAsia="zh-CN"/>
        </w:rPr>
        <w:t xml:space="preserve">the </w:t>
      </w:r>
      <w:r w:rsidR="00CB573F" w:rsidRPr="00176849">
        <w:rPr>
          <w:rFonts w:eastAsia="AdvGulliv-R"/>
          <w:color w:val="000000"/>
          <w:sz w:val="24"/>
          <w:szCs w:val="24"/>
          <w:lang w:eastAsia="zh-CN"/>
        </w:rPr>
        <w:t>dataset</w:t>
      </w:r>
      <w:r w:rsidR="00056536" w:rsidRPr="00176849">
        <w:rPr>
          <w:rFonts w:eastAsia="AdvGulliv-R"/>
          <w:color w:val="000000"/>
          <w:sz w:val="24"/>
          <w:szCs w:val="24"/>
          <w:lang w:eastAsia="zh-CN"/>
        </w:rPr>
        <w:t xml:space="preserve"> </w:t>
      </w:r>
      <w:r w:rsidR="00CB573F" w:rsidRPr="00176849">
        <w:rPr>
          <w:rFonts w:eastAsia="AdvGulliv-R"/>
          <w:color w:val="000000"/>
          <w:sz w:val="24"/>
          <w:szCs w:val="24"/>
          <w:lang w:eastAsia="zh-CN"/>
        </w:rPr>
        <w:t xml:space="preserve">in order to evaluate </w:t>
      </w:r>
      <w:r w:rsidR="000401C9" w:rsidRPr="00176849">
        <w:rPr>
          <w:rFonts w:eastAsia="AdvGulliv-R"/>
          <w:color w:val="000000"/>
          <w:sz w:val="24"/>
          <w:szCs w:val="24"/>
          <w:lang w:eastAsia="zh-CN"/>
        </w:rPr>
        <w:t xml:space="preserve">the </w:t>
      </w:r>
      <w:r w:rsidR="00056536" w:rsidRPr="00176849">
        <w:rPr>
          <w:rFonts w:eastAsia="AdvGulliv-R"/>
          <w:color w:val="000000"/>
          <w:sz w:val="24"/>
          <w:szCs w:val="24"/>
          <w:lang w:eastAsia="zh-CN"/>
        </w:rPr>
        <w:t>detection rate of proposed method</w:t>
      </w:r>
      <w:r w:rsidR="00CB573F" w:rsidRPr="00176849">
        <w:rPr>
          <w:rFonts w:eastAsia="AdvGulliv-R"/>
          <w:color w:val="000000"/>
          <w:sz w:val="24"/>
          <w:szCs w:val="24"/>
          <w:lang w:eastAsia="zh-CN"/>
        </w:rPr>
        <w:t>.</w:t>
      </w:r>
      <w:r w:rsidR="00F954D3" w:rsidRPr="00176849">
        <w:rPr>
          <w:rFonts w:eastAsia="AdvGulliv-R"/>
          <w:color w:val="000000"/>
          <w:sz w:val="24"/>
          <w:szCs w:val="24"/>
          <w:lang w:eastAsia="zh-CN"/>
        </w:rPr>
        <w:t xml:space="preserve"> The Alibaba Tianchi fabric dataset includes about 8000 plain fabric image</w:t>
      </w:r>
      <w:r w:rsidR="00FE6F8F" w:rsidRPr="00176849">
        <w:rPr>
          <w:rFonts w:eastAsia="AdvGulliv-R"/>
          <w:color w:val="000000"/>
          <w:sz w:val="24"/>
          <w:szCs w:val="24"/>
          <w:lang w:eastAsia="zh-CN"/>
        </w:rPr>
        <w:t>s with more than ten types of defects.</w:t>
      </w:r>
      <w:r w:rsidR="00701870" w:rsidRPr="00176849">
        <w:rPr>
          <w:rFonts w:eastAsia="AdvGulliv-R"/>
          <w:color w:val="000000"/>
          <w:sz w:val="24"/>
          <w:szCs w:val="24"/>
          <w:lang w:eastAsia="zh-CN"/>
        </w:rPr>
        <w:t xml:space="preserve"> It is used for comparison experiment to evaluate the stability of proposed detection method.</w:t>
      </w:r>
    </w:p>
    <w:p w14:paraId="5408E7CD" w14:textId="60B4F83B" w:rsidR="00E175A9" w:rsidRPr="00176849" w:rsidRDefault="002E2BD8" w:rsidP="006816C4">
      <w:pPr>
        <w:pStyle w:val="2"/>
        <w:numPr>
          <w:ilvl w:val="1"/>
          <w:numId w:val="5"/>
        </w:numPr>
        <w:spacing w:before="300" w:after="300" w:line="360" w:lineRule="auto"/>
        <w:ind w:left="284" w:hanging="284"/>
        <w:jc w:val="both"/>
        <w:rPr>
          <w:b/>
          <w:i w:val="0"/>
          <w:sz w:val="24"/>
          <w:szCs w:val="24"/>
        </w:rPr>
      </w:pPr>
      <w:r w:rsidRPr="00176849">
        <w:rPr>
          <w:b/>
          <w:i w:val="0"/>
          <w:sz w:val="24"/>
          <w:szCs w:val="24"/>
        </w:rPr>
        <w:t>M</w:t>
      </w:r>
      <w:r w:rsidR="007C07EC" w:rsidRPr="00176849">
        <w:rPr>
          <w:b/>
          <w:i w:val="0"/>
          <w:sz w:val="24"/>
          <w:szCs w:val="24"/>
        </w:rPr>
        <w:t>SDS</w:t>
      </w:r>
      <w:r w:rsidR="007C07EC" w:rsidRPr="00176849" w:rsidDel="007C07EC">
        <w:rPr>
          <w:b/>
          <w:i w:val="0"/>
          <w:sz w:val="24"/>
          <w:szCs w:val="24"/>
        </w:rPr>
        <w:t xml:space="preserve"> </w:t>
      </w:r>
      <w:r w:rsidR="00576511" w:rsidRPr="00176849">
        <w:rPr>
          <w:b/>
          <w:i w:val="0"/>
          <w:sz w:val="24"/>
          <w:szCs w:val="24"/>
        </w:rPr>
        <w:t>p</w:t>
      </w:r>
      <w:r w:rsidR="00FD52E5" w:rsidRPr="00176849">
        <w:rPr>
          <w:b/>
          <w:i w:val="0"/>
          <w:sz w:val="24"/>
          <w:szCs w:val="24"/>
        </w:rPr>
        <w:t>erformance</w:t>
      </w:r>
      <w:r w:rsidR="00576511" w:rsidRPr="00176849">
        <w:rPr>
          <w:b/>
          <w:i w:val="0"/>
          <w:sz w:val="24"/>
          <w:szCs w:val="24"/>
        </w:rPr>
        <w:t xml:space="preserve"> evaluation</w:t>
      </w:r>
    </w:p>
    <w:p w14:paraId="74B179CA" w14:textId="0FCE11FB" w:rsidR="00C87EBE" w:rsidRPr="00176849" w:rsidRDefault="00FC736D"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In order to</w:t>
      </w:r>
      <w:r w:rsidR="00C87EBE" w:rsidRPr="00176849">
        <w:rPr>
          <w:rFonts w:eastAsia="AdvGulliv-R"/>
          <w:color w:val="000000"/>
          <w:sz w:val="24"/>
          <w:szCs w:val="24"/>
          <w:lang w:eastAsia="zh-CN"/>
        </w:rPr>
        <w:t xml:space="preserve"> evaluate the segmentation performance of proposed </w:t>
      </w:r>
      <w:r w:rsidR="007C07EC" w:rsidRPr="00176849">
        <w:rPr>
          <w:rFonts w:eastAsia="AdvGulliv-R"/>
          <w:color w:val="000000"/>
          <w:sz w:val="24"/>
          <w:szCs w:val="24"/>
          <w:lang w:eastAsia="zh-CN"/>
        </w:rPr>
        <w:t>spatial domain saliency method (</w:t>
      </w:r>
      <w:r w:rsidR="002E2BD8" w:rsidRPr="00176849">
        <w:rPr>
          <w:rFonts w:eastAsia="AdvGulliv-R"/>
          <w:color w:val="000000"/>
          <w:sz w:val="24"/>
          <w:szCs w:val="24"/>
          <w:lang w:eastAsia="zh-CN"/>
        </w:rPr>
        <w:t>M</w:t>
      </w:r>
      <w:r w:rsidR="007C07EC" w:rsidRPr="00176849">
        <w:rPr>
          <w:rFonts w:eastAsia="AdvGulliv-R"/>
          <w:color w:val="000000"/>
          <w:sz w:val="24"/>
          <w:szCs w:val="24"/>
          <w:lang w:eastAsia="zh-CN"/>
        </w:rPr>
        <w:t>SDS)</w:t>
      </w:r>
      <w:r w:rsidR="00C87EBE" w:rsidRPr="00176849">
        <w:rPr>
          <w:rFonts w:eastAsia="AdvGulliv-R"/>
          <w:color w:val="000000"/>
          <w:sz w:val="24"/>
          <w:szCs w:val="24"/>
          <w:lang w:eastAsia="zh-CN"/>
        </w:rPr>
        <w:t xml:space="preserve">, the segmentation performance of </w:t>
      </w:r>
      <w:r w:rsidR="002E2BD8" w:rsidRPr="00176849">
        <w:rPr>
          <w:rFonts w:eastAsia="AdvGulliv-R"/>
          <w:color w:val="000000"/>
          <w:sz w:val="24"/>
          <w:szCs w:val="24"/>
          <w:lang w:eastAsia="zh-CN"/>
        </w:rPr>
        <w:t>M</w:t>
      </w:r>
      <w:r w:rsidR="007C07EC" w:rsidRPr="00176849">
        <w:rPr>
          <w:rFonts w:eastAsia="AdvGulliv-R"/>
          <w:color w:val="000000"/>
          <w:sz w:val="24"/>
          <w:szCs w:val="24"/>
          <w:lang w:eastAsia="zh-CN"/>
        </w:rPr>
        <w:t>SDS</w:t>
      </w:r>
      <w:r w:rsidR="00C87EBE" w:rsidRPr="00176849">
        <w:rPr>
          <w:rFonts w:eastAsia="AdvGulliv-R"/>
          <w:color w:val="000000"/>
          <w:sz w:val="24"/>
          <w:szCs w:val="24"/>
          <w:lang w:eastAsia="zh-CN"/>
        </w:rPr>
        <w:t xml:space="preserve"> with several </w:t>
      </w:r>
      <w:bookmarkStart w:id="24" w:name="_Hlk86091481"/>
      <w:r w:rsidR="00C87EBE" w:rsidRPr="00176849">
        <w:rPr>
          <w:rFonts w:eastAsia="AdvGulliv-R"/>
          <w:color w:val="000000"/>
          <w:sz w:val="24"/>
          <w:szCs w:val="24"/>
          <w:lang w:eastAsia="zh-CN"/>
        </w:rPr>
        <w:t>superior</w:t>
      </w:r>
      <w:bookmarkEnd w:id="24"/>
      <w:r w:rsidR="00C87EBE" w:rsidRPr="00176849">
        <w:rPr>
          <w:rFonts w:eastAsia="AdvGulliv-R"/>
          <w:color w:val="000000"/>
          <w:sz w:val="24"/>
          <w:szCs w:val="24"/>
          <w:lang w:eastAsia="zh-CN"/>
        </w:rPr>
        <w:t xml:space="preserve"> algorithms</w:t>
      </w:r>
      <w:r w:rsidR="00EB2BEF" w:rsidRPr="00176849">
        <w:rPr>
          <w:rFonts w:eastAsia="AdvGulliv-R"/>
          <w:color w:val="000000"/>
          <w:sz w:val="24"/>
          <w:szCs w:val="24"/>
          <w:lang w:eastAsia="zh-CN"/>
        </w:rPr>
        <w:t xml:space="preserve"> such as</w:t>
      </w:r>
      <w:r w:rsidR="00C87EBE" w:rsidRPr="00176849">
        <w:rPr>
          <w:rFonts w:eastAsia="AdvGulliv-R"/>
          <w:color w:val="000000"/>
          <w:sz w:val="24"/>
          <w:szCs w:val="24"/>
          <w:lang w:eastAsia="zh-CN"/>
        </w:rPr>
        <w:t xml:space="preserve"> the CDAN [</w:t>
      </w:r>
      <w:r w:rsidR="00F8105B" w:rsidRPr="00176849">
        <w:rPr>
          <w:rFonts w:eastAsia="AdvGulliv-R"/>
          <w:color w:val="000000"/>
          <w:sz w:val="24"/>
          <w:szCs w:val="24"/>
          <w:lang w:eastAsia="zh-CN"/>
        </w:rPr>
        <w:t>28</w:t>
      </w:r>
      <w:r w:rsidR="00C87EBE" w:rsidRPr="00176849">
        <w:rPr>
          <w:rFonts w:eastAsia="AdvGulliv-R"/>
          <w:color w:val="000000"/>
          <w:sz w:val="24"/>
          <w:szCs w:val="24"/>
          <w:lang w:eastAsia="zh-CN"/>
        </w:rPr>
        <w:t>], S</w:t>
      </w:r>
      <w:r w:rsidR="008E319F" w:rsidRPr="00176849">
        <w:rPr>
          <w:rFonts w:eastAsia="AdvGulliv-R"/>
          <w:color w:val="000000"/>
          <w:sz w:val="24"/>
          <w:szCs w:val="24"/>
          <w:lang w:eastAsia="zh-CN"/>
        </w:rPr>
        <w:t>CP</w:t>
      </w:r>
      <w:r w:rsidR="00C87EBE" w:rsidRPr="00176849">
        <w:rPr>
          <w:rFonts w:eastAsia="AdvGulliv-R"/>
          <w:color w:val="000000"/>
          <w:sz w:val="24"/>
          <w:szCs w:val="24"/>
          <w:lang w:eastAsia="zh-CN"/>
        </w:rPr>
        <w:t xml:space="preserve"> [</w:t>
      </w:r>
      <w:r w:rsidR="00F8105B" w:rsidRPr="00176849">
        <w:rPr>
          <w:rFonts w:eastAsia="AdvGulliv-R"/>
          <w:color w:val="000000"/>
          <w:sz w:val="24"/>
          <w:szCs w:val="24"/>
          <w:lang w:eastAsia="zh-CN"/>
        </w:rPr>
        <w:t>29</w:t>
      </w:r>
      <w:r w:rsidR="00C87EBE" w:rsidRPr="00176849">
        <w:rPr>
          <w:rFonts w:eastAsia="AdvGulliv-R"/>
          <w:color w:val="000000"/>
          <w:sz w:val="24"/>
          <w:szCs w:val="24"/>
          <w:lang w:eastAsia="zh-CN"/>
        </w:rPr>
        <w:t>], LGMFC</w:t>
      </w:r>
      <w:r w:rsidR="00A47FFC" w:rsidRPr="00176849">
        <w:rPr>
          <w:rFonts w:eastAsia="AdvGulliv-R"/>
          <w:color w:val="000000"/>
          <w:sz w:val="24"/>
          <w:szCs w:val="24"/>
          <w:lang w:eastAsia="zh-CN"/>
        </w:rPr>
        <w:t xml:space="preserve"> </w:t>
      </w:r>
      <w:r w:rsidRPr="00176849">
        <w:rPr>
          <w:rFonts w:eastAsia="AdvGulliv-R"/>
          <w:color w:val="000000"/>
          <w:sz w:val="24"/>
          <w:szCs w:val="24"/>
          <w:lang w:eastAsia="zh-CN"/>
        </w:rPr>
        <w:t>[</w:t>
      </w:r>
      <w:r w:rsidR="00495AC3" w:rsidRPr="00176849">
        <w:rPr>
          <w:rFonts w:eastAsia="AdvGulliv-R"/>
          <w:color w:val="000000"/>
          <w:sz w:val="24"/>
          <w:szCs w:val="24"/>
          <w:lang w:eastAsia="zh-CN"/>
        </w:rPr>
        <w:t>3</w:t>
      </w:r>
      <w:r w:rsidR="00D21065" w:rsidRPr="00176849">
        <w:rPr>
          <w:rFonts w:eastAsia="AdvGulliv-R"/>
          <w:color w:val="000000"/>
          <w:sz w:val="24"/>
          <w:szCs w:val="24"/>
          <w:lang w:eastAsia="zh-CN"/>
        </w:rPr>
        <w:t>0</w:t>
      </w:r>
      <w:r w:rsidRPr="00176849">
        <w:rPr>
          <w:rFonts w:eastAsia="AdvGulliv-R"/>
          <w:color w:val="000000"/>
          <w:sz w:val="24"/>
          <w:szCs w:val="24"/>
          <w:lang w:eastAsia="zh-CN"/>
        </w:rPr>
        <w:t>]</w:t>
      </w:r>
      <w:r w:rsidR="00C87EBE" w:rsidRPr="00176849">
        <w:rPr>
          <w:rFonts w:eastAsia="AdvGulliv-R"/>
          <w:color w:val="000000"/>
          <w:sz w:val="24"/>
          <w:szCs w:val="24"/>
          <w:lang w:eastAsia="zh-CN"/>
        </w:rPr>
        <w:t>, LSG</w:t>
      </w:r>
      <w:r w:rsidRPr="00176849">
        <w:rPr>
          <w:rFonts w:eastAsia="AdvGulliv-R"/>
          <w:color w:val="000000"/>
          <w:sz w:val="24"/>
          <w:szCs w:val="24"/>
          <w:lang w:eastAsia="zh-CN"/>
        </w:rPr>
        <w:t xml:space="preserve"> [</w:t>
      </w:r>
      <w:r w:rsidR="00495AC3" w:rsidRPr="00176849">
        <w:rPr>
          <w:rFonts w:eastAsia="AdvGulliv-R"/>
          <w:color w:val="000000"/>
          <w:sz w:val="24"/>
          <w:szCs w:val="24"/>
          <w:lang w:eastAsia="zh-CN"/>
        </w:rPr>
        <w:t>3</w:t>
      </w:r>
      <w:r w:rsidR="00495B84" w:rsidRPr="00176849">
        <w:rPr>
          <w:rFonts w:eastAsia="AdvGulliv-R"/>
          <w:color w:val="000000"/>
          <w:sz w:val="24"/>
          <w:szCs w:val="24"/>
          <w:lang w:eastAsia="zh-CN"/>
        </w:rPr>
        <w:t>1</w:t>
      </w:r>
      <w:r w:rsidRPr="00176849">
        <w:rPr>
          <w:rFonts w:eastAsia="AdvGulliv-R"/>
          <w:color w:val="000000"/>
          <w:sz w:val="24"/>
          <w:szCs w:val="24"/>
          <w:lang w:eastAsia="zh-CN"/>
        </w:rPr>
        <w:t>]</w:t>
      </w:r>
      <w:r w:rsidR="003E09EF" w:rsidRPr="00176849">
        <w:rPr>
          <w:rFonts w:eastAsia="AdvGulliv-R"/>
          <w:color w:val="000000"/>
          <w:sz w:val="24"/>
          <w:szCs w:val="24"/>
          <w:lang w:eastAsia="zh-CN"/>
        </w:rPr>
        <w:t>,</w:t>
      </w:r>
      <w:r w:rsidR="00C87EBE" w:rsidRPr="00176849">
        <w:rPr>
          <w:rFonts w:eastAsia="AdvGulliv-R"/>
          <w:color w:val="000000"/>
          <w:sz w:val="24"/>
          <w:szCs w:val="24"/>
          <w:lang w:eastAsia="zh-CN"/>
        </w:rPr>
        <w:t xml:space="preserve"> SVD</w:t>
      </w:r>
      <w:r w:rsidRPr="00176849">
        <w:rPr>
          <w:rFonts w:eastAsia="AdvGulliv-R"/>
          <w:color w:val="000000"/>
          <w:sz w:val="24"/>
          <w:szCs w:val="24"/>
          <w:lang w:eastAsia="zh-CN"/>
        </w:rPr>
        <w:t xml:space="preserve"> [</w:t>
      </w:r>
      <w:r w:rsidR="00495AC3" w:rsidRPr="00176849">
        <w:rPr>
          <w:rFonts w:eastAsia="AdvGulliv-R"/>
          <w:color w:val="000000"/>
          <w:sz w:val="24"/>
          <w:szCs w:val="24"/>
          <w:lang w:eastAsia="zh-CN"/>
        </w:rPr>
        <w:t>3</w:t>
      </w:r>
      <w:r w:rsidR="00495B84" w:rsidRPr="00176849">
        <w:rPr>
          <w:rFonts w:eastAsia="AdvGulliv-R"/>
          <w:color w:val="000000"/>
          <w:sz w:val="24"/>
          <w:szCs w:val="24"/>
          <w:lang w:eastAsia="zh-CN"/>
        </w:rPr>
        <w:t>2</w:t>
      </w:r>
      <w:r w:rsidRPr="00176849">
        <w:rPr>
          <w:rFonts w:eastAsia="AdvGulliv-R"/>
          <w:color w:val="000000"/>
          <w:sz w:val="24"/>
          <w:szCs w:val="24"/>
          <w:lang w:eastAsia="zh-CN"/>
        </w:rPr>
        <w:t>]</w:t>
      </w:r>
      <w:r w:rsidR="006B599C" w:rsidRPr="00176849">
        <w:rPr>
          <w:rFonts w:eastAsia="AdvGulliv-R"/>
          <w:color w:val="000000"/>
          <w:sz w:val="24"/>
          <w:szCs w:val="24"/>
          <w:lang w:eastAsia="zh-CN"/>
        </w:rPr>
        <w:t>,</w:t>
      </w:r>
      <w:r w:rsidR="008E319F" w:rsidRPr="00176849">
        <w:rPr>
          <w:rFonts w:eastAsia="AdvGulliv-R"/>
          <w:color w:val="000000"/>
          <w:sz w:val="24"/>
          <w:szCs w:val="24"/>
          <w:lang w:eastAsia="zh-CN"/>
        </w:rPr>
        <w:t xml:space="preserve"> </w:t>
      </w:r>
      <w:r w:rsidR="00B027E6" w:rsidRPr="00176849">
        <w:rPr>
          <w:rFonts w:eastAsia="AdvGulliv-R"/>
          <w:color w:val="000000"/>
          <w:sz w:val="24"/>
          <w:szCs w:val="24"/>
          <w:lang w:eastAsia="zh-CN"/>
        </w:rPr>
        <w:t>LRD [</w:t>
      </w:r>
      <w:r w:rsidR="00495AC3" w:rsidRPr="00176849">
        <w:rPr>
          <w:rFonts w:eastAsia="AdvGulliv-R"/>
          <w:color w:val="000000"/>
          <w:sz w:val="24"/>
          <w:szCs w:val="24"/>
          <w:lang w:eastAsia="zh-CN"/>
        </w:rPr>
        <w:t>3</w:t>
      </w:r>
      <w:r w:rsidR="00495B84" w:rsidRPr="00176849">
        <w:rPr>
          <w:rFonts w:eastAsia="AdvGulliv-R"/>
          <w:color w:val="000000"/>
          <w:sz w:val="24"/>
          <w:szCs w:val="24"/>
          <w:lang w:eastAsia="zh-CN"/>
        </w:rPr>
        <w:t>3</w:t>
      </w:r>
      <w:r w:rsidR="00B027E6" w:rsidRPr="00176849">
        <w:rPr>
          <w:rFonts w:eastAsia="AdvGulliv-R"/>
          <w:color w:val="000000"/>
          <w:sz w:val="24"/>
          <w:szCs w:val="24"/>
          <w:lang w:eastAsia="zh-CN"/>
        </w:rPr>
        <w:t>]</w:t>
      </w:r>
      <w:r w:rsidR="003E09EF" w:rsidRPr="00176849">
        <w:rPr>
          <w:rFonts w:eastAsia="AdvGulliv-R"/>
          <w:color w:val="000000"/>
          <w:sz w:val="24"/>
          <w:szCs w:val="24"/>
          <w:lang w:eastAsia="zh-CN"/>
        </w:rPr>
        <w:t>,</w:t>
      </w:r>
      <w:r w:rsidR="006B599C" w:rsidRPr="00176849">
        <w:rPr>
          <w:rFonts w:eastAsia="AdvGulliv-R"/>
          <w:color w:val="000000"/>
          <w:sz w:val="24"/>
          <w:szCs w:val="24"/>
          <w:lang w:eastAsia="zh-CN"/>
        </w:rPr>
        <w:t xml:space="preserve"> </w:t>
      </w:r>
      <w:r w:rsidR="009C42BE" w:rsidRPr="00176849">
        <w:rPr>
          <w:rFonts w:eastAsia="AdvGulliv-R"/>
          <w:color w:val="000000"/>
          <w:sz w:val="24"/>
          <w:szCs w:val="24"/>
          <w:lang w:eastAsia="zh-CN"/>
        </w:rPr>
        <w:t>OTSU</w:t>
      </w:r>
      <w:r w:rsidR="001C65D4" w:rsidRPr="00176849">
        <w:rPr>
          <w:rFonts w:eastAsia="AdvGulliv-R"/>
          <w:color w:val="000000"/>
          <w:sz w:val="24"/>
          <w:szCs w:val="24"/>
          <w:lang w:eastAsia="zh-CN"/>
        </w:rPr>
        <w:t xml:space="preserve"> [</w:t>
      </w:r>
      <w:r w:rsidR="00495AC3" w:rsidRPr="00176849">
        <w:rPr>
          <w:rFonts w:eastAsia="AdvGulliv-R"/>
          <w:color w:val="000000"/>
          <w:sz w:val="24"/>
          <w:szCs w:val="24"/>
          <w:lang w:eastAsia="zh-CN"/>
        </w:rPr>
        <w:t>3</w:t>
      </w:r>
      <w:r w:rsidR="00495B84" w:rsidRPr="00176849">
        <w:rPr>
          <w:rFonts w:eastAsia="AdvGulliv-R"/>
          <w:color w:val="000000"/>
          <w:sz w:val="24"/>
          <w:szCs w:val="24"/>
          <w:lang w:eastAsia="zh-CN"/>
        </w:rPr>
        <w:t>4</w:t>
      </w:r>
      <w:r w:rsidR="001C65D4" w:rsidRPr="00176849">
        <w:rPr>
          <w:rFonts w:eastAsia="AdvGulliv-R"/>
          <w:color w:val="000000"/>
          <w:sz w:val="24"/>
          <w:szCs w:val="24"/>
          <w:lang w:eastAsia="zh-CN"/>
        </w:rPr>
        <w:t>]</w:t>
      </w:r>
      <w:r w:rsidR="00C717A6" w:rsidRPr="00176849">
        <w:rPr>
          <w:rFonts w:eastAsia="AdvGulliv-R"/>
          <w:color w:val="000000"/>
          <w:sz w:val="24"/>
          <w:szCs w:val="24"/>
          <w:lang w:eastAsia="zh-CN"/>
        </w:rPr>
        <w:t xml:space="preserve"> on our </w:t>
      </w:r>
      <w:r w:rsidR="00F31F23" w:rsidRPr="00176849">
        <w:rPr>
          <w:rFonts w:eastAsia="AdvGulliv-R"/>
          <w:color w:val="000000"/>
          <w:sz w:val="24"/>
          <w:szCs w:val="24"/>
          <w:lang w:eastAsia="zh-CN"/>
        </w:rPr>
        <w:t xml:space="preserve">fabric </w:t>
      </w:r>
      <w:r w:rsidR="00C717A6" w:rsidRPr="00176849">
        <w:rPr>
          <w:rFonts w:eastAsia="AdvGulliv-R"/>
          <w:color w:val="000000"/>
          <w:sz w:val="24"/>
          <w:szCs w:val="24"/>
          <w:lang w:eastAsia="zh-CN"/>
        </w:rPr>
        <w:t>dataset</w:t>
      </w:r>
      <w:r w:rsidR="00506986" w:rsidRPr="00176849">
        <w:rPr>
          <w:rFonts w:eastAsia="AdvGulliv-R"/>
          <w:color w:val="000000"/>
          <w:sz w:val="24"/>
          <w:szCs w:val="24"/>
          <w:lang w:eastAsia="zh-CN"/>
        </w:rPr>
        <w:t>.</w:t>
      </w:r>
    </w:p>
    <w:p w14:paraId="7D1B977A" w14:textId="02B605C0" w:rsidR="00F12395" w:rsidRPr="00176849" w:rsidRDefault="0020622F"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Some</w:t>
      </w:r>
      <w:r w:rsidR="006B16C3" w:rsidRPr="00176849">
        <w:rPr>
          <w:rFonts w:eastAsia="AdvGulliv-R"/>
          <w:color w:val="000000"/>
          <w:sz w:val="24"/>
          <w:szCs w:val="24"/>
          <w:lang w:eastAsia="zh-CN"/>
        </w:rPr>
        <w:t xml:space="preserve"> segmentation results of various textural samples are shown in Fig</w:t>
      </w:r>
      <w:r w:rsidR="00EE1B16" w:rsidRPr="00176849">
        <w:rPr>
          <w:rFonts w:eastAsia="AdvGulliv-R"/>
          <w:color w:val="000000"/>
          <w:sz w:val="24"/>
          <w:szCs w:val="24"/>
          <w:lang w:eastAsia="zh-CN"/>
        </w:rPr>
        <w:t>.</w:t>
      </w:r>
      <w:r w:rsidR="00285B48">
        <w:rPr>
          <w:rFonts w:eastAsia="AdvGulliv-R"/>
          <w:color w:val="000000"/>
          <w:sz w:val="24"/>
          <w:szCs w:val="24"/>
          <w:lang w:eastAsia="zh-CN"/>
        </w:rPr>
        <w:t>8</w:t>
      </w:r>
      <w:r w:rsidR="00B66C19" w:rsidRPr="00176849">
        <w:rPr>
          <w:rFonts w:eastAsia="AdvGulliv-R"/>
          <w:color w:val="000000"/>
          <w:sz w:val="24"/>
          <w:szCs w:val="24"/>
          <w:lang w:eastAsia="zh-CN"/>
        </w:rPr>
        <w:t>.</w:t>
      </w:r>
      <w:r w:rsidR="006B16C3" w:rsidRPr="00176849">
        <w:rPr>
          <w:rFonts w:eastAsia="AdvGulliv-R"/>
          <w:color w:val="000000"/>
          <w:sz w:val="24"/>
          <w:szCs w:val="24"/>
          <w:lang w:eastAsia="zh-CN"/>
        </w:rPr>
        <w:t xml:space="preserve"> </w:t>
      </w:r>
      <w:r w:rsidR="007D7C8C" w:rsidRPr="00176849">
        <w:rPr>
          <w:rFonts w:eastAsia="AdvGulliv-R"/>
          <w:color w:val="000000"/>
          <w:sz w:val="24"/>
          <w:szCs w:val="24"/>
          <w:lang w:eastAsia="zh-CN"/>
        </w:rPr>
        <w:t>The</w:t>
      </w:r>
      <w:r w:rsidR="006B16C3" w:rsidRPr="00176849">
        <w:rPr>
          <w:rFonts w:eastAsia="AdvGulliv-R"/>
          <w:color w:val="000000"/>
          <w:sz w:val="24"/>
          <w:szCs w:val="24"/>
          <w:lang w:eastAsia="zh-CN"/>
        </w:rPr>
        <w:t xml:space="preserve"> SHF method mistakenly detects </w:t>
      </w:r>
      <w:r w:rsidR="00D5323A" w:rsidRPr="00176849">
        <w:rPr>
          <w:rFonts w:eastAsia="AdvGulliv-R"/>
          <w:color w:val="000000"/>
          <w:sz w:val="24"/>
          <w:szCs w:val="24"/>
          <w:lang w:eastAsia="zh-CN"/>
        </w:rPr>
        <w:t>Fig.</w:t>
      </w:r>
      <w:r w:rsidR="00285B48">
        <w:rPr>
          <w:rFonts w:eastAsia="AdvGulliv-R"/>
          <w:color w:val="000000"/>
          <w:sz w:val="24"/>
          <w:szCs w:val="24"/>
          <w:lang w:eastAsia="zh-CN"/>
        </w:rPr>
        <w:t>8</w:t>
      </w:r>
      <w:r w:rsidR="00723661" w:rsidRPr="00176849">
        <w:rPr>
          <w:rFonts w:eastAsia="AdvGulliv-R"/>
          <w:color w:val="000000"/>
          <w:sz w:val="24"/>
          <w:szCs w:val="24"/>
          <w:lang w:eastAsia="zh-CN"/>
        </w:rPr>
        <w:t xml:space="preserve"> </w:t>
      </w:r>
      <w:r w:rsidR="006B16C3" w:rsidRPr="00176849">
        <w:rPr>
          <w:rFonts w:eastAsia="AdvGulliv-R"/>
          <w:color w:val="000000"/>
          <w:sz w:val="24"/>
          <w:szCs w:val="24"/>
          <w:lang w:eastAsia="zh-CN"/>
        </w:rPr>
        <w:t>(a)</w:t>
      </w:r>
      <w:r w:rsidR="00B66C19" w:rsidRPr="00176849">
        <w:rPr>
          <w:rFonts w:eastAsia="AdvGulliv-R"/>
          <w:color w:val="000000"/>
          <w:sz w:val="24"/>
          <w:szCs w:val="24"/>
          <w:lang w:eastAsia="zh-CN"/>
        </w:rPr>
        <w:t xml:space="preserve"> and</w:t>
      </w:r>
      <w:r w:rsidR="006B16C3" w:rsidRPr="00176849">
        <w:rPr>
          <w:rFonts w:eastAsia="AdvGulliv-R"/>
          <w:color w:val="000000"/>
          <w:sz w:val="24"/>
          <w:szCs w:val="24"/>
          <w:lang w:eastAsia="zh-CN"/>
        </w:rPr>
        <w:t xml:space="preserve"> (b) as de</w:t>
      </w:r>
      <w:r w:rsidR="003529CB" w:rsidRPr="00176849">
        <w:rPr>
          <w:rFonts w:eastAsia="AdvGulliv-R"/>
          <w:color w:val="000000"/>
          <w:sz w:val="24"/>
          <w:szCs w:val="24"/>
          <w:lang w:eastAsia="zh-CN"/>
        </w:rPr>
        <w:t>fective fabrics. The LGMFC, LSG,</w:t>
      </w:r>
      <w:r w:rsidR="006B16C3" w:rsidRPr="00176849">
        <w:rPr>
          <w:rFonts w:eastAsia="AdvGulliv-R"/>
          <w:color w:val="000000"/>
          <w:sz w:val="24"/>
          <w:szCs w:val="24"/>
          <w:lang w:eastAsia="zh-CN"/>
        </w:rPr>
        <w:t xml:space="preserve"> SVD</w:t>
      </w:r>
      <w:r w:rsidR="003529CB" w:rsidRPr="00176849">
        <w:rPr>
          <w:rFonts w:eastAsia="AdvGulliv-R"/>
          <w:color w:val="000000"/>
          <w:sz w:val="24"/>
          <w:szCs w:val="24"/>
          <w:lang w:eastAsia="zh-CN"/>
        </w:rPr>
        <w:t>, LRD,</w:t>
      </w:r>
      <w:r w:rsidR="002E2BD8" w:rsidRPr="00176849">
        <w:rPr>
          <w:rFonts w:eastAsia="AdvGulliv-R"/>
          <w:color w:val="000000"/>
          <w:sz w:val="24"/>
          <w:szCs w:val="24"/>
          <w:lang w:eastAsia="zh-CN"/>
        </w:rPr>
        <w:t xml:space="preserve"> and</w:t>
      </w:r>
      <w:r w:rsidR="003529CB" w:rsidRPr="00176849">
        <w:rPr>
          <w:rFonts w:eastAsia="AdvGulliv-R"/>
          <w:color w:val="000000"/>
          <w:sz w:val="24"/>
          <w:szCs w:val="24"/>
          <w:lang w:eastAsia="zh-CN"/>
        </w:rPr>
        <w:t xml:space="preserve"> OTSU</w:t>
      </w:r>
      <w:r w:rsidR="002E2BD8" w:rsidRPr="00176849">
        <w:rPr>
          <w:rFonts w:eastAsia="AdvGulliv-R"/>
          <w:color w:val="000000"/>
          <w:sz w:val="24"/>
          <w:szCs w:val="24"/>
          <w:lang w:eastAsia="zh-CN"/>
        </w:rPr>
        <w:t xml:space="preserve"> </w:t>
      </w:r>
      <w:r w:rsidR="003529CB" w:rsidRPr="00176849">
        <w:rPr>
          <w:rFonts w:eastAsia="AdvGulliv-R"/>
          <w:color w:val="000000"/>
          <w:sz w:val="24"/>
          <w:szCs w:val="24"/>
          <w:lang w:eastAsia="zh-CN"/>
        </w:rPr>
        <w:t>perform</w:t>
      </w:r>
      <w:r w:rsidR="006B16C3" w:rsidRPr="00176849">
        <w:rPr>
          <w:rFonts w:eastAsia="AdvGulliv-R"/>
          <w:color w:val="000000"/>
          <w:sz w:val="24"/>
          <w:szCs w:val="24"/>
          <w:lang w:eastAsia="zh-CN"/>
        </w:rPr>
        <w:t xml:space="preserve"> poorly in images with complicated texture such as Fig.</w:t>
      </w:r>
      <w:r w:rsidR="005D57CF">
        <w:rPr>
          <w:rFonts w:eastAsia="AdvGulliv-R"/>
          <w:color w:val="000000"/>
          <w:sz w:val="24"/>
          <w:szCs w:val="24"/>
          <w:lang w:eastAsia="zh-CN"/>
        </w:rPr>
        <w:t>8</w:t>
      </w:r>
      <w:r w:rsidR="00580946" w:rsidRPr="00176849">
        <w:rPr>
          <w:rFonts w:eastAsia="AdvGulliv-R"/>
          <w:color w:val="000000"/>
          <w:sz w:val="24"/>
          <w:szCs w:val="24"/>
          <w:lang w:eastAsia="zh-CN"/>
        </w:rPr>
        <w:t xml:space="preserve"> </w:t>
      </w:r>
      <w:r w:rsidR="006B16C3" w:rsidRPr="00176849">
        <w:rPr>
          <w:rFonts w:eastAsia="AdvGulliv-R"/>
          <w:color w:val="000000"/>
          <w:sz w:val="24"/>
          <w:szCs w:val="24"/>
          <w:lang w:eastAsia="zh-CN"/>
        </w:rPr>
        <w:t>(e)</w:t>
      </w:r>
      <w:r w:rsidR="008B7E9A" w:rsidRPr="00176849">
        <w:rPr>
          <w:rFonts w:eastAsia="AdvGulliv-R"/>
          <w:color w:val="000000"/>
          <w:sz w:val="24"/>
          <w:szCs w:val="24"/>
          <w:lang w:eastAsia="zh-CN"/>
        </w:rPr>
        <w:t xml:space="preserve"> and</w:t>
      </w:r>
      <w:r w:rsidR="006B16C3" w:rsidRPr="00176849">
        <w:rPr>
          <w:rFonts w:eastAsia="AdvGulliv-R"/>
          <w:color w:val="000000"/>
          <w:sz w:val="24"/>
          <w:szCs w:val="24"/>
          <w:lang w:eastAsia="zh-CN"/>
        </w:rPr>
        <w:t xml:space="preserve"> (f). </w:t>
      </w:r>
      <w:r w:rsidR="007D7C8C" w:rsidRPr="00176849">
        <w:rPr>
          <w:rFonts w:eastAsia="AdvGulliv-R"/>
          <w:color w:val="000000"/>
          <w:sz w:val="24"/>
          <w:szCs w:val="24"/>
          <w:lang w:eastAsia="zh-CN"/>
        </w:rPr>
        <w:t>Our</w:t>
      </w:r>
      <w:r w:rsidR="006B16C3" w:rsidRPr="00176849">
        <w:rPr>
          <w:rFonts w:eastAsia="AdvGulliv-R"/>
          <w:color w:val="000000"/>
          <w:sz w:val="24"/>
          <w:szCs w:val="24"/>
          <w:lang w:eastAsia="zh-CN"/>
        </w:rPr>
        <w:t xml:space="preserve"> </w:t>
      </w:r>
      <w:r w:rsidR="002E2BD8" w:rsidRPr="00176849">
        <w:rPr>
          <w:rFonts w:eastAsia="AdvGulliv-R"/>
          <w:color w:val="000000"/>
          <w:sz w:val="24"/>
          <w:szCs w:val="24"/>
          <w:lang w:eastAsia="zh-CN"/>
        </w:rPr>
        <w:t>M</w:t>
      </w:r>
      <w:r w:rsidR="007C07EC" w:rsidRPr="00176849">
        <w:rPr>
          <w:rFonts w:eastAsia="AdvGulliv-R"/>
          <w:color w:val="000000"/>
          <w:sz w:val="24"/>
          <w:szCs w:val="24"/>
          <w:lang w:eastAsia="zh-CN"/>
        </w:rPr>
        <w:t>SDS</w:t>
      </w:r>
      <w:r w:rsidR="006B16C3" w:rsidRPr="00176849">
        <w:rPr>
          <w:rFonts w:eastAsia="AdvGulliv-R"/>
          <w:color w:val="000000"/>
          <w:sz w:val="24"/>
          <w:szCs w:val="24"/>
          <w:lang w:eastAsia="zh-CN"/>
        </w:rPr>
        <w:t xml:space="preserve"> method achieve</w:t>
      </w:r>
      <w:r w:rsidR="006C7AE5" w:rsidRPr="00176849">
        <w:rPr>
          <w:rFonts w:eastAsia="AdvGulliv-R"/>
          <w:color w:val="000000"/>
          <w:sz w:val="24"/>
          <w:szCs w:val="24"/>
          <w:lang w:eastAsia="zh-CN"/>
        </w:rPr>
        <w:t>s</w:t>
      </w:r>
      <w:r w:rsidR="006B16C3" w:rsidRPr="00176849">
        <w:rPr>
          <w:rFonts w:eastAsia="AdvGulliv-R"/>
          <w:color w:val="000000"/>
          <w:sz w:val="24"/>
          <w:szCs w:val="24"/>
          <w:lang w:eastAsia="zh-CN"/>
        </w:rPr>
        <w:t xml:space="preserve"> great segmentation results in both defective</w:t>
      </w:r>
      <w:r w:rsidR="00045618" w:rsidRPr="00176849">
        <w:rPr>
          <w:rFonts w:eastAsia="AdvGulliv-R"/>
          <w:color w:val="000000"/>
          <w:sz w:val="24"/>
          <w:szCs w:val="24"/>
          <w:lang w:eastAsia="zh-CN"/>
        </w:rPr>
        <w:t xml:space="preserve"> and non-defective fabrics.</w:t>
      </w:r>
      <w:r w:rsidR="0081630A" w:rsidRPr="00176849">
        <w:rPr>
          <w:rFonts w:eastAsia="AdvGulliv-R"/>
          <w:color w:val="000000"/>
          <w:sz w:val="24"/>
          <w:szCs w:val="24"/>
          <w:lang w:eastAsia="zh-CN"/>
        </w:rPr>
        <w:t xml:space="preserve"> Compared with LGMFC, LSG and SVD, the proposed MSDS can better suppress the background </w:t>
      </w:r>
      <w:r w:rsidR="002356E3" w:rsidRPr="00176849">
        <w:rPr>
          <w:rFonts w:eastAsia="AdvGulliv-R"/>
          <w:color w:val="000000"/>
          <w:sz w:val="24"/>
          <w:szCs w:val="24"/>
          <w:lang w:eastAsia="zh-CN"/>
        </w:rPr>
        <w:t>information and moire pattern</w:t>
      </w:r>
      <w:r w:rsidR="0081630A" w:rsidRPr="00176849">
        <w:rPr>
          <w:rFonts w:eastAsia="AdvGulliv-R"/>
          <w:color w:val="000000"/>
          <w:sz w:val="24"/>
          <w:szCs w:val="24"/>
          <w:lang w:eastAsia="zh-CN"/>
        </w:rPr>
        <w:t>.</w:t>
      </w:r>
      <w:r w:rsidR="00045618" w:rsidRPr="00176849">
        <w:rPr>
          <w:rFonts w:eastAsia="AdvGulliv-R"/>
          <w:color w:val="000000"/>
          <w:sz w:val="24"/>
          <w:szCs w:val="24"/>
          <w:lang w:eastAsia="zh-CN"/>
        </w:rPr>
        <w:t xml:space="preserve"> Compared with CDAN and SHF, the </w:t>
      </w:r>
      <w:r w:rsidR="002E2BD8" w:rsidRPr="00176849">
        <w:rPr>
          <w:rFonts w:eastAsia="AdvGulliv-R"/>
          <w:color w:val="000000"/>
          <w:sz w:val="24"/>
          <w:szCs w:val="24"/>
          <w:lang w:eastAsia="zh-CN"/>
        </w:rPr>
        <w:t>M</w:t>
      </w:r>
      <w:r w:rsidR="007C07EC" w:rsidRPr="00176849">
        <w:rPr>
          <w:rFonts w:eastAsia="AdvGulliv-R"/>
          <w:color w:val="000000"/>
          <w:sz w:val="24"/>
          <w:szCs w:val="24"/>
          <w:lang w:eastAsia="zh-CN"/>
        </w:rPr>
        <w:t>SDS</w:t>
      </w:r>
      <w:r w:rsidR="00045618" w:rsidRPr="00176849">
        <w:rPr>
          <w:rFonts w:eastAsia="AdvGulliv-R"/>
          <w:color w:val="000000"/>
          <w:sz w:val="24"/>
          <w:szCs w:val="24"/>
          <w:lang w:eastAsia="zh-CN"/>
        </w:rPr>
        <w:t xml:space="preserve"> can avoid false detection </w:t>
      </w:r>
      <w:r w:rsidR="002356E3" w:rsidRPr="00176849">
        <w:rPr>
          <w:rFonts w:eastAsia="AdvGulliv-R"/>
          <w:color w:val="000000"/>
          <w:sz w:val="24"/>
          <w:szCs w:val="24"/>
          <w:lang w:eastAsia="zh-CN"/>
        </w:rPr>
        <w:t>and realize more precise extraction of defects via the fusion of</w:t>
      </w:r>
      <w:r w:rsidR="00045618" w:rsidRPr="00176849">
        <w:rPr>
          <w:rFonts w:eastAsia="AdvGulliv-R"/>
          <w:color w:val="000000"/>
          <w:sz w:val="24"/>
          <w:szCs w:val="24"/>
          <w:lang w:eastAsia="zh-CN"/>
        </w:rPr>
        <w:t xml:space="preserve"> </w:t>
      </w:r>
      <w:r w:rsidR="0081630A" w:rsidRPr="00176849">
        <w:rPr>
          <w:rFonts w:eastAsia="AdvGulliv-R"/>
          <w:color w:val="000000"/>
          <w:sz w:val="24"/>
          <w:szCs w:val="24"/>
          <w:lang w:eastAsia="zh-CN"/>
        </w:rPr>
        <w:t xml:space="preserve">multi-level </w:t>
      </w:r>
      <w:r w:rsidR="00045618" w:rsidRPr="00176849">
        <w:rPr>
          <w:rFonts w:eastAsia="AdvGulliv-R"/>
          <w:color w:val="000000"/>
          <w:sz w:val="24"/>
          <w:szCs w:val="24"/>
          <w:lang w:eastAsia="zh-CN"/>
        </w:rPr>
        <w:t>salient feature</w:t>
      </w:r>
      <w:r w:rsidR="006C7AE5" w:rsidRPr="00176849">
        <w:rPr>
          <w:rFonts w:eastAsia="AdvGulliv-R"/>
          <w:color w:val="000000"/>
          <w:sz w:val="24"/>
          <w:szCs w:val="24"/>
          <w:lang w:eastAsia="zh-CN"/>
        </w:rPr>
        <w:t>s</w:t>
      </w:r>
      <w:r w:rsidR="00045618" w:rsidRPr="00176849">
        <w:rPr>
          <w:rFonts w:eastAsia="AdvGulliv-R"/>
          <w:color w:val="000000"/>
          <w:sz w:val="24"/>
          <w:szCs w:val="24"/>
          <w:lang w:eastAsia="zh-CN"/>
        </w:rPr>
        <w:t xml:space="preserve">. </w:t>
      </w:r>
    </w:p>
    <w:p w14:paraId="30B58FB0" w14:textId="239C1A6E" w:rsidR="00C87EBE" w:rsidRPr="00176849" w:rsidRDefault="00153B52" w:rsidP="00F12395">
      <w:pPr>
        <w:widowControl w:val="0"/>
        <w:autoSpaceDE w:val="0"/>
        <w:autoSpaceDN w:val="0"/>
        <w:adjustRightInd w:val="0"/>
        <w:spacing w:line="360" w:lineRule="auto"/>
        <w:jc w:val="center"/>
        <w:rPr>
          <w:b/>
          <w:kern w:val="2"/>
          <w:sz w:val="21"/>
          <w:szCs w:val="22"/>
          <w:lang w:eastAsia="zh-CN"/>
        </w:rPr>
      </w:pPr>
      <w:r w:rsidRPr="00176849">
        <w:rPr>
          <w:noProof/>
        </w:rPr>
        <w:drawing>
          <wp:inline distT="0" distB="0" distL="0" distR="0" wp14:anchorId="2FB0CBD7" wp14:editId="412C7A14">
            <wp:extent cx="4800600" cy="3183769"/>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l="893" t="978"/>
                    <a:stretch/>
                  </pic:blipFill>
                  <pic:spPr bwMode="auto">
                    <a:xfrm>
                      <a:off x="0" y="0"/>
                      <a:ext cx="4868587" cy="3228858"/>
                    </a:xfrm>
                    <a:prstGeom prst="rect">
                      <a:avLst/>
                    </a:prstGeom>
                    <a:noFill/>
                    <a:ln>
                      <a:noFill/>
                    </a:ln>
                    <a:extLst>
                      <a:ext uri="{53640926-AAD7-44D8-BBD7-CCE9431645EC}">
                        <a14:shadowObscured xmlns:a14="http://schemas.microsoft.com/office/drawing/2010/main"/>
                      </a:ext>
                    </a:extLst>
                  </pic:spPr>
                </pic:pic>
              </a:graphicData>
            </a:graphic>
          </wp:inline>
        </w:drawing>
      </w:r>
    </w:p>
    <w:p w14:paraId="396E1D44" w14:textId="2C61951A" w:rsidR="001E6B12" w:rsidRPr="00176849" w:rsidRDefault="00EE1B16" w:rsidP="0050161C">
      <w:pPr>
        <w:widowControl w:val="0"/>
        <w:autoSpaceDE w:val="0"/>
        <w:autoSpaceDN w:val="0"/>
        <w:adjustRightInd w:val="0"/>
        <w:spacing w:line="360" w:lineRule="auto"/>
        <w:jc w:val="center"/>
      </w:pPr>
      <w:r w:rsidRPr="00176849">
        <w:rPr>
          <w:b/>
          <w:kern w:val="2"/>
          <w:sz w:val="21"/>
          <w:szCs w:val="22"/>
          <w:lang w:eastAsia="zh-CN"/>
        </w:rPr>
        <w:t>Fig</w:t>
      </w:r>
      <w:r w:rsidR="00285B48">
        <w:rPr>
          <w:b/>
          <w:kern w:val="2"/>
          <w:sz w:val="21"/>
          <w:szCs w:val="22"/>
          <w:lang w:eastAsia="zh-CN"/>
        </w:rPr>
        <w:t>.8</w:t>
      </w:r>
      <w:r w:rsidRPr="00176849">
        <w:rPr>
          <w:b/>
          <w:kern w:val="2"/>
          <w:sz w:val="21"/>
          <w:szCs w:val="22"/>
          <w:lang w:eastAsia="zh-CN"/>
        </w:rPr>
        <w:t xml:space="preserve">. </w:t>
      </w:r>
      <w:bookmarkStart w:id="25" w:name="_Hlk113533814"/>
      <w:r w:rsidR="00BF223C" w:rsidRPr="00176849">
        <w:rPr>
          <w:b/>
          <w:kern w:val="2"/>
          <w:sz w:val="21"/>
          <w:szCs w:val="22"/>
          <w:lang w:eastAsia="zh-CN"/>
        </w:rPr>
        <w:t>Segmentation results of various textural fabric samples</w:t>
      </w:r>
      <w:bookmarkEnd w:id="25"/>
    </w:p>
    <w:p w14:paraId="79134556" w14:textId="1BA6D058" w:rsidR="00A54F61" w:rsidRPr="00176849" w:rsidRDefault="00576511" w:rsidP="006816C4">
      <w:pPr>
        <w:pStyle w:val="2"/>
        <w:numPr>
          <w:ilvl w:val="1"/>
          <w:numId w:val="5"/>
        </w:numPr>
        <w:spacing w:before="300" w:after="300" w:line="360" w:lineRule="auto"/>
        <w:ind w:left="284" w:hanging="284"/>
        <w:jc w:val="both"/>
        <w:rPr>
          <w:b/>
          <w:i w:val="0"/>
          <w:sz w:val="24"/>
          <w:szCs w:val="24"/>
        </w:rPr>
      </w:pPr>
      <w:r w:rsidRPr="00176849">
        <w:rPr>
          <w:b/>
          <w:i w:val="0"/>
          <w:sz w:val="24"/>
          <w:szCs w:val="24"/>
        </w:rPr>
        <w:t>Overall performance comparison</w:t>
      </w:r>
    </w:p>
    <w:p w14:paraId="720B21FC" w14:textId="4262AA63" w:rsidR="00120B3E" w:rsidRPr="00176849" w:rsidRDefault="009A62BD"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To verify the </w:t>
      </w:r>
      <w:r w:rsidR="000D7496" w:rsidRPr="00176849">
        <w:rPr>
          <w:rFonts w:eastAsia="AdvGulliv-R"/>
          <w:color w:val="000000"/>
          <w:sz w:val="24"/>
          <w:szCs w:val="24"/>
          <w:lang w:eastAsia="zh-CN"/>
        </w:rPr>
        <w:t xml:space="preserve">detection </w:t>
      </w:r>
      <w:r w:rsidRPr="00176849">
        <w:rPr>
          <w:rFonts w:eastAsia="AdvGulliv-R"/>
          <w:color w:val="000000"/>
          <w:sz w:val="24"/>
          <w:szCs w:val="24"/>
          <w:lang w:eastAsia="zh-CN"/>
        </w:rPr>
        <w:t xml:space="preserve">performance of </w:t>
      </w:r>
      <w:r w:rsidR="009D59C2" w:rsidRPr="00176849">
        <w:rPr>
          <w:rFonts w:eastAsia="AdvGulliv-R"/>
          <w:color w:val="000000"/>
          <w:sz w:val="24"/>
          <w:szCs w:val="24"/>
          <w:lang w:eastAsia="zh-CN"/>
        </w:rPr>
        <w:t xml:space="preserve">proposed adaptive fabric feature clustering algorithm (AFFC) within small fabric samples, </w:t>
      </w:r>
      <w:r w:rsidR="00120B3E" w:rsidRPr="00176849">
        <w:rPr>
          <w:rFonts w:eastAsia="AdvGulliv-R"/>
          <w:color w:val="000000"/>
          <w:sz w:val="24"/>
          <w:szCs w:val="24"/>
          <w:lang w:eastAsia="zh-CN"/>
        </w:rPr>
        <w:t>detection results of proposed method are</w:t>
      </w:r>
      <w:r w:rsidR="009D59C2" w:rsidRPr="00176849">
        <w:rPr>
          <w:rFonts w:eastAsia="AdvGulliv-R"/>
          <w:color w:val="000000"/>
          <w:sz w:val="24"/>
          <w:szCs w:val="24"/>
          <w:lang w:eastAsia="zh-CN"/>
        </w:rPr>
        <w:t xml:space="preserve"> compared with</w:t>
      </w:r>
      <w:r w:rsidR="00120B3E" w:rsidRPr="00176849">
        <w:rPr>
          <w:rFonts w:eastAsia="AdvGulliv-R"/>
          <w:color w:val="000000"/>
          <w:sz w:val="24"/>
          <w:szCs w:val="24"/>
          <w:lang w:eastAsia="zh-CN"/>
        </w:rPr>
        <w:t xml:space="preserve"> other</w:t>
      </w:r>
      <w:r w:rsidR="009D59C2" w:rsidRPr="00176849">
        <w:rPr>
          <w:rFonts w:eastAsia="AdvGulliv-R"/>
          <w:color w:val="000000"/>
          <w:sz w:val="24"/>
          <w:szCs w:val="24"/>
          <w:lang w:eastAsia="zh-CN"/>
        </w:rPr>
        <w:t xml:space="preserve"> supervised deep-learning methods </w:t>
      </w:r>
      <w:r w:rsidR="00120B3E" w:rsidRPr="00176849">
        <w:rPr>
          <w:rFonts w:eastAsia="AdvGulliv-R"/>
          <w:color w:val="000000"/>
          <w:sz w:val="24"/>
          <w:szCs w:val="24"/>
          <w:lang w:eastAsia="zh-CN"/>
        </w:rPr>
        <w:t xml:space="preserve">and unsupervised learning methods. </w:t>
      </w:r>
      <w:r w:rsidR="00296642" w:rsidRPr="00176849">
        <w:rPr>
          <w:rFonts w:eastAsia="AdvGulliv-R"/>
          <w:color w:val="000000"/>
          <w:sz w:val="24"/>
          <w:szCs w:val="24"/>
          <w:lang w:eastAsia="zh-CN"/>
        </w:rPr>
        <w:t>The</w:t>
      </w:r>
      <w:r w:rsidR="00120B3E" w:rsidRPr="00176849">
        <w:rPr>
          <w:rFonts w:eastAsia="AdvGulliv-R"/>
          <w:color w:val="000000"/>
          <w:sz w:val="24"/>
          <w:szCs w:val="24"/>
          <w:lang w:eastAsia="zh-CN"/>
        </w:rPr>
        <w:t xml:space="preserve"> </w:t>
      </w:r>
      <m:oMath>
        <m:r>
          <w:rPr>
            <w:rFonts w:ascii="Cambria Math" w:eastAsia="AdvGulliv-R" w:hAnsi="Cambria Math"/>
            <w:color w:val="000000"/>
            <w:sz w:val="24"/>
            <w:szCs w:val="24"/>
            <w:lang w:eastAsia="zh-CN"/>
          </w:rPr>
          <m:t>Recall</m:t>
        </m:r>
      </m:oMath>
      <w:r w:rsidR="00120B3E" w:rsidRPr="00176849">
        <w:rPr>
          <w:rFonts w:eastAsia="AdvGulliv-R"/>
          <w:color w:val="000000"/>
          <w:sz w:val="24"/>
          <w:szCs w:val="24"/>
          <w:lang w:eastAsia="zh-CN"/>
        </w:rPr>
        <w:t xml:space="preserve"> (Re) and </w:t>
      </w:r>
      <m:oMath>
        <m:r>
          <w:rPr>
            <w:rFonts w:ascii="Cambria Math" w:eastAsia="AdvGulliv-R" w:hAnsi="Cambria Math"/>
            <w:color w:val="000000"/>
            <w:sz w:val="24"/>
            <w:szCs w:val="24"/>
            <w:lang w:eastAsia="zh-CN"/>
          </w:rPr>
          <m:t>Precision</m:t>
        </m:r>
      </m:oMath>
      <w:r w:rsidR="00120B3E" w:rsidRPr="00176849">
        <w:rPr>
          <w:rFonts w:eastAsia="AdvGulliv-R"/>
          <w:color w:val="000000"/>
          <w:sz w:val="24"/>
          <w:szCs w:val="24"/>
          <w:lang w:eastAsia="zh-CN"/>
        </w:rPr>
        <w:t xml:space="preserve"> (Pre) are used to evaluate the detection results:</w:t>
      </w:r>
      <w:r w:rsidR="00120B3E" w:rsidRPr="00176849">
        <w:rPr>
          <w:rFonts w:eastAsia="AdvGulliv-R"/>
          <w:color w:val="000000"/>
          <w:sz w:val="24"/>
          <w:szCs w:val="24"/>
          <w:lang w:eastAsia="zh-CN"/>
        </w:rPr>
        <w:tab/>
      </w:r>
    </w:p>
    <w:p w14:paraId="3E196FA7" w14:textId="31A8470A" w:rsidR="00EE588D" w:rsidRPr="00176849" w:rsidRDefault="00EE588D" w:rsidP="00EE588D">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Recall</m:t>
            </m:r>
          </m:e>
          <m:sub>
            <m:r>
              <w:rPr>
                <w:rFonts w:ascii="Cambria Math" w:eastAsia="AdvGulliv-R" w:hAnsi="Cambria Math"/>
                <w:color w:val="000000"/>
                <w:sz w:val="24"/>
                <w:szCs w:val="24"/>
                <w:lang w:eastAsia="zh-CN"/>
              </w:rPr>
              <m:t>i</m:t>
            </m:r>
          </m:sub>
        </m:sSub>
        <m:r>
          <m:rPr>
            <m:sty m:val="p"/>
          </m:rPr>
          <w:rPr>
            <w:rFonts w:ascii="Cambria Math" w:eastAsia="AdvGulliv-R" w:hAnsi="Cambria Math"/>
            <w:color w:val="000000"/>
            <w:sz w:val="24"/>
            <w:szCs w:val="24"/>
            <w:lang w:eastAsia="zh-CN"/>
          </w:rPr>
          <m:t>=</m:t>
        </m:r>
        <m:f>
          <m:fPr>
            <m:ctrlPr>
              <w:rPr>
                <w:rFonts w:ascii="Cambria Math" w:eastAsia="AdvGulliv-R" w:hAnsi="Cambria Math"/>
                <w:color w:val="000000"/>
                <w:sz w:val="24"/>
                <w:szCs w:val="24"/>
                <w:lang w:eastAsia="zh-CN"/>
              </w:rPr>
            </m:ctrlPr>
          </m:fPr>
          <m:num>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TP</m:t>
                </m:r>
              </m:e>
              <m:sub>
                <m:r>
                  <w:rPr>
                    <w:rFonts w:ascii="Cambria Math" w:eastAsia="AdvGulliv-R" w:hAnsi="Cambria Math"/>
                    <w:color w:val="000000"/>
                    <w:sz w:val="24"/>
                    <w:szCs w:val="24"/>
                    <w:lang w:eastAsia="zh-CN"/>
                  </w:rPr>
                  <m:t>i</m:t>
                </m:r>
              </m:sub>
            </m:sSub>
          </m:num>
          <m:den>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TP</m:t>
                </m:r>
              </m:e>
              <m:sub>
                <m:r>
                  <w:rPr>
                    <w:rFonts w:ascii="Cambria Math" w:eastAsia="AdvGulliv-R" w:hAnsi="Cambria Math"/>
                    <w:color w:val="000000"/>
                    <w:sz w:val="24"/>
                    <w:szCs w:val="24"/>
                    <w:lang w:eastAsia="zh-CN"/>
                  </w:rPr>
                  <m:t>i</m:t>
                </m:r>
              </m:sub>
            </m:s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FN</m:t>
                </m:r>
              </m:e>
              <m:sub>
                <m:r>
                  <w:rPr>
                    <w:rFonts w:ascii="Cambria Math" w:eastAsia="AdvGulliv-R" w:hAnsi="Cambria Math"/>
                    <w:color w:val="000000"/>
                    <w:sz w:val="24"/>
                    <w:szCs w:val="24"/>
                    <w:lang w:eastAsia="zh-CN"/>
                  </w:rPr>
                  <m:t>i</m:t>
                </m:r>
              </m:sub>
            </m:sSub>
          </m:den>
        </m:f>
        <m:r>
          <m:rPr>
            <m:sty m:val="p"/>
          </m:rPr>
          <w:rPr>
            <w:rFonts w:ascii="Cambria Math" w:eastAsia="AdvGulliv-R" w:hAnsi="Cambria Math"/>
            <w:color w:val="000000"/>
            <w:sz w:val="24"/>
            <w:szCs w:val="24"/>
            <w:lang w:eastAsia="zh-CN"/>
          </w:rPr>
          <m:t>×100%</m:t>
        </m:r>
      </m:oMath>
      <w:r w:rsidRPr="00176849">
        <w:rPr>
          <w:rFonts w:eastAsia="AdvGulliv-R"/>
          <w:color w:val="000000"/>
          <w:sz w:val="24"/>
          <w:szCs w:val="24"/>
          <w:lang w:eastAsia="zh-CN"/>
        </w:rPr>
        <w:tab/>
        <w:t>(2</w:t>
      </w:r>
      <w:r w:rsidR="009E2626">
        <w:rPr>
          <w:rFonts w:eastAsia="AdvGulliv-R"/>
          <w:color w:val="000000"/>
          <w:sz w:val="24"/>
          <w:szCs w:val="24"/>
          <w:lang w:eastAsia="zh-CN"/>
        </w:rPr>
        <w:t>2</w:t>
      </w:r>
      <w:r w:rsidRPr="00176849">
        <w:rPr>
          <w:rFonts w:eastAsia="AdvGulliv-R"/>
          <w:color w:val="000000"/>
          <w:sz w:val="24"/>
          <w:szCs w:val="24"/>
          <w:lang w:eastAsia="zh-CN"/>
        </w:rPr>
        <w:t>)</w:t>
      </w:r>
    </w:p>
    <w:p w14:paraId="70DD21D2" w14:textId="43A2E14B" w:rsidR="00EE588D" w:rsidRPr="00176849" w:rsidRDefault="00EE588D" w:rsidP="00EE588D">
      <w:pPr>
        <w:widowControl w:val="0"/>
        <w:tabs>
          <w:tab w:val="center" w:pos="4150"/>
          <w:tab w:val="right" w:pos="10104"/>
        </w:tabs>
        <w:autoSpaceDE w:val="0"/>
        <w:autoSpaceDN w:val="0"/>
        <w:adjustRightInd w:val="0"/>
        <w:spacing w:line="360" w:lineRule="auto"/>
        <w:jc w:val="both"/>
        <w:rPr>
          <w:rFonts w:eastAsia="AdvGulliv-R"/>
          <w:color w:val="000000"/>
          <w:sz w:val="24"/>
          <w:szCs w:val="24"/>
          <w:lang w:eastAsia="zh-CN"/>
        </w:rPr>
      </w:pPr>
      <w:r w:rsidRPr="00176849">
        <w:rPr>
          <w:rFonts w:eastAsia="AdvGulliv-R"/>
          <w:color w:val="000000"/>
          <w:sz w:val="24"/>
          <w:szCs w:val="24"/>
          <w:lang w:eastAsia="zh-CN"/>
        </w:rPr>
        <w:tab/>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Precision</m:t>
            </m:r>
          </m:e>
          <m:sub>
            <m:r>
              <w:rPr>
                <w:rFonts w:ascii="Cambria Math" w:eastAsia="AdvGulliv-R" w:hAnsi="Cambria Math"/>
                <w:color w:val="000000"/>
                <w:sz w:val="24"/>
                <w:szCs w:val="24"/>
                <w:lang w:eastAsia="zh-CN"/>
              </w:rPr>
              <m:t>i</m:t>
            </m:r>
          </m:sub>
        </m:sSub>
        <m:r>
          <m:rPr>
            <m:sty m:val="p"/>
          </m:rPr>
          <w:rPr>
            <w:rFonts w:ascii="Cambria Math" w:eastAsia="AdvGulliv-R" w:hAnsi="Cambria Math"/>
            <w:color w:val="000000"/>
            <w:sz w:val="24"/>
            <w:szCs w:val="24"/>
            <w:lang w:eastAsia="zh-CN"/>
          </w:rPr>
          <m:t>=</m:t>
        </m:r>
        <m:f>
          <m:fPr>
            <m:ctrlPr>
              <w:rPr>
                <w:rFonts w:ascii="Cambria Math" w:eastAsia="AdvGulliv-R" w:hAnsi="Cambria Math"/>
                <w:color w:val="000000"/>
                <w:sz w:val="24"/>
                <w:szCs w:val="24"/>
                <w:lang w:eastAsia="zh-CN"/>
              </w:rPr>
            </m:ctrlPr>
          </m:fPr>
          <m:num>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TP</m:t>
                </m:r>
              </m:e>
              <m:sub>
                <m:r>
                  <w:rPr>
                    <w:rFonts w:ascii="Cambria Math" w:eastAsia="AdvGulliv-R" w:hAnsi="Cambria Math"/>
                    <w:color w:val="000000"/>
                    <w:sz w:val="24"/>
                    <w:szCs w:val="24"/>
                    <w:lang w:eastAsia="zh-CN"/>
                  </w:rPr>
                  <m:t>i</m:t>
                </m:r>
              </m:sub>
            </m:sSub>
          </m:num>
          <m:den>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TP</m:t>
                </m:r>
              </m:e>
              <m:sub>
                <m:r>
                  <w:rPr>
                    <w:rFonts w:ascii="Cambria Math" w:eastAsia="AdvGulliv-R" w:hAnsi="Cambria Math"/>
                    <w:color w:val="000000"/>
                    <w:sz w:val="24"/>
                    <w:szCs w:val="24"/>
                    <w:lang w:eastAsia="zh-CN"/>
                  </w:rPr>
                  <m:t>i</m:t>
                </m:r>
              </m:sub>
            </m:sSub>
            <m:r>
              <m:rPr>
                <m:sty m:val="p"/>
              </m:rPr>
              <w:rPr>
                <w:rFonts w:ascii="Cambria Math" w:eastAsia="AdvGulliv-R" w:hAnsi="Cambria Math"/>
                <w:color w:val="000000"/>
                <w:sz w:val="24"/>
                <w:szCs w:val="24"/>
                <w:lang w:eastAsia="zh-CN"/>
              </w:rPr>
              <m:t>+</m:t>
            </m:r>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FP</m:t>
                </m:r>
              </m:e>
              <m:sub>
                <m:r>
                  <w:rPr>
                    <w:rFonts w:ascii="Cambria Math" w:eastAsia="AdvGulliv-R" w:hAnsi="Cambria Math"/>
                    <w:color w:val="000000"/>
                    <w:sz w:val="24"/>
                    <w:szCs w:val="24"/>
                    <w:lang w:eastAsia="zh-CN"/>
                  </w:rPr>
                  <m:t>i</m:t>
                </m:r>
              </m:sub>
            </m:sSub>
          </m:den>
        </m:f>
        <m:r>
          <m:rPr>
            <m:sty m:val="p"/>
          </m:rPr>
          <w:rPr>
            <w:rFonts w:ascii="Cambria Math" w:eastAsia="AdvGulliv-R" w:hAnsi="Cambria Math"/>
            <w:color w:val="000000"/>
            <w:sz w:val="24"/>
            <w:szCs w:val="24"/>
            <w:lang w:eastAsia="zh-CN"/>
          </w:rPr>
          <m:t>×100%</m:t>
        </m:r>
      </m:oMath>
      <w:r w:rsidRPr="00176849">
        <w:rPr>
          <w:rFonts w:eastAsia="AdvGulliv-R"/>
          <w:color w:val="000000"/>
          <w:sz w:val="24"/>
          <w:szCs w:val="24"/>
          <w:lang w:eastAsia="zh-CN"/>
        </w:rPr>
        <w:tab/>
        <w:t>(2</w:t>
      </w:r>
      <w:r w:rsidR="009E2626">
        <w:rPr>
          <w:rFonts w:eastAsia="AdvGulliv-R"/>
          <w:color w:val="000000"/>
          <w:sz w:val="24"/>
          <w:szCs w:val="24"/>
          <w:lang w:eastAsia="zh-CN"/>
        </w:rPr>
        <w:t>3</w:t>
      </w:r>
      <w:r w:rsidRPr="00176849">
        <w:rPr>
          <w:rFonts w:eastAsia="AdvGulliv-R"/>
          <w:color w:val="000000"/>
          <w:sz w:val="24"/>
          <w:szCs w:val="24"/>
          <w:lang w:eastAsia="zh-CN"/>
        </w:rPr>
        <w:t>)</w:t>
      </w:r>
    </w:p>
    <w:p w14:paraId="2AA48D52" w14:textId="3C04EBCA" w:rsidR="00120B3E" w:rsidRPr="00176849" w:rsidRDefault="00577BEA"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In the experiment, the </w:t>
      </w:r>
      <m:oMath>
        <m:r>
          <w:rPr>
            <w:rFonts w:ascii="Cambria Math" w:eastAsia="AdvGulliv-R" w:hAnsi="Cambria Math"/>
            <w:color w:val="000000"/>
            <w:sz w:val="24"/>
            <w:szCs w:val="24"/>
            <w:lang w:eastAsia="zh-CN"/>
          </w:rPr>
          <m:t>K</m:t>
        </m:r>
      </m:oMath>
      <w:r w:rsidRPr="00176849">
        <w:rPr>
          <w:rFonts w:eastAsia="AdvGulliv-R"/>
          <w:color w:val="000000"/>
          <w:sz w:val="24"/>
          <w:szCs w:val="24"/>
          <w:lang w:eastAsia="zh-CN"/>
        </w:rPr>
        <w:t xml:space="preserve"> of AFFC is set to 5, which is equal to end-out, hole, broken yarn, stain and non-defective five classifications. </w:t>
      </w:r>
      <w:r w:rsidR="002422AC">
        <w:rPr>
          <w:rFonts w:eastAsia="AdvGulliv-R" w:hint="eastAsia"/>
          <w:color w:val="000000"/>
          <w:sz w:val="24"/>
          <w:szCs w:val="24"/>
          <w:lang w:eastAsia="zh-CN"/>
        </w:rPr>
        <w:t>T</w:t>
      </w:r>
      <w:r w:rsidR="00120B3E" w:rsidRPr="00176849">
        <w:rPr>
          <w:rFonts w:eastAsia="AdvGulliv-R"/>
          <w:color w:val="000000"/>
          <w:sz w:val="24"/>
          <w:szCs w:val="24"/>
          <w:lang w:eastAsia="zh-CN"/>
        </w:rPr>
        <w:t>he performance of proposed AFFC method</w:t>
      </w:r>
      <w:r w:rsidR="00120B3E" w:rsidRPr="00176849" w:rsidDel="001649EF">
        <w:rPr>
          <w:rFonts w:eastAsia="AdvGulliv-R"/>
          <w:color w:val="000000"/>
          <w:sz w:val="24"/>
          <w:szCs w:val="24"/>
          <w:lang w:eastAsia="zh-CN"/>
        </w:rPr>
        <w:t xml:space="preserve"> </w:t>
      </w:r>
      <w:r w:rsidR="00120B3E" w:rsidRPr="00176849">
        <w:rPr>
          <w:rFonts w:eastAsia="AdvGulliv-R"/>
          <w:color w:val="000000"/>
          <w:sz w:val="24"/>
          <w:szCs w:val="24"/>
          <w:lang w:eastAsia="zh-CN"/>
        </w:rPr>
        <w:t>is compared with other unsupervised fabric detection methods</w:t>
      </w:r>
      <w:r w:rsidR="004A59CD" w:rsidRPr="00176849">
        <w:rPr>
          <w:rFonts w:eastAsia="AdvGulliv-R"/>
          <w:color w:val="000000"/>
          <w:sz w:val="24"/>
          <w:szCs w:val="24"/>
          <w:lang w:eastAsia="zh-CN"/>
        </w:rPr>
        <w:t xml:space="preserve"> include</w:t>
      </w:r>
      <w:r w:rsidR="00120B3E" w:rsidRPr="00176849">
        <w:rPr>
          <w:rFonts w:eastAsia="AdvGulliv-R"/>
          <w:color w:val="000000"/>
          <w:sz w:val="24"/>
          <w:szCs w:val="24"/>
          <w:lang w:eastAsia="zh-CN"/>
        </w:rPr>
        <w:t>: USE [</w:t>
      </w:r>
      <w:r w:rsidR="00D21853" w:rsidRPr="00176849">
        <w:rPr>
          <w:rFonts w:eastAsia="AdvGulliv-R"/>
          <w:color w:val="000000"/>
          <w:sz w:val="24"/>
          <w:szCs w:val="24"/>
          <w:lang w:eastAsia="zh-CN"/>
        </w:rPr>
        <w:t>36</w:t>
      </w:r>
      <w:r w:rsidR="00120B3E" w:rsidRPr="00176849">
        <w:rPr>
          <w:rFonts w:eastAsia="AdvGulliv-R"/>
          <w:color w:val="000000"/>
          <w:sz w:val="24"/>
          <w:szCs w:val="24"/>
          <w:lang w:eastAsia="zh-CN"/>
        </w:rPr>
        <w:t>],</w:t>
      </w:r>
      <w:bookmarkStart w:id="26" w:name="_Hlk75204333"/>
      <w:r w:rsidR="00C36CB7" w:rsidRPr="00176849">
        <w:rPr>
          <w:rFonts w:eastAsia="AdvGulliv-R"/>
          <w:color w:val="000000"/>
          <w:sz w:val="24"/>
          <w:szCs w:val="24"/>
          <w:lang w:eastAsia="zh-CN"/>
        </w:rPr>
        <w:t xml:space="preserve"> DCGAN [24],</w:t>
      </w:r>
      <w:r w:rsidR="00A45A9B" w:rsidRPr="00176849">
        <w:rPr>
          <w:rFonts w:eastAsia="AdvGulliv-R"/>
          <w:color w:val="000000"/>
          <w:sz w:val="24"/>
          <w:szCs w:val="24"/>
          <w:lang w:eastAsia="zh-CN"/>
        </w:rPr>
        <w:t xml:space="preserve"> </w:t>
      </w:r>
      <w:r w:rsidR="00120B3E" w:rsidRPr="00176849">
        <w:rPr>
          <w:rFonts w:eastAsia="AdvGulliv-R"/>
          <w:color w:val="000000"/>
          <w:sz w:val="24"/>
          <w:szCs w:val="24"/>
          <w:lang w:eastAsia="zh-CN"/>
        </w:rPr>
        <w:t>TFKC</w:t>
      </w:r>
      <w:bookmarkEnd w:id="26"/>
      <w:r w:rsidR="00120B3E" w:rsidRPr="00176849">
        <w:rPr>
          <w:rFonts w:eastAsia="AdvGulliv-R"/>
          <w:color w:val="000000"/>
          <w:sz w:val="24"/>
          <w:szCs w:val="24"/>
          <w:lang w:eastAsia="zh-CN"/>
        </w:rPr>
        <w:t xml:space="preserve"> [22], LPA</w:t>
      </w:r>
      <w:r w:rsidR="00600779" w:rsidRPr="00176849">
        <w:rPr>
          <w:rFonts w:eastAsia="AdvGulliv-R"/>
          <w:color w:val="000000"/>
          <w:sz w:val="24"/>
          <w:szCs w:val="24"/>
          <w:lang w:eastAsia="zh-CN"/>
        </w:rPr>
        <w:t xml:space="preserve"> </w:t>
      </w:r>
      <w:r w:rsidR="00120B3E" w:rsidRPr="00176849">
        <w:rPr>
          <w:rFonts w:eastAsia="AdvGulliv-R"/>
          <w:color w:val="000000"/>
          <w:sz w:val="24"/>
          <w:szCs w:val="24"/>
          <w:lang w:eastAsia="zh-CN"/>
        </w:rPr>
        <w:t xml:space="preserve">[23], </w:t>
      </w:r>
      <w:r w:rsidR="00FB7030" w:rsidRPr="00176849">
        <w:rPr>
          <w:rFonts w:eastAsia="AdvGulliv-R"/>
          <w:color w:val="000000"/>
          <w:sz w:val="24"/>
          <w:szCs w:val="24"/>
          <w:lang w:eastAsia="zh-CN"/>
        </w:rPr>
        <w:t>VTE</w:t>
      </w:r>
      <w:r w:rsidR="00600779" w:rsidRPr="00176849">
        <w:rPr>
          <w:rFonts w:eastAsia="AdvGulliv-R"/>
          <w:color w:val="000000"/>
          <w:sz w:val="24"/>
          <w:szCs w:val="24"/>
          <w:lang w:eastAsia="zh-CN"/>
        </w:rPr>
        <w:t xml:space="preserve"> </w:t>
      </w:r>
      <w:r w:rsidR="00FB7030" w:rsidRPr="00176849">
        <w:rPr>
          <w:rFonts w:eastAsia="AdvGulliv-R"/>
          <w:color w:val="000000"/>
          <w:sz w:val="24"/>
          <w:szCs w:val="24"/>
          <w:lang w:eastAsia="zh-CN"/>
        </w:rPr>
        <w:t xml:space="preserve">[37], </w:t>
      </w:r>
      <w:r w:rsidR="00D21853" w:rsidRPr="00176849">
        <w:rPr>
          <w:rFonts w:eastAsia="AdvGulliv-R"/>
          <w:color w:val="000000"/>
          <w:sz w:val="24"/>
          <w:szCs w:val="24"/>
          <w:lang w:eastAsia="zh-CN"/>
        </w:rPr>
        <w:t>CRT</w:t>
      </w:r>
      <w:r w:rsidR="00600779" w:rsidRPr="00176849">
        <w:rPr>
          <w:rFonts w:eastAsia="AdvGulliv-R"/>
          <w:color w:val="000000"/>
          <w:sz w:val="24"/>
          <w:szCs w:val="24"/>
          <w:lang w:eastAsia="zh-CN"/>
        </w:rPr>
        <w:t xml:space="preserve"> </w:t>
      </w:r>
      <w:r w:rsidR="00D21853" w:rsidRPr="00176849">
        <w:rPr>
          <w:rFonts w:eastAsia="AdvGulliv-R"/>
          <w:color w:val="000000"/>
          <w:sz w:val="24"/>
          <w:szCs w:val="24"/>
          <w:lang w:eastAsia="zh-CN"/>
        </w:rPr>
        <w:t xml:space="preserve">[38] </w:t>
      </w:r>
      <w:r w:rsidR="00120B3E" w:rsidRPr="00176849">
        <w:rPr>
          <w:rFonts w:eastAsia="AdvGulliv-R"/>
          <w:color w:val="000000"/>
          <w:sz w:val="24"/>
          <w:szCs w:val="24"/>
          <w:lang w:eastAsia="zh-CN"/>
        </w:rPr>
        <w:t>and AFFC detection method without adaptively fabric feature clust</w:t>
      </w:r>
      <w:bookmarkStart w:id="27" w:name="_Hlk113526337"/>
      <w:r w:rsidR="00120B3E" w:rsidRPr="00176849">
        <w:rPr>
          <w:rFonts w:eastAsia="AdvGulliv-R"/>
          <w:color w:val="000000"/>
          <w:sz w:val="24"/>
          <w:szCs w:val="24"/>
          <w:lang w:eastAsia="zh-CN"/>
        </w:rPr>
        <w:t>ering (AFFC-WAC).</w:t>
      </w:r>
      <w:r w:rsidR="004A59CD" w:rsidRPr="00176849">
        <w:rPr>
          <w:rFonts w:eastAsia="AdvGulliv-R"/>
          <w:color w:val="000000"/>
          <w:sz w:val="24"/>
          <w:szCs w:val="24"/>
          <w:lang w:eastAsia="zh-CN"/>
        </w:rPr>
        <w:t xml:space="preserve"> </w:t>
      </w:r>
      <w:r w:rsidR="00120B3E" w:rsidRPr="00176849">
        <w:rPr>
          <w:rFonts w:eastAsia="AdvGulliv-R"/>
          <w:color w:val="000000"/>
          <w:sz w:val="24"/>
          <w:szCs w:val="24"/>
          <w:lang w:eastAsia="zh-CN"/>
        </w:rPr>
        <w:t xml:space="preserve">The </w:t>
      </w:r>
      <w:bookmarkStart w:id="28" w:name="_Hlk112528365"/>
      <w:r w:rsidR="00120B3E" w:rsidRPr="00176849">
        <w:rPr>
          <w:rFonts w:eastAsia="AdvGulliv-R"/>
          <w:color w:val="000000"/>
          <w:sz w:val="24"/>
          <w:szCs w:val="24"/>
          <w:lang w:eastAsia="zh-CN"/>
        </w:rPr>
        <w:t>comparative results are shown in Table</w:t>
      </w:r>
      <w:r w:rsidR="00A35CAB">
        <w:rPr>
          <w:rFonts w:eastAsia="AdvGulliv-R"/>
          <w:color w:val="000000"/>
          <w:sz w:val="24"/>
          <w:szCs w:val="24"/>
          <w:lang w:eastAsia="zh-CN"/>
        </w:rPr>
        <w:t>.</w:t>
      </w:r>
      <w:r w:rsidR="004021D4">
        <w:rPr>
          <w:rFonts w:eastAsia="AdvGulliv-R"/>
          <w:color w:val="000000"/>
          <w:sz w:val="24"/>
          <w:szCs w:val="24"/>
          <w:lang w:eastAsia="zh-CN"/>
        </w:rPr>
        <w:t>2</w:t>
      </w:r>
      <w:r w:rsidR="00120B3E" w:rsidRPr="00176849">
        <w:rPr>
          <w:rFonts w:eastAsia="AdvGulliv-R"/>
          <w:color w:val="000000"/>
          <w:sz w:val="24"/>
          <w:szCs w:val="24"/>
          <w:lang w:eastAsia="zh-CN"/>
        </w:rPr>
        <w:t>.</w:t>
      </w:r>
      <w:bookmarkEnd w:id="28"/>
      <w:r w:rsidR="00120B3E" w:rsidRPr="00176849">
        <w:rPr>
          <w:rFonts w:eastAsia="AdvGulliv-R"/>
          <w:color w:val="000000"/>
          <w:sz w:val="24"/>
          <w:szCs w:val="24"/>
          <w:lang w:eastAsia="zh-CN"/>
        </w:rPr>
        <w:t xml:space="preserve"> </w:t>
      </w:r>
    </w:p>
    <w:p w14:paraId="364F1DC9" w14:textId="26F1FDCB" w:rsidR="00CD5ADE" w:rsidRPr="00176849" w:rsidRDefault="00301BB8" w:rsidP="00F12395">
      <w:pPr>
        <w:widowControl w:val="0"/>
        <w:jc w:val="center"/>
        <w:rPr>
          <w:rFonts w:eastAsia="AdvGulliv-R"/>
          <w:b/>
          <w:color w:val="000000"/>
          <w:sz w:val="21"/>
          <w:szCs w:val="21"/>
          <w:lang w:eastAsia="zh-CN"/>
        </w:rPr>
      </w:pPr>
      <w:r w:rsidRPr="00176849">
        <w:rPr>
          <w:rFonts w:eastAsia="AdvGulliv-R"/>
          <w:b/>
          <w:color w:val="000000"/>
          <w:sz w:val="21"/>
          <w:szCs w:val="21"/>
          <w:lang w:eastAsia="zh-CN"/>
        </w:rPr>
        <w:t>Table</w:t>
      </w:r>
      <w:r w:rsidR="00A35CAB">
        <w:rPr>
          <w:rFonts w:eastAsia="AdvGulliv-R"/>
          <w:b/>
          <w:color w:val="000000"/>
          <w:sz w:val="21"/>
          <w:szCs w:val="21"/>
          <w:lang w:eastAsia="zh-CN"/>
        </w:rPr>
        <w:t>.</w:t>
      </w:r>
      <w:r w:rsidR="004021D4">
        <w:rPr>
          <w:rFonts w:eastAsia="AdvGulliv-R"/>
          <w:b/>
          <w:color w:val="000000"/>
          <w:sz w:val="21"/>
          <w:szCs w:val="21"/>
          <w:lang w:eastAsia="zh-CN"/>
        </w:rPr>
        <w:t>2</w:t>
      </w:r>
      <w:r w:rsidR="00A87816" w:rsidRPr="00176849">
        <w:rPr>
          <w:rFonts w:eastAsia="AdvGulliv-R"/>
          <w:b/>
          <w:color w:val="000000"/>
          <w:sz w:val="21"/>
          <w:szCs w:val="21"/>
          <w:lang w:eastAsia="zh-CN"/>
        </w:rPr>
        <w:t>. C</w:t>
      </w:r>
      <w:r w:rsidR="00CD5ADE" w:rsidRPr="00176849">
        <w:rPr>
          <w:rFonts w:eastAsia="AdvGulliv-R"/>
          <w:b/>
          <w:color w:val="000000"/>
          <w:sz w:val="21"/>
          <w:szCs w:val="21"/>
          <w:lang w:eastAsia="zh-CN"/>
        </w:rPr>
        <w:t xml:space="preserve">omparative </w:t>
      </w:r>
      <w:r w:rsidR="00C36CB7" w:rsidRPr="00176849">
        <w:rPr>
          <w:rFonts w:eastAsia="AdvGulliv-R"/>
          <w:b/>
          <w:color w:val="000000"/>
          <w:sz w:val="21"/>
          <w:szCs w:val="21"/>
          <w:lang w:eastAsia="zh-CN"/>
        </w:rPr>
        <w:t>detection</w:t>
      </w:r>
      <w:r w:rsidR="00CD5ADE" w:rsidRPr="00176849">
        <w:rPr>
          <w:rFonts w:eastAsia="AdvGulliv-R"/>
          <w:b/>
          <w:color w:val="000000"/>
          <w:sz w:val="21"/>
          <w:szCs w:val="21"/>
          <w:lang w:eastAsia="zh-CN"/>
        </w:rPr>
        <w:t xml:space="preserve"> results with different unsupervised methods</w:t>
      </w:r>
    </w:p>
    <w:tbl>
      <w:tblPr>
        <w:tblStyle w:val="af3"/>
        <w:tblW w:w="811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1"/>
        <w:gridCol w:w="848"/>
        <w:gridCol w:w="850"/>
        <w:gridCol w:w="848"/>
        <w:gridCol w:w="850"/>
        <w:gridCol w:w="884"/>
        <w:gridCol w:w="850"/>
        <w:gridCol w:w="848"/>
        <w:gridCol w:w="850"/>
      </w:tblGrid>
      <w:tr w:rsidR="000A5A5D" w:rsidRPr="00176849" w14:paraId="75E18350" w14:textId="77777777" w:rsidTr="004A59CD">
        <w:trPr>
          <w:trHeight w:val="260"/>
          <w:jc w:val="center"/>
        </w:trPr>
        <w:tc>
          <w:tcPr>
            <w:tcW w:w="1291" w:type="dxa"/>
            <w:vMerge w:val="restart"/>
            <w:tcBorders>
              <w:top w:val="single" w:sz="4" w:space="0" w:color="auto"/>
            </w:tcBorders>
            <w:vAlign w:val="center"/>
          </w:tcPr>
          <w:p w14:paraId="143686F5" w14:textId="77777777" w:rsidR="000A5A5D" w:rsidRPr="00176849" w:rsidRDefault="000A5A5D" w:rsidP="009C4D6B">
            <w:pPr>
              <w:pStyle w:val="IETParagraph"/>
              <w:ind w:firstLineChars="0" w:firstLine="0"/>
              <w:jc w:val="center"/>
              <w:rPr>
                <w:rFonts w:ascii="Times New Roman" w:hAnsi="Times New Roman" w:cs="Times New Roman"/>
                <w:szCs w:val="21"/>
              </w:rPr>
            </w:pPr>
          </w:p>
        </w:tc>
        <w:tc>
          <w:tcPr>
            <w:tcW w:w="1698" w:type="dxa"/>
            <w:gridSpan w:val="2"/>
            <w:tcBorders>
              <w:top w:val="single" w:sz="4" w:space="0" w:color="auto"/>
              <w:bottom w:val="single" w:sz="4" w:space="0" w:color="auto"/>
            </w:tcBorders>
            <w:vAlign w:val="center"/>
          </w:tcPr>
          <w:p w14:paraId="0AE41DCE" w14:textId="08C3A735" w:rsidR="000A5A5D" w:rsidRPr="00176849" w:rsidRDefault="000A5A5D"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End</w:t>
            </w:r>
            <w:r w:rsidR="001064BD" w:rsidRPr="00176849">
              <w:rPr>
                <w:rFonts w:ascii="Times New Roman" w:hAnsi="Times New Roman" w:cs="Times New Roman"/>
                <w:szCs w:val="21"/>
              </w:rPr>
              <w:t>-</w:t>
            </w:r>
            <w:r w:rsidRPr="00176849">
              <w:rPr>
                <w:rFonts w:ascii="Times New Roman" w:hAnsi="Times New Roman" w:cs="Times New Roman"/>
                <w:szCs w:val="21"/>
              </w:rPr>
              <w:t>out</w:t>
            </w:r>
          </w:p>
        </w:tc>
        <w:tc>
          <w:tcPr>
            <w:tcW w:w="1698" w:type="dxa"/>
            <w:gridSpan w:val="2"/>
            <w:tcBorders>
              <w:top w:val="single" w:sz="4" w:space="0" w:color="auto"/>
              <w:bottom w:val="single" w:sz="4" w:space="0" w:color="auto"/>
            </w:tcBorders>
            <w:vAlign w:val="center"/>
          </w:tcPr>
          <w:p w14:paraId="6C580F2C" w14:textId="77777777" w:rsidR="000A5A5D" w:rsidRPr="00176849" w:rsidRDefault="000A5A5D"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Hole</w:t>
            </w:r>
          </w:p>
        </w:tc>
        <w:tc>
          <w:tcPr>
            <w:tcW w:w="1734" w:type="dxa"/>
            <w:gridSpan w:val="2"/>
            <w:tcBorders>
              <w:top w:val="single" w:sz="4" w:space="0" w:color="auto"/>
              <w:bottom w:val="single" w:sz="4" w:space="0" w:color="auto"/>
            </w:tcBorders>
            <w:vAlign w:val="center"/>
          </w:tcPr>
          <w:p w14:paraId="094AF2B0" w14:textId="77777777" w:rsidR="000A5A5D" w:rsidRPr="00176849" w:rsidRDefault="000A5A5D"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Broken Yarn</w:t>
            </w:r>
          </w:p>
        </w:tc>
        <w:tc>
          <w:tcPr>
            <w:tcW w:w="1698" w:type="dxa"/>
            <w:gridSpan w:val="2"/>
            <w:tcBorders>
              <w:top w:val="single" w:sz="4" w:space="0" w:color="auto"/>
              <w:bottom w:val="single" w:sz="4" w:space="0" w:color="auto"/>
            </w:tcBorders>
            <w:vAlign w:val="center"/>
          </w:tcPr>
          <w:p w14:paraId="1B4D0C67" w14:textId="149E3314" w:rsidR="000A5A5D" w:rsidRPr="00176849" w:rsidRDefault="00577BEA"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Stain</w:t>
            </w:r>
          </w:p>
        </w:tc>
      </w:tr>
      <w:tr w:rsidR="00340C61" w:rsidRPr="00176849" w14:paraId="6DBE1EEC" w14:textId="77777777" w:rsidTr="00702130">
        <w:trPr>
          <w:trHeight w:val="260"/>
          <w:jc w:val="center"/>
        </w:trPr>
        <w:tc>
          <w:tcPr>
            <w:tcW w:w="1291" w:type="dxa"/>
            <w:vMerge/>
            <w:tcBorders>
              <w:bottom w:val="single" w:sz="4" w:space="0" w:color="auto"/>
            </w:tcBorders>
            <w:vAlign w:val="center"/>
          </w:tcPr>
          <w:p w14:paraId="6777813B" w14:textId="77777777" w:rsidR="000A5A5D" w:rsidRPr="00176849" w:rsidRDefault="000A5A5D" w:rsidP="009C4D6B">
            <w:pPr>
              <w:pStyle w:val="IETParagraph"/>
              <w:ind w:firstLineChars="0" w:firstLine="0"/>
              <w:jc w:val="center"/>
              <w:rPr>
                <w:rFonts w:ascii="Times New Roman" w:hAnsi="Times New Roman" w:cs="Times New Roman"/>
                <w:szCs w:val="21"/>
              </w:rPr>
            </w:pPr>
            <w:bookmarkStart w:id="29" w:name="_Hlk112537419"/>
          </w:p>
        </w:tc>
        <w:tc>
          <w:tcPr>
            <w:tcW w:w="848" w:type="dxa"/>
            <w:tcBorders>
              <w:top w:val="single" w:sz="4" w:space="0" w:color="auto"/>
              <w:bottom w:val="single" w:sz="4" w:space="0" w:color="auto"/>
            </w:tcBorders>
            <w:vAlign w:val="center"/>
          </w:tcPr>
          <w:p w14:paraId="6EA5A74C" w14:textId="75CF513F" w:rsidR="000A5A5D" w:rsidRPr="00176849" w:rsidRDefault="00340C61"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Re</w:t>
            </w:r>
            <w:r w:rsidR="000A5A5D" w:rsidRPr="00176849">
              <w:rPr>
                <w:rFonts w:ascii="Times New Roman" w:hAnsi="Times New Roman" w:cs="Times New Roman"/>
                <w:szCs w:val="21"/>
              </w:rPr>
              <w:t>(%)</w:t>
            </w:r>
          </w:p>
        </w:tc>
        <w:tc>
          <w:tcPr>
            <w:tcW w:w="850" w:type="dxa"/>
            <w:tcBorders>
              <w:top w:val="single" w:sz="4" w:space="0" w:color="auto"/>
              <w:bottom w:val="single" w:sz="4" w:space="0" w:color="auto"/>
            </w:tcBorders>
            <w:vAlign w:val="center"/>
          </w:tcPr>
          <w:p w14:paraId="640FF9E8" w14:textId="60AF4E12" w:rsidR="000A5A5D" w:rsidRPr="00176849" w:rsidRDefault="00345456"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Pre(%)</w:t>
            </w:r>
          </w:p>
        </w:tc>
        <w:tc>
          <w:tcPr>
            <w:tcW w:w="848" w:type="dxa"/>
            <w:tcBorders>
              <w:top w:val="single" w:sz="4" w:space="0" w:color="auto"/>
              <w:bottom w:val="single" w:sz="4" w:space="0" w:color="auto"/>
            </w:tcBorders>
            <w:vAlign w:val="center"/>
          </w:tcPr>
          <w:p w14:paraId="53F31751" w14:textId="292E4CF0" w:rsidR="000A5A5D" w:rsidRPr="00176849" w:rsidRDefault="00340C61"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Re</w:t>
            </w:r>
            <w:r w:rsidR="000A5A5D" w:rsidRPr="00176849">
              <w:rPr>
                <w:rFonts w:ascii="Times New Roman" w:hAnsi="Times New Roman" w:cs="Times New Roman"/>
                <w:szCs w:val="21"/>
              </w:rPr>
              <w:t>(%)</w:t>
            </w:r>
          </w:p>
        </w:tc>
        <w:tc>
          <w:tcPr>
            <w:tcW w:w="850" w:type="dxa"/>
            <w:tcBorders>
              <w:top w:val="single" w:sz="4" w:space="0" w:color="auto"/>
              <w:bottom w:val="single" w:sz="4" w:space="0" w:color="auto"/>
            </w:tcBorders>
            <w:vAlign w:val="center"/>
          </w:tcPr>
          <w:p w14:paraId="2FD256B1" w14:textId="6234EFD7" w:rsidR="000A5A5D" w:rsidRPr="00176849" w:rsidRDefault="00345456"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Pre(%)</w:t>
            </w:r>
          </w:p>
        </w:tc>
        <w:tc>
          <w:tcPr>
            <w:tcW w:w="884" w:type="dxa"/>
            <w:tcBorders>
              <w:top w:val="single" w:sz="4" w:space="0" w:color="auto"/>
              <w:bottom w:val="single" w:sz="4" w:space="0" w:color="auto"/>
            </w:tcBorders>
            <w:vAlign w:val="center"/>
          </w:tcPr>
          <w:p w14:paraId="33549D18" w14:textId="29DF87B4" w:rsidR="000A5A5D" w:rsidRPr="00176849" w:rsidRDefault="00340C61"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Re</w:t>
            </w:r>
            <w:r w:rsidR="000A5A5D" w:rsidRPr="00176849">
              <w:rPr>
                <w:rFonts w:ascii="Times New Roman" w:hAnsi="Times New Roman" w:cs="Times New Roman"/>
                <w:szCs w:val="21"/>
              </w:rPr>
              <w:t>(%)</w:t>
            </w:r>
          </w:p>
        </w:tc>
        <w:tc>
          <w:tcPr>
            <w:tcW w:w="850" w:type="dxa"/>
            <w:tcBorders>
              <w:top w:val="single" w:sz="4" w:space="0" w:color="auto"/>
              <w:bottom w:val="single" w:sz="4" w:space="0" w:color="auto"/>
            </w:tcBorders>
            <w:vAlign w:val="center"/>
          </w:tcPr>
          <w:p w14:paraId="501B5E8F" w14:textId="13C50AED" w:rsidR="000A5A5D" w:rsidRPr="00176849" w:rsidRDefault="00345456"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Pre(%)</w:t>
            </w:r>
          </w:p>
        </w:tc>
        <w:tc>
          <w:tcPr>
            <w:tcW w:w="848" w:type="dxa"/>
            <w:tcBorders>
              <w:top w:val="single" w:sz="4" w:space="0" w:color="auto"/>
              <w:bottom w:val="single" w:sz="4" w:space="0" w:color="auto"/>
            </w:tcBorders>
            <w:vAlign w:val="center"/>
          </w:tcPr>
          <w:p w14:paraId="450780AC" w14:textId="104AA3F4" w:rsidR="000A5A5D" w:rsidRPr="00176849" w:rsidRDefault="00340C61"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Re</w:t>
            </w:r>
            <w:r w:rsidR="000A5A5D" w:rsidRPr="00176849">
              <w:rPr>
                <w:rFonts w:ascii="Times New Roman" w:hAnsi="Times New Roman" w:cs="Times New Roman"/>
                <w:szCs w:val="21"/>
              </w:rPr>
              <w:t>(%)</w:t>
            </w:r>
          </w:p>
        </w:tc>
        <w:tc>
          <w:tcPr>
            <w:tcW w:w="850" w:type="dxa"/>
            <w:tcBorders>
              <w:top w:val="single" w:sz="4" w:space="0" w:color="auto"/>
              <w:bottom w:val="single" w:sz="4" w:space="0" w:color="auto"/>
            </w:tcBorders>
            <w:vAlign w:val="center"/>
          </w:tcPr>
          <w:p w14:paraId="4BE00F77" w14:textId="6BB7E139" w:rsidR="000A5A5D" w:rsidRPr="00176849" w:rsidRDefault="00345456"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Pre(%)</w:t>
            </w:r>
          </w:p>
        </w:tc>
      </w:tr>
      <w:tr w:rsidR="00C36CB7" w:rsidRPr="00176849" w14:paraId="161C4AC4" w14:textId="77777777" w:rsidTr="00702130">
        <w:trPr>
          <w:trHeight w:val="260"/>
          <w:jc w:val="center"/>
        </w:trPr>
        <w:tc>
          <w:tcPr>
            <w:tcW w:w="1291" w:type="dxa"/>
            <w:tcBorders>
              <w:top w:val="single" w:sz="4" w:space="0" w:color="auto"/>
            </w:tcBorders>
            <w:vAlign w:val="center"/>
          </w:tcPr>
          <w:p w14:paraId="7D60DEEE" w14:textId="1EB9B710" w:rsidR="00C36CB7" w:rsidRPr="00176849" w:rsidRDefault="00C36CB7" w:rsidP="00C36CB7">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USE</w:t>
            </w:r>
          </w:p>
        </w:tc>
        <w:tc>
          <w:tcPr>
            <w:tcW w:w="848" w:type="dxa"/>
            <w:tcBorders>
              <w:top w:val="single" w:sz="4" w:space="0" w:color="auto"/>
            </w:tcBorders>
            <w:vAlign w:val="center"/>
          </w:tcPr>
          <w:p w14:paraId="08554AAC" w14:textId="55B09EB4" w:rsidR="00C36CB7" w:rsidRPr="00176849" w:rsidRDefault="00C36CB7" w:rsidP="00C36CB7">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72.4</w:t>
            </w:r>
          </w:p>
        </w:tc>
        <w:tc>
          <w:tcPr>
            <w:tcW w:w="850" w:type="dxa"/>
            <w:tcBorders>
              <w:top w:val="single" w:sz="4" w:space="0" w:color="auto"/>
            </w:tcBorders>
            <w:vAlign w:val="center"/>
          </w:tcPr>
          <w:p w14:paraId="4B1E65DA" w14:textId="73C53A93" w:rsidR="00C36CB7" w:rsidRPr="00176849" w:rsidRDefault="00C36CB7" w:rsidP="00C36CB7">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76.3</w:t>
            </w:r>
          </w:p>
        </w:tc>
        <w:tc>
          <w:tcPr>
            <w:tcW w:w="848" w:type="dxa"/>
            <w:tcBorders>
              <w:top w:val="single" w:sz="4" w:space="0" w:color="auto"/>
            </w:tcBorders>
            <w:vAlign w:val="center"/>
          </w:tcPr>
          <w:p w14:paraId="68362CF7" w14:textId="70651BC6" w:rsidR="00C36CB7" w:rsidRPr="00176849" w:rsidRDefault="00C36CB7" w:rsidP="00C36CB7">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74.6</w:t>
            </w:r>
          </w:p>
        </w:tc>
        <w:tc>
          <w:tcPr>
            <w:tcW w:w="850" w:type="dxa"/>
            <w:tcBorders>
              <w:top w:val="single" w:sz="4" w:space="0" w:color="auto"/>
            </w:tcBorders>
            <w:vAlign w:val="center"/>
          </w:tcPr>
          <w:p w14:paraId="0167F898" w14:textId="71E77D3A" w:rsidR="00C36CB7" w:rsidRPr="00176849" w:rsidRDefault="00C36CB7" w:rsidP="00C36CB7">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79.4</w:t>
            </w:r>
          </w:p>
        </w:tc>
        <w:tc>
          <w:tcPr>
            <w:tcW w:w="884" w:type="dxa"/>
            <w:tcBorders>
              <w:top w:val="single" w:sz="4" w:space="0" w:color="auto"/>
            </w:tcBorders>
            <w:vAlign w:val="center"/>
          </w:tcPr>
          <w:p w14:paraId="0CB8922C" w14:textId="58BC157A" w:rsidR="00C36CB7" w:rsidRPr="00176849" w:rsidRDefault="00C36CB7" w:rsidP="00C36CB7">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70.3</w:t>
            </w:r>
          </w:p>
        </w:tc>
        <w:tc>
          <w:tcPr>
            <w:tcW w:w="850" w:type="dxa"/>
            <w:tcBorders>
              <w:top w:val="single" w:sz="4" w:space="0" w:color="auto"/>
            </w:tcBorders>
            <w:vAlign w:val="center"/>
          </w:tcPr>
          <w:p w14:paraId="1FCC693F" w14:textId="4290C974" w:rsidR="00C36CB7" w:rsidRPr="00176849" w:rsidRDefault="00C36CB7" w:rsidP="00C36CB7">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69.8</w:t>
            </w:r>
          </w:p>
        </w:tc>
        <w:tc>
          <w:tcPr>
            <w:tcW w:w="848" w:type="dxa"/>
            <w:tcBorders>
              <w:top w:val="single" w:sz="4" w:space="0" w:color="auto"/>
            </w:tcBorders>
            <w:vAlign w:val="center"/>
          </w:tcPr>
          <w:p w14:paraId="7FEE4AE5" w14:textId="478D42B4" w:rsidR="00C36CB7" w:rsidRPr="00176849" w:rsidRDefault="00C36CB7" w:rsidP="00C36CB7">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68.5</w:t>
            </w:r>
          </w:p>
        </w:tc>
        <w:tc>
          <w:tcPr>
            <w:tcW w:w="850" w:type="dxa"/>
            <w:tcBorders>
              <w:top w:val="single" w:sz="4" w:space="0" w:color="auto"/>
            </w:tcBorders>
            <w:vAlign w:val="center"/>
          </w:tcPr>
          <w:p w14:paraId="73BC33CE" w14:textId="1144CBE2" w:rsidR="00C36CB7" w:rsidRPr="00176849" w:rsidRDefault="00C36CB7" w:rsidP="00C36CB7">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66.4</w:t>
            </w:r>
          </w:p>
        </w:tc>
      </w:tr>
      <w:bookmarkEnd w:id="29"/>
      <w:tr w:rsidR="00340C61" w:rsidRPr="00176849" w14:paraId="0786102B" w14:textId="77777777" w:rsidTr="00702130">
        <w:trPr>
          <w:trHeight w:val="260"/>
          <w:jc w:val="center"/>
        </w:trPr>
        <w:tc>
          <w:tcPr>
            <w:tcW w:w="1291" w:type="dxa"/>
            <w:vAlign w:val="center"/>
          </w:tcPr>
          <w:p w14:paraId="31B523A5" w14:textId="3E7C803A" w:rsidR="000A5A5D" w:rsidRPr="00176849" w:rsidRDefault="00C36CB7"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DCGAN</w:t>
            </w:r>
          </w:p>
        </w:tc>
        <w:tc>
          <w:tcPr>
            <w:tcW w:w="848" w:type="dxa"/>
            <w:vAlign w:val="center"/>
          </w:tcPr>
          <w:p w14:paraId="0D25379A" w14:textId="0EC126A9" w:rsidR="000A5A5D" w:rsidRPr="00176849" w:rsidRDefault="00C36CB7"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87.2</w:t>
            </w:r>
          </w:p>
        </w:tc>
        <w:tc>
          <w:tcPr>
            <w:tcW w:w="850" w:type="dxa"/>
            <w:vAlign w:val="center"/>
          </w:tcPr>
          <w:p w14:paraId="67D2CD6F" w14:textId="5F311E68" w:rsidR="000A5A5D" w:rsidRPr="00176849" w:rsidRDefault="00C36CB7"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88.3</w:t>
            </w:r>
          </w:p>
        </w:tc>
        <w:tc>
          <w:tcPr>
            <w:tcW w:w="848" w:type="dxa"/>
            <w:vAlign w:val="center"/>
          </w:tcPr>
          <w:p w14:paraId="1D2007E6" w14:textId="086728CB" w:rsidR="000A5A5D" w:rsidRPr="00176849" w:rsidRDefault="00C36CB7"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1.3</w:t>
            </w:r>
          </w:p>
        </w:tc>
        <w:tc>
          <w:tcPr>
            <w:tcW w:w="850" w:type="dxa"/>
            <w:vAlign w:val="center"/>
          </w:tcPr>
          <w:p w14:paraId="70DBBD98" w14:textId="0A87CB4B" w:rsidR="000A5A5D" w:rsidRPr="00176849" w:rsidRDefault="00C36CB7"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0.7</w:t>
            </w:r>
          </w:p>
        </w:tc>
        <w:tc>
          <w:tcPr>
            <w:tcW w:w="884" w:type="dxa"/>
            <w:vAlign w:val="center"/>
          </w:tcPr>
          <w:p w14:paraId="39057584" w14:textId="5C67C23A" w:rsidR="000A5A5D" w:rsidRPr="00176849" w:rsidRDefault="00C36CB7"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92.0</w:t>
            </w:r>
          </w:p>
        </w:tc>
        <w:tc>
          <w:tcPr>
            <w:tcW w:w="850" w:type="dxa"/>
            <w:vAlign w:val="center"/>
          </w:tcPr>
          <w:p w14:paraId="217A2830" w14:textId="5D3D77A3" w:rsidR="000A5A5D" w:rsidRPr="00176849" w:rsidRDefault="00C36CB7"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1.2</w:t>
            </w:r>
          </w:p>
        </w:tc>
        <w:tc>
          <w:tcPr>
            <w:tcW w:w="848" w:type="dxa"/>
            <w:vAlign w:val="center"/>
          </w:tcPr>
          <w:p w14:paraId="66648E1B" w14:textId="0B92FF27" w:rsidR="000A5A5D" w:rsidRPr="00176849" w:rsidRDefault="00C36CB7"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0.9</w:t>
            </w:r>
          </w:p>
        </w:tc>
        <w:tc>
          <w:tcPr>
            <w:tcW w:w="850" w:type="dxa"/>
            <w:vAlign w:val="center"/>
          </w:tcPr>
          <w:p w14:paraId="3AAC8564" w14:textId="0A94A4AA" w:rsidR="000A5A5D" w:rsidRPr="00176849" w:rsidRDefault="00C36CB7"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2.1</w:t>
            </w:r>
          </w:p>
        </w:tc>
      </w:tr>
      <w:tr w:rsidR="00340C61" w:rsidRPr="00176849" w14:paraId="3411D97B" w14:textId="77777777" w:rsidTr="004A59CD">
        <w:trPr>
          <w:trHeight w:val="253"/>
          <w:jc w:val="center"/>
        </w:trPr>
        <w:tc>
          <w:tcPr>
            <w:tcW w:w="1291" w:type="dxa"/>
            <w:vAlign w:val="center"/>
          </w:tcPr>
          <w:p w14:paraId="3D26F5FF" w14:textId="77777777" w:rsidR="000A5A5D" w:rsidRPr="00176849" w:rsidRDefault="000A5A5D"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TFKC</w:t>
            </w:r>
          </w:p>
        </w:tc>
        <w:tc>
          <w:tcPr>
            <w:tcW w:w="848" w:type="dxa"/>
            <w:vAlign w:val="center"/>
          </w:tcPr>
          <w:p w14:paraId="1AB81034" w14:textId="77777777" w:rsidR="000A5A5D" w:rsidRPr="00176849" w:rsidRDefault="000A5A5D"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86</w:t>
            </w:r>
            <w:r w:rsidR="005F32EB" w:rsidRPr="00176849">
              <w:rPr>
                <w:rFonts w:ascii="Times New Roman" w:hAnsi="Times New Roman" w:cs="Times New Roman"/>
                <w:szCs w:val="21"/>
              </w:rPr>
              <w:t>.3</w:t>
            </w:r>
          </w:p>
        </w:tc>
        <w:tc>
          <w:tcPr>
            <w:tcW w:w="850" w:type="dxa"/>
            <w:vAlign w:val="center"/>
          </w:tcPr>
          <w:p w14:paraId="22526931" w14:textId="77777777" w:rsidR="000A5A5D" w:rsidRPr="00176849" w:rsidRDefault="000A5A5D"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89.6</w:t>
            </w:r>
          </w:p>
        </w:tc>
        <w:tc>
          <w:tcPr>
            <w:tcW w:w="848" w:type="dxa"/>
            <w:vAlign w:val="center"/>
          </w:tcPr>
          <w:p w14:paraId="4E9A4F85" w14:textId="77777777" w:rsidR="000A5A5D" w:rsidRPr="00176849" w:rsidRDefault="000A5A5D"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84</w:t>
            </w:r>
            <w:r w:rsidR="005F32EB" w:rsidRPr="00176849">
              <w:rPr>
                <w:rFonts w:ascii="Times New Roman" w:hAnsi="Times New Roman" w:cs="Times New Roman"/>
                <w:szCs w:val="21"/>
              </w:rPr>
              <w:t>.8</w:t>
            </w:r>
          </w:p>
        </w:tc>
        <w:tc>
          <w:tcPr>
            <w:tcW w:w="850" w:type="dxa"/>
            <w:vAlign w:val="center"/>
          </w:tcPr>
          <w:p w14:paraId="10E98F8A" w14:textId="77777777" w:rsidR="000A5A5D" w:rsidRPr="00176849" w:rsidRDefault="000A5A5D"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86.3</w:t>
            </w:r>
          </w:p>
        </w:tc>
        <w:tc>
          <w:tcPr>
            <w:tcW w:w="884" w:type="dxa"/>
            <w:vAlign w:val="center"/>
          </w:tcPr>
          <w:p w14:paraId="6B345C06" w14:textId="77777777" w:rsidR="000A5A5D" w:rsidRPr="00176849" w:rsidRDefault="000A5A5D"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88</w:t>
            </w:r>
            <w:r w:rsidR="005F32EB" w:rsidRPr="00176849">
              <w:rPr>
                <w:rFonts w:ascii="Times New Roman" w:hAnsi="Times New Roman" w:cs="Times New Roman"/>
                <w:szCs w:val="21"/>
              </w:rPr>
              <w:t>.3</w:t>
            </w:r>
          </w:p>
        </w:tc>
        <w:tc>
          <w:tcPr>
            <w:tcW w:w="850" w:type="dxa"/>
            <w:vAlign w:val="center"/>
          </w:tcPr>
          <w:p w14:paraId="52BB498A" w14:textId="77777777" w:rsidR="000A5A5D" w:rsidRPr="00176849" w:rsidRDefault="009541E8"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8</w:t>
            </w:r>
            <w:r w:rsidR="000A5A5D" w:rsidRPr="00176849">
              <w:rPr>
                <w:rFonts w:ascii="Times New Roman" w:hAnsi="Times New Roman" w:cs="Times New Roman"/>
                <w:szCs w:val="21"/>
              </w:rPr>
              <w:t>9.6</w:t>
            </w:r>
          </w:p>
        </w:tc>
        <w:tc>
          <w:tcPr>
            <w:tcW w:w="848" w:type="dxa"/>
            <w:vAlign w:val="center"/>
          </w:tcPr>
          <w:p w14:paraId="76011A9B" w14:textId="77777777" w:rsidR="000A5A5D" w:rsidRPr="00176849" w:rsidRDefault="000A5A5D"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90</w:t>
            </w:r>
            <w:r w:rsidR="005F32EB" w:rsidRPr="00176849">
              <w:rPr>
                <w:rFonts w:ascii="Times New Roman" w:hAnsi="Times New Roman" w:cs="Times New Roman"/>
                <w:szCs w:val="21"/>
              </w:rPr>
              <w:t>.3</w:t>
            </w:r>
          </w:p>
        </w:tc>
        <w:tc>
          <w:tcPr>
            <w:tcW w:w="850" w:type="dxa"/>
            <w:vAlign w:val="center"/>
          </w:tcPr>
          <w:p w14:paraId="2366A698" w14:textId="77777777" w:rsidR="000A5A5D" w:rsidRPr="00176849" w:rsidRDefault="000A5A5D"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91.5</w:t>
            </w:r>
          </w:p>
        </w:tc>
      </w:tr>
      <w:tr w:rsidR="00340C61" w:rsidRPr="00176849" w14:paraId="517FEB84" w14:textId="77777777" w:rsidTr="004A59CD">
        <w:trPr>
          <w:trHeight w:val="260"/>
          <w:jc w:val="center"/>
        </w:trPr>
        <w:tc>
          <w:tcPr>
            <w:tcW w:w="1291" w:type="dxa"/>
            <w:vAlign w:val="center"/>
          </w:tcPr>
          <w:p w14:paraId="2BD1095E" w14:textId="77777777" w:rsidR="000A5A5D" w:rsidRPr="00176849" w:rsidRDefault="004879A2"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LPA</w:t>
            </w:r>
          </w:p>
        </w:tc>
        <w:tc>
          <w:tcPr>
            <w:tcW w:w="848" w:type="dxa"/>
            <w:vAlign w:val="center"/>
          </w:tcPr>
          <w:p w14:paraId="0D613225" w14:textId="77777777" w:rsidR="000A5A5D" w:rsidRPr="00176849" w:rsidRDefault="000A5A5D"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72</w:t>
            </w:r>
            <w:r w:rsidR="005F32EB" w:rsidRPr="00176849">
              <w:rPr>
                <w:rFonts w:ascii="Times New Roman" w:hAnsi="Times New Roman" w:cs="Times New Roman"/>
                <w:szCs w:val="21"/>
              </w:rPr>
              <w:t>.5</w:t>
            </w:r>
          </w:p>
        </w:tc>
        <w:tc>
          <w:tcPr>
            <w:tcW w:w="850" w:type="dxa"/>
            <w:vAlign w:val="center"/>
          </w:tcPr>
          <w:p w14:paraId="64CD647F" w14:textId="77777777" w:rsidR="000A5A5D" w:rsidRPr="00176849" w:rsidRDefault="000A5A5D"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73.6</w:t>
            </w:r>
          </w:p>
        </w:tc>
        <w:tc>
          <w:tcPr>
            <w:tcW w:w="848" w:type="dxa"/>
            <w:vAlign w:val="center"/>
          </w:tcPr>
          <w:p w14:paraId="369538AD" w14:textId="77777777" w:rsidR="000A5A5D" w:rsidRPr="00176849" w:rsidRDefault="000A5A5D"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64</w:t>
            </w:r>
            <w:r w:rsidR="005F32EB" w:rsidRPr="00176849">
              <w:rPr>
                <w:rFonts w:ascii="Times New Roman" w:hAnsi="Times New Roman" w:cs="Times New Roman"/>
                <w:szCs w:val="21"/>
              </w:rPr>
              <w:t>.9</w:t>
            </w:r>
          </w:p>
        </w:tc>
        <w:tc>
          <w:tcPr>
            <w:tcW w:w="850" w:type="dxa"/>
            <w:vAlign w:val="center"/>
          </w:tcPr>
          <w:p w14:paraId="15AC04D7" w14:textId="77777777" w:rsidR="000A5A5D" w:rsidRPr="00176849" w:rsidRDefault="000A5A5D"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59.7</w:t>
            </w:r>
          </w:p>
        </w:tc>
        <w:tc>
          <w:tcPr>
            <w:tcW w:w="884" w:type="dxa"/>
            <w:vAlign w:val="center"/>
          </w:tcPr>
          <w:p w14:paraId="0342643B" w14:textId="77777777" w:rsidR="000A5A5D" w:rsidRPr="00176849" w:rsidRDefault="000A5A5D"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72</w:t>
            </w:r>
            <w:r w:rsidR="005F32EB" w:rsidRPr="00176849">
              <w:rPr>
                <w:rFonts w:ascii="Times New Roman" w:hAnsi="Times New Roman" w:cs="Times New Roman"/>
                <w:szCs w:val="21"/>
              </w:rPr>
              <w:t>.7</w:t>
            </w:r>
          </w:p>
        </w:tc>
        <w:tc>
          <w:tcPr>
            <w:tcW w:w="850" w:type="dxa"/>
            <w:vAlign w:val="center"/>
          </w:tcPr>
          <w:p w14:paraId="250BE0C9" w14:textId="77777777" w:rsidR="000A5A5D" w:rsidRPr="00176849" w:rsidRDefault="000A5A5D"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59.8</w:t>
            </w:r>
          </w:p>
        </w:tc>
        <w:tc>
          <w:tcPr>
            <w:tcW w:w="848" w:type="dxa"/>
            <w:vAlign w:val="center"/>
          </w:tcPr>
          <w:p w14:paraId="53BB3F16" w14:textId="77777777" w:rsidR="000A5A5D" w:rsidRPr="00176849" w:rsidRDefault="000A5A5D"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70</w:t>
            </w:r>
            <w:r w:rsidR="005F32EB" w:rsidRPr="00176849">
              <w:rPr>
                <w:rFonts w:ascii="Times New Roman" w:hAnsi="Times New Roman" w:cs="Times New Roman"/>
                <w:szCs w:val="21"/>
              </w:rPr>
              <w:t>.5</w:t>
            </w:r>
          </w:p>
        </w:tc>
        <w:tc>
          <w:tcPr>
            <w:tcW w:w="850" w:type="dxa"/>
            <w:vAlign w:val="center"/>
          </w:tcPr>
          <w:p w14:paraId="51700516" w14:textId="77777777" w:rsidR="000A5A5D" w:rsidRPr="00176849" w:rsidRDefault="000A5A5D"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67.3</w:t>
            </w:r>
          </w:p>
        </w:tc>
      </w:tr>
      <w:tr w:rsidR="00FB7030" w:rsidRPr="00176849" w14:paraId="4614AB51" w14:textId="77777777" w:rsidTr="004A59CD">
        <w:trPr>
          <w:trHeight w:val="260"/>
          <w:jc w:val="center"/>
        </w:trPr>
        <w:tc>
          <w:tcPr>
            <w:tcW w:w="1291" w:type="dxa"/>
            <w:vAlign w:val="center"/>
          </w:tcPr>
          <w:p w14:paraId="0ECD53C3" w14:textId="23349621" w:rsidR="00FB7030" w:rsidRPr="00176849" w:rsidRDefault="00FB7030"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V</w:t>
            </w:r>
            <w:r w:rsidRPr="00176849">
              <w:rPr>
                <w:rFonts w:ascii="Times New Roman" w:hAnsi="Times New Roman" w:cs="Times New Roman"/>
                <w:szCs w:val="21"/>
              </w:rPr>
              <w:t>TE</w:t>
            </w:r>
          </w:p>
        </w:tc>
        <w:tc>
          <w:tcPr>
            <w:tcW w:w="848" w:type="dxa"/>
            <w:vAlign w:val="center"/>
          </w:tcPr>
          <w:p w14:paraId="761316D6" w14:textId="2AD360EB" w:rsidR="00FB7030" w:rsidRPr="00176849" w:rsidRDefault="00F27975"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8</w:t>
            </w:r>
            <w:r w:rsidRPr="00176849">
              <w:rPr>
                <w:rFonts w:ascii="Times New Roman" w:hAnsi="Times New Roman" w:cs="Times New Roman"/>
                <w:szCs w:val="21"/>
              </w:rPr>
              <w:t>8.9</w:t>
            </w:r>
          </w:p>
        </w:tc>
        <w:tc>
          <w:tcPr>
            <w:tcW w:w="850" w:type="dxa"/>
            <w:vAlign w:val="center"/>
          </w:tcPr>
          <w:p w14:paraId="555FF605" w14:textId="4D2D556A" w:rsidR="00FB7030" w:rsidRPr="00176849" w:rsidRDefault="00F27975"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1.2</w:t>
            </w:r>
          </w:p>
        </w:tc>
        <w:tc>
          <w:tcPr>
            <w:tcW w:w="848" w:type="dxa"/>
            <w:vAlign w:val="center"/>
          </w:tcPr>
          <w:p w14:paraId="5D6DF568" w14:textId="141AA5C0" w:rsidR="00FB7030" w:rsidRPr="00176849" w:rsidRDefault="00F27975"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2.3</w:t>
            </w:r>
          </w:p>
        </w:tc>
        <w:tc>
          <w:tcPr>
            <w:tcW w:w="850" w:type="dxa"/>
            <w:vAlign w:val="center"/>
          </w:tcPr>
          <w:p w14:paraId="5E6C7D95" w14:textId="7DCCE2DC" w:rsidR="00FB7030" w:rsidRPr="00176849" w:rsidRDefault="00F27975"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3.5</w:t>
            </w:r>
          </w:p>
        </w:tc>
        <w:tc>
          <w:tcPr>
            <w:tcW w:w="884" w:type="dxa"/>
            <w:vAlign w:val="center"/>
          </w:tcPr>
          <w:p w14:paraId="031A9F10" w14:textId="608B053A" w:rsidR="00FB7030" w:rsidRPr="00176849" w:rsidRDefault="00F27975"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3.7</w:t>
            </w:r>
          </w:p>
        </w:tc>
        <w:tc>
          <w:tcPr>
            <w:tcW w:w="850" w:type="dxa"/>
            <w:vAlign w:val="center"/>
          </w:tcPr>
          <w:p w14:paraId="2F54EBCD" w14:textId="58A0A4BF" w:rsidR="00FB7030" w:rsidRPr="00176849" w:rsidRDefault="00F27975"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5.2</w:t>
            </w:r>
          </w:p>
        </w:tc>
        <w:tc>
          <w:tcPr>
            <w:tcW w:w="848" w:type="dxa"/>
            <w:vAlign w:val="center"/>
          </w:tcPr>
          <w:p w14:paraId="67E6D9C9" w14:textId="675745E3" w:rsidR="00FB7030" w:rsidRPr="00176849" w:rsidRDefault="00F27975"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2.6</w:t>
            </w:r>
          </w:p>
        </w:tc>
        <w:tc>
          <w:tcPr>
            <w:tcW w:w="850" w:type="dxa"/>
            <w:vAlign w:val="center"/>
          </w:tcPr>
          <w:p w14:paraId="1E3DDB59" w14:textId="0A2EA120" w:rsidR="00FB7030" w:rsidRPr="00176849" w:rsidRDefault="00F27975" w:rsidP="009C4D6B">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5.3</w:t>
            </w:r>
          </w:p>
        </w:tc>
      </w:tr>
      <w:tr w:rsidR="00F27975" w:rsidRPr="00176849" w14:paraId="45CC755C" w14:textId="77777777" w:rsidTr="004A59CD">
        <w:trPr>
          <w:trHeight w:val="260"/>
          <w:jc w:val="center"/>
        </w:trPr>
        <w:tc>
          <w:tcPr>
            <w:tcW w:w="1291" w:type="dxa"/>
            <w:vAlign w:val="center"/>
          </w:tcPr>
          <w:p w14:paraId="35390C80" w14:textId="27AA6573"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C</w:t>
            </w:r>
            <w:r w:rsidRPr="00176849">
              <w:rPr>
                <w:rFonts w:ascii="Times New Roman" w:hAnsi="Times New Roman" w:cs="Times New Roman"/>
                <w:szCs w:val="21"/>
              </w:rPr>
              <w:t>RT</w:t>
            </w:r>
          </w:p>
        </w:tc>
        <w:tc>
          <w:tcPr>
            <w:tcW w:w="848" w:type="dxa"/>
            <w:vAlign w:val="center"/>
          </w:tcPr>
          <w:p w14:paraId="68A14F6D" w14:textId="0BE5AC90"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8</w:t>
            </w:r>
            <w:r w:rsidRPr="00176849">
              <w:rPr>
                <w:rFonts w:ascii="Times New Roman" w:hAnsi="Times New Roman" w:cs="Times New Roman"/>
                <w:szCs w:val="21"/>
              </w:rPr>
              <w:t>7.6</w:t>
            </w:r>
          </w:p>
        </w:tc>
        <w:tc>
          <w:tcPr>
            <w:tcW w:w="850" w:type="dxa"/>
            <w:vAlign w:val="center"/>
          </w:tcPr>
          <w:p w14:paraId="0F70F9DB" w14:textId="0519BD46"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0.1</w:t>
            </w:r>
          </w:p>
        </w:tc>
        <w:tc>
          <w:tcPr>
            <w:tcW w:w="848" w:type="dxa"/>
            <w:vAlign w:val="center"/>
          </w:tcPr>
          <w:p w14:paraId="7C2DFBE7" w14:textId="477ED94E"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8</w:t>
            </w:r>
            <w:r w:rsidRPr="00176849">
              <w:rPr>
                <w:rFonts w:ascii="Times New Roman" w:hAnsi="Times New Roman" w:cs="Times New Roman"/>
                <w:szCs w:val="21"/>
              </w:rPr>
              <w:t>6.9</w:t>
            </w:r>
          </w:p>
        </w:tc>
        <w:tc>
          <w:tcPr>
            <w:tcW w:w="850" w:type="dxa"/>
            <w:vAlign w:val="center"/>
          </w:tcPr>
          <w:p w14:paraId="0B25D9B6" w14:textId="68636BFC"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8</w:t>
            </w:r>
            <w:r w:rsidRPr="00176849">
              <w:rPr>
                <w:rFonts w:ascii="Times New Roman" w:hAnsi="Times New Roman" w:cs="Times New Roman"/>
                <w:szCs w:val="21"/>
              </w:rPr>
              <w:t>8.2</w:t>
            </w:r>
          </w:p>
        </w:tc>
        <w:tc>
          <w:tcPr>
            <w:tcW w:w="884" w:type="dxa"/>
            <w:vAlign w:val="center"/>
          </w:tcPr>
          <w:p w14:paraId="461DDA48" w14:textId="49329CE8"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2.4</w:t>
            </w:r>
          </w:p>
        </w:tc>
        <w:tc>
          <w:tcPr>
            <w:tcW w:w="850" w:type="dxa"/>
            <w:vAlign w:val="center"/>
          </w:tcPr>
          <w:p w14:paraId="024BDAB8" w14:textId="35BA3B83"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2.7</w:t>
            </w:r>
          </w:p>
        </w:tc>
        <w:tc>
          <w:tcPr>
            <w:tcW w:w="848" w:type="dxa"/>
            <w:vAlign w:val="center"/>
          </w:tcPr>
          <w:p w14:paraId="3312812A" w14:textId="4489D227"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2.6</w:t>
            </w:r>
          </w:p>
        </w:tc>
        <w:tc>
          <w:tcPr>
            <w:tcW w:w="850" w:type="dxa"/>
            <w:vAlign w:val="center"/>
          </w:tcPr>
          <w:p w14:paraId="67F1E433" w14:textId="764FF988"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3.5</w:t>
            </w:r>
          </w:p>
        </w:tc>
      </w:tr>
      <w:tr w:rsidR="00F27975" w:rsidRPr="00176849" w14:paraId="6BCDC8BC" w14:textId="77777777" w:rsidTr="004A59CD">
        <w:trPr>
          <w:trHeight w:val="260"/>
          <w:jc w:val="center"/>
        </w:trPr>
        <w:tc>
          <w:tcPr>
            <w:tcW w:w="1291" w:type="dxa"/>
            <w:vAlign w:val="center"/>
          </w:tcPr>
          <w:p w14:paraId="337B0E94" w14:textId="36465F64" w:rsidR="00F27975" w:rsidRPr="00176849" w:rsidRDefault="00F27975" w:rsidP="00F27975">
            <w:pPr>
              <w:pStyle w:val="IETParagraph"/>
              <w:ind w:firstLineChars="0" w:firstLine="0"/>
              <w:jc w:val="center"/>
              <w:rPr>
                <w:rFonts w:ascii="Times New Roman" w:hAnsi="Times New Roman" w:cs="Times New Roman"/>
                <w:szCs w:val="21"/>
              </w:rPr>
            </w:pPr>
            <w:bookmarkStart w:id="30" w:name="_Hlk75202901"/>
            <w:r w:rsidRPr="00176849">
              <w:rPr>
                <w:rFonts w:ascii="Times New Roman" w:hAnsi="Times New Roman" w:cs="Times New Roman"/>
                <w:szCs w:val="21"/>
              </w:rPr>
              <w:t>AFFC-WAC</w:t>
            </w:r>
            <w:bookmarkEnd w:id="30"/>
          </w:p>
        </w:tc>
        <w:tc>
          <w:tcPr>
            <w:tcW w:w="848" w:type="dxa"/>
            <w:vAlign w:val="center"/>
          </w:tcPr>
          <w:p w14:paraId="12EB25A0" w14:textId="77777777"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87.1</w:t>
            </w:r>
          </w:p>
        </w:tc>
        <w:tc>
          <w:tcPr>
            <w:tcW w:w="850" w:type="dxa"/>
            <w:vAlign w:val="center"/>
          </w:tcPr>
          <w:p w14:paraId="620F2724" w14:textId="77777777"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89.5</w:t>
            </w:r>
          </w:p>
        </w:tc>
        <w:tc>
          <w:tcPr>
            <w:tcW w:w="848" w:type="dxa"/>
            <w:vAlign w:val="center"/>
          </w:tcPr>
          <w:p w14:paraId="7A5D7CDF" w14:textId="77777777"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91.4</w:t>
            </w:r>
          </w:p>
        </w:tc>
        <w:tc>
          <w:tcPr>
            <w:tcW w:w="850" w:type="dxa"/>
            <w:vAlign w:val="center"/>
          </w:tcPr>
          <w:p w14:paraId="6F8C6D52" w14:textId="77777777"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90.6</w:t>
            </w:r>
          </w:p>
        </w:tc>
        <w:tc>
          <w:tcPr>
            <w:tcW w:w="884" w:type="dxa"/>
            <w:vAlign w:val="center"/>
          </w:tcPr>
          <w:p w14:paraId="794ADBCC" w14:textId="77777777"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92.9</w:t>
            </w:r>
          </w:p>
        </w:tc>
        <w:tc>
          <w:tcPr>
            <w:tcW w:w="850" w:type="dxa"/>
            <w:vAlign w:val="center"/>
          </w:tcPr>
          <w:p w14:paraId="47DF086F" w14:textId="77777777"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93.5</w:t>
            </w:r>
          </w:p>
        </w:tc>
        <w:tc>
          <w:tcPr>
            <w:tcW w:w="848" w:type="dxa"/>
            <w:vAlign w:val="center"/>
          </w:tcPr>
          <w:p w14:paraId="525376BF" w14:textId="77777777"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93.1</w:t>
            </w:r>
          </w:p>
        </w:tc>
        <w:tc>
          <w:tcPr>
            <w:tcW w:w="850" w:type="dxa"/>
            <w:vAlign w:val="center"/>
          </w:tcPr>
          <w:p w14:paraId="66FF50DB" w14:textId="77777777"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95.4</w:t>
            </w:r>
          </w:p>
        </w:tc>
      </w:tr>
      <w:tr w:rsidR="00F27975" w:rsidRPr="00176849" w14:paraId="4D2ADCC4" w14:textId="77777777" w:rsidTr="004A59CD">
        <w:trPr>
          <w:trHeight w:val="144"/>
          <w:jc w:val="center"/>
        </w:trPr>
        <w:tc>
          <w:tcPr>
            <w:tcW w:w="1291" w:type="dxa"/>
            <w:tcBorders>
              <w:bottom w:val="single" w:sz="4" w:space="0" w:color="auto"/>
            </w:tcBorders>
            <w:vAlign w:val="center"/>
          </w:tcPr>
          <w:p w14:paraId="509AB2B5" w14:textId="1AE2CD57" w:rsidR="00F27975" w:rsidRPr="00176849" w:rsidRDefault="00F27975" w:rsidP="00F27975">
            <w:pPr>
              <w:pStyle w:val="IETParagraph"/>
              <w:ind w:firstLineChars="0" w:firstLine="0"/>
              <w:jc w:val="center"/>
              <w:rPr>
                <w:rFonts w:ascii="Times New Roman" w:hAnsi="Times New Roman" w:cs="Times New Roman"/>
                <w:szCs w:val="21"/>
              </w:rPr>
            </w:pPr>
            <w:bookmarkStart w:id="31" w:name="_Hlk112537311"/>
            <w:r w:rsidRPr="00176849">
              <w:rPr>
                <w:rFonts w:ascii="Times New Roman" w:hAnsi="Times New Roman" w:cs="Times New Roman"/>
                <w:szCs w:val="21"/>
              </w:rPr>
              <w:t>AFFC(Ours)</w:t>
            </w:r>
          </w:p>
        </w:tc>
        <w:tc>
          <w:tcPr>
            <w:tcW w:w="848" w:type="dxa"/>
            <w:tcBorders>
              <w:bottom w:val="single" w:sz="4" w:space="0" w:color="auto"/>
            </w:tcBorders>
            <w:vAlign w:val="center"/>
          </w:tcPr>
          <w:p w14:paraId="59C69E7F" w14:textId="74A7946D"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90.1</w:t>
            </w:r>
          </w:p>
        </w:tc>
        <w:tc>
          <w:tcPr>
            <w:tcW w:w="850" w:type="dxa"/>
            <w:tcBorders>
              <w:bottom w:val="single" w:sz="4" w:space="0" w:color="auto"/>
            </w:tcBorders>
            <w:vAlign w:val="center"/>
          </w:tcPr>
          <w:p w14:paraId="33BB58B0" w14:textId="092C3789"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92.4</w:t>
            </w:r>
          </w:p>
        </w:tc>
        <w:tc>
          <w:tcPr>
            <w:tcW w:w="848" w:type="dxa"/>
            <w:tcBorders>
              <w:bottom w:val="single" w:sz="4" w:space="0" w:color="auto"/>
            </w:tcBorders>
            <w:vAlign w:val="center"/>
          </w:tcPr>
          <w:p w14:paraId="354616A7" w14:textId="48566860"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96.1</w:t>
            </w:r>
          </w:p>
        </w:tc>
        <w:tc>
          <w:tcPr>
            <w:tcW w:w="850" w:type="dxa"/>
            <w:tcBorders>
              <w:bottom w:val="single" w:sz="4" w:space="0" w:color="auto"/>
            </w:tcBorders>
            <w:vAlign w:val="center"/>
          </w:tcPr>
          <w:p w14:paraId="5CDFDFC8" w14:textId="2D022723"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94.6</w:t>
            </w:r>
          </w:p>
        </w:tc>
        <w:tc>
          <w:tcPr>
            <w:tcW w:w="884" w:type="dxa"/>
            <w:tcBorders>
              <w:bottom w:val="single" w:sz="4" w:space="0" w:color="auto"/>
            </w:tcBorders>
            <w:vAlign w:val="center"/>
          </w:tcPr>
          <w:p w14:paraId="1398D0B4" w14:textId="22F7BBD8"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98.5</w:t>
            </w:r>
          </w:p>
        </w:tc>
        <w:tc>
          <w:tcPr>
            <w:tcW w:w="850" w:type="dxa"/>
            <w:tcBorders>
              <w:bottom w:val="single" w:sz="4" w:space="0" w:color="auto"/>
            </w:tcBorders>
            <w:vAlign w:val="center"/>
          </w:tcPr>
          <w:p w14:paraId="688B4315" w14:textId="0ABDE90B"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98.6</w:t>
            </w:r>
          </w:p>
        </w:tc>
        <w:tc>
          <w:tcPr>
            <w:tcW w:w="848" w:type="dxa"/>
            <w:tcBorders>
              <w:bottom w:val="single" w:sz="4" w:space="0" w:color="auto"/>
            </w:tcBorders>
            <w:vAlign w:val="center"/>
          </w:tcPr>
          <w:p w14:paraId="41997796" w14:textId="0EF0B400"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96.4</w:t>
            </w:r>
          </w:p>
        </w:tc>
        <w:tc>
          <w:tcPr>
            <w:tcW w:w="850" w:type="dxa"/>
            <w:tcBorders>
              <w:bottom w:val="single" w:sz="4" w:space="0" w:color="auto"/>
            </w:tcBorders>
            <w:vAlign w:val="center"/>
          </w:tcPr>
          <w:p w14:paraId="378D921B" w14:textId="0B9FE6F9" w:rsidR="00F27975" w:rsidRPr="00176849" w:rsidRDefault="00F27975" w:rsidP="00F27975">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97.2</w:t>
            </w:r>
          </w:p>
        </w:tc>
      </w:tr>
    </w:tbl>
    <w:p w14:paraId="75D8DBB3" w14:textId="44664A13" w:rsidR="001D66C4" w:rsidRPr="00176849" w:rsidRDefault="004A59CD" w:rsidP="002F4F27">
      <w:pPr>
        <w:widowControl w:val="0"/>
        <w:autoSpaceDE w:val="0"/>
        <w:autoSpaceDN w:val="0"/>
        <w:adjustRightInd w:val="0"/>
        <w:spacing w:line="360" w:lineRule="auto"/>
        <w:ind w:firstLineChars="100" w:firstLine="240"/>
        <w:jc w:val="both"/>
        <w:rPr>
          <w:rFonts w:eastAsia="AdvGulliv-R"/>
          <w:color w:val="000000"/>
          <w:sz w:val="24"/>
          <w:szCs w:val="24"/>
          <w:lang w:eastAsia="zh-CN"/>
        </w:rPr>
      </w:pPr>
      <w:bookmarkStart w:id="32" w:name="_Hlk112570268"/>
      <w:bookmarkEnd w:id="27"/>
      <w:bookmarkEnd w:id="31"/>
      <w:r w:rsidRPr="00176849">
        <w:rPr>
          <w:rFonts w:eastAsia="AdvGulliv-R"/>
          <w:color w:val="000000"/>
          <w:sz w:val="24"/>
          <w:szCs w:val="24"/>
          <w:lang w:eastAsia="zh-CN"/>
        </w:rPr>
        <w:t>It c</w:t>
      </w:r>
      <w:r w:rsidR="00F80DFF" w:rsidRPr="00176849">
        <w:rPr>
          <w:rFonts w:eastAsia="AdvGulliv-R"/>
          <w:color w:val="000000"/>
          <w:sz w:val="24"/>
          <w:szCs w:val="24"/>
          <w:lang w:eastAsia="zh-CN"/>
        </w:rPr>
        <w:t>ould</w:t>
      </w:r>
      <w:r w:rsidRPr="00176849">
        <w:rPr>
          <w:rFonts w:eastAsia="AdvGulliv-R"/>
          <w:color w:val="000000"/>
          <w:sz w:val="24"/>
          <w:szCs w:val="24"/>
          <w:lang w:eastAsia="zh-CN"/>
        </w:rPr>
        <w:t xml:space="preserve"> be observed that the </w:t>
      </w:r>
      <w:r w:rsidR="000F628C" w:rsidRPr="00176849">
        <w:rPr>
          <w:rFonts w:eastAsia="AdvGulliv-R"/>
          <w:color w:val="000000"/>
          <w:sz w:val="24"/>
          <w:szCs w:val="24"/>
          <w:lang w:eastAsia="zh-CN"/>
        </w:rPr>
        <w:t>proposed AFFC achieves highest Re and Pre compared with other unsupervised detection methods</w:t>
      </w:r>
      <w:r w:rsidRPr="00176849">
        <w:rPr>
          <w:rFonts w:eastAsia="AdvGulliv-R"/>
          <w:color w:val="000000"/>
          <w:sz w:val="24"/>
          <w:szCs w:val="24"/>
          <w:lang w:eastAsia="zh-CN"/>
        </w:rPr>
        <w:t>.</w:t>
      </w:r>
      <w:r w:rsidR="000F628C" w:rsidRPr="00176849">
        <w:rPr>
          <w:rFonts w:eastAsia="AdvGulliv-R"/>
          <w:color w:val="000000"/>
          <w:sz w:val="24"/>
          <w:szCs w:val="24"/>
          <w:lang w:eastAsia="zh-CN"/>
        </w:rPr>
        <w:t xml:space="preserve"> </w:t>
      </w:r>
      <w:r w:rsidR="00B777E8" w:rsidRPr="00176849">
        <w:rPr>
          <w:rFonts w:eastAsia="AdvGulliv-R"/>
          <w:color w:val="000000"/>
          <w:sz w:val="24"/>
          <w:szCs w:val="24"/>
          <w:lang w:eastAsia="zh-CN"/>
        </w:rPr>
        <w:t xml:space="preserve">And compared with AFFC-WAC, the AFFC gets 2% improvement in precision by using adaptive feature clustering. </w:t>
      </w:r>
      <w:r w:rsidR="000F628C" w:rsidRPr="00176849">
        <w:rPr>
          <w:rFonts w:eastAsia="AdvGulliv-R"/>
          <w:color w:val="000000"/>
          <w:sz w:val="24"/>
          <w:szCs w:val="24"/>
          <w:lang w:eastAsia="zh-CN"/>
        </w:rPr>
        <w:t>Which indicates that the proposed AFFC method is more accurate in fabric defects detection within small samples.</w:t>
      </w:r>
      <w:bookmarkEnd w:id="32"/>
    </w:p>
    <w:p w14:paraId="64378CC4" w14:textId="612E1774" w:rsidR="001D66C4" w:rsidRPr="00176849" w:rsidRDefault="00E7707F" w:rsidP="001D66C4">
      <w:pPr>
        <w:widowControl w:val="0"/>
        <w:autoSpaceDE w:val="0"/>
        <w:autoSpaceDN w:val="0"/>
        <w:adjustRightInd w:val="0"/>
        <w:spacing w:line="360" w:lineRule="auto"/>
        <w:ind w:firstLineChars="100" w:firstLine="240"/>
        <w:jc w:val="both"/>
        <w:rPr>
          <w:rFonts w:eastAsia="AdvGulliv-R"/>
          <w:color w:val="000000"/>
          <w:sz w:val="24"/>
          <w:szCs w:val="24"/>
          <w:lang w:eastAsia="zh-CN"/>
        </w:rPr>
      </w:pPr>
      <w:bookmarkStart w:id="33" w:name="_Hlk113526275"/>
      <w:r w:rsidRPr="00176849">
        <w:rPr>
          <w:rFonts w:eastAsia="AdvGulliv-R"/>
          <w:color w:val="000000"/>
          <w:sz w:val="24"/>
          <w:szCs w:val="24"/>
          <w:lang w:eastAsia="zh-CN"/>
        </w:rPr>
        <w:t xml:space="preserve">To further validate the performance of the proposed fabric defects detection method, </w:t>
      </w:r>
      <w:r w:rsidR="005F59E2" w:rsidRPr="00176849">
        <w:rPr>
          <w:rFonts w:eastAsia="AdvGulliv-R"/>
          <w:color w:val="000000"/>
          <w:sz w:val="24"/>
          <w:szCs w:val="24"/>
          <w:lang w:eastAsia="zh-CN"/>
        </w:rPr>
        <w:t xml:space="preserve">the proposed </w:t>
      </w:r>
      <w:r w:rsidR="00C77E15" w:rsidRPr="00176849">
        <w:rPr>
          <w:rFonts w:eastAsia="AdvGulliv-R"/>
          <w:color w:val="000000"/>
          <w:sz w:val="24"/>
          <w:szCs w:val="24"/>
          <w:lang w:eastAsia="zh-CN"/>
        </w:rPr>
        <w:t>AFFC method is</w:t>
      </w:r>
      <w:r w:rsidR="009F0960" w:rsidRPr="00176849">
        <w:rPr>
          <w:rFonts w:eastAsia="AdvGulliv-R"/>
          <w:color w:val="000000"/>
          <w:sz w:val="24"/>
          <w:szCs w:val="24"/>
          <w:lang w:eastAsia="zh-CN"/>
        </w:rPr>
        <w:t xml:space="preserve"> compared with above supervised learning and unsupervised methods on the </w:t>
      </w:r>
      <w:r w:rsidR="002F4F27" w:rsidRPr="00176849">
        <w:rPr>
          <w:rFonts w:eastAsia="AdvGulliv-R"/>
          <w:color w:val="000000"/>
          <w:sz w:val="24"/>
          <w:szCs w:val="24"/>
          <w:lang w:eastAsia="zh-CN"/>
        </w:rPr>
        <w:t xml:space="preserve">Tianchi </w:t>
      </w:r>
      <w:r w:rsidR="009F0960" w:rsidRPr="00176849">
        <w:rPr>
          <w:rFonts w:eastAsia="AdvGulliv-R"/>
          <w:color w:val="000000"/>
          <w:sz w:val="24"/>
          <w:szCs w:val="24"/>
          <w:lang w:eastAsia="zh-CN"/>
        </w:rPr>
        <w:t xml:space="preserve">fabric </w:t>
      </w:r>
      <w:r w:rsidR="002F4F27" w:rsidRPr="00176849">
        <w:rPr>
          <w:rFonts w:eastAsia="AdvGulliv-R"/>
          <w:color w:val="000000"/>
          <w:sz w:val="24"/>
          <w:szCs w:val="24"/>
          <w:lang w:eastAsia="zh-CN"/>
        </w:rPr>
        <w:t xml:space="preserve">dataset of </w:t>
      </w:r>
      <w:r w:rsidR="001D66C4" w:rsidRPr="00176849">
        <w:rPr>
          <w:rFonts w:eastAsia="AdvGulliv-R" w:hint="eastAsia"/>
          <w:color w:val="000000"/>
          <w:sz w:val="24"/>
          <w:szCs w:val="24"/>
          <w:lang w:eastAsia="zh-CN"/>
        </w:rPr>
        <w:t>A</w:t>
      </w:r>
      <w:r w:rsidR="001D66C4" w:rsidRPr="00176849">
        <w:rPr>
          <w:rFonts w:eastAsia="AdvGulliv-R"/>
          <w:color w:val="000000"/>
          <w:sz w:val="24"/>
          <w:szCs w:val="24"/>
          <w:lang w:eastAsia="zh-CN"/>
        </w:rPr>
        <w:t>li</w:t>
      </w:r>
      <w:r w:rsidR="002F4F27" w:rsidRPr="00176849">
        <w:rPr>
          <w:rFonts w:eastAsia="AdvGulliv-R"/>
          <w:color w:val="000000"/>
          <w:sz w:val="24"/>
          <w:szCs w:val="24"/>
          <w:lang w:eastAsia="zh-CN"/>
        </w:rPr>
        <w:t>baba</w:t>
      </w:r>
      <w:r w:rsidR="0038038D" w:rsidRPr="00176849">
        <w:rPr>
          <w:rFonts w:eastAsia="AdvGulliv-R"/>
          <w:color w:val="000000"/>
          <w:sz w:val="24"/>
          <w:szCs w:val="24"/>
          <w:lang w:eastAsia="zh-CN"/>
        </w:rPr>
        <w:t>.</w:t>
      </w:r>
      <w:r w:rsidR="00642B97" w:rsidRPr="00176849">
        <w:rPr>
          <w:rFonts w:eastAsia="AdvGulliv-R"/>
          <w:color w:val="000000"/>
          <w:sz w:val="24"/>
          <w:szCs w:val="24"/>
          <w:lang w:eastAsia="zh-CN"/>
        </w:rPr>
        <w:t xml:space="preserve"> </w:t>
      </w:r>
      <w:r w:rsidR="00C0476D" w:rsidRPr="00176849">
        <w:rPr>
          <w:rFonts w:eastAsia="AdvGulliv-R"/>
          <w:color w:val="000000"/>
          <w:sz w:val="24"/>
          <w:szCs w:val="24"/>
          <w:lang w:eastAsia="zh-CN"/>
        </w:rPr>
        <w:t xml:space="preserve">The Tianchi fabric dataset has about twenty types of defects, in order to make experiment easy to carry out, some similar types </w:t>
      </w:r>
      <w:r w:rsidR="00977B20" w:rsidRPr="00176849">
        <w:rPr>
          <w:rFonts w:eastAsia="AdvGulliv-R"/>
          <w:color w:val="000000"/>
          <w:sz w:val="24"/>
          <w:szCs w:val="24"/>
          <w:lang w:eastAsia="zh-CN"/>
        </w:rPr>
        <w:t xml:space="preserve">of defects </w:t>
      </w:r>
      <w:r w:rsidR="00C0476D" w:rsidRPr="00176849">
        <w:rPr>
          <w:rFonts w:eastAsia="AdvGulliv-R"/>
          <w:color w:val="000000"/>
          <w:sz w:val="24"/>
          <w:szCs w:val="24"/>
          <w:lang w:eastAsia="zh-CN"/>
        </w:rPr>
        <w:t xml:space="preserve">are combined </w:t>
      </w:r>
      <w:r w:rsidR="0056497D" w:rsidRPr="00176849">
        <w:rPr>
          <w:rFonts w:eastAsia="AdvGulliv-R"/>
          <w:color w:val="000000"/>
          <w:sz w:val="24"/>
          <w:szCs w:val="24"/>
          <w:lang w:eastAsia="zh-CN"/>
        </w:rPr>
        <w:t>and</w:t>
      </w:r>
      <w:r w:rsidR="00642B97" w:rsidRPr="00176849">
        <w:rPr>
          <w:rFonts w:eastAsia="AdvGulliv-R"/>
          <w:color w:val="000000"/>
          <w:sz w:val="24"/>
          <w:szCs w:val="24"/>
          <w:lang w:eastAsia="zh-CN"/>
        </w:rPr>
        <w:t xml:space="preserve"> </w:t>
      </w:r>
      <w:r w:rsidR="00C42312" w:rsidRPr="00176849">
        <w:rPr>
          <w:rFonts w:eastAsia="AdvGulliv-R"/>
          <w:color w:val="000000"/>
          <w:sz w:val="24"/>
          <w:szCs w:val="24"/>
          <w:lang w:eastAsia="zh-CN"/>
        </w:rPr>
        <w:t>six</w:t>
      </w:r>
      <w:r w:rsidR="00642B97" w:rsidRPr="00176849">
        <w:rPr>
          <w:rFonts w:eastAsia="AdvGulliv-R"/>
          <w:color w:val="000000"/>
          <w:sz w:val="24"/>
          <w:szCs w:val="24"/>
          <w:lang w:eastAsia="zh-CN"/>
        </w:rPr>
        <w:t xml:space="preserve"> types </w:t>
      </w:r>
      <w:r w:rsidR="00977B20" w:rsidRPr="00176849">
        <w:rPr>
          <w:rFonts w:eastAsia="AdvGulliv-R"/>
          <w:color w:val="000000"/>
          <w:sz w:val="24"/>
          <w:szCs w:val="24"/>
          <w:lang w:eastAsia="zh-CN"/>
        </w:rPr>
        <w:t xml:space="preserve">(end-type, hole, </w:t>
      </w:r>
      <w:r w:rsidR="00C42312" w:rsidRPr="00176849">
        <w:rPr>
          <w:rFonts w:eastAsia="AdvGulliv-R"/>
          <w:color w:val="000000"/>
          <w:sz w:val="24"/>
          <w:szCs w:val="24"/>
          <w:lang w:eastAsia="zh-CN"/>
        </w:rPr>
        <w:t xml:space="preserve">knots, needle lines, </w:t>
      </w:r>
      <w:r w:rsidR="00977B20" w:rsidRPr="00176849">
        <w:rPr>
          <w:rFonts w:eastAsia="AdvGulliv-R"/>
          <w:color w:val="000000"/>
          <w:sz w:val="24"/>
          <w:szCs w:val="24"/>
          <w:lang w:eastAsia="zh-CN"/>
        </w:rPr>
        <w:t>weft-type and stain defects)</w:t>
      </w:r>
      <w:r w:rsidR="00642B97" w:rsidRPr="00176849">
        <w:rPr>
          <w:rFonts w:eastAsia="AdvGulliv-R"/>
          <w:color w:val="000000"/>
          <w:sz w:val="24"/>
          <w:szCs w:val="24"/>
          <w:lang w:eastAsia="zh-CN"/>
        </w:rPr>
        <w:t xml:space="preserve"> with the </w:t>
      </w:r>
      <w:r w:rsidR="0056497D" w:rsidRPr="00176849">
        <w:rPr>
          <w:rFonts w:eastAsia="AdvGulliv-R"/>
          <w:color w:val="000000"/>
          <w:sz w:val="24"/>
          <w:szCs w:val="24"/>
          <w:lang w:eastAsia="zh-CN"/>
        </w:rPr>
        <w:t>highest frequency</w:t>
      </w:r>
      <w:r w:rsidR="00C0476D" w:rsidRPr="00176849">
        <w:rPr>
          <w:rFonts w:eastAsia="AdvGulliv-R"/>
          <w:color w:val="000000"/>
          <w:sz w:val="24"/>
          <w:szCs w:val="24"/>
          <w:lang w:eastAsia="zh-CN"/>
        </w:rPr>
        <w:t xml:space="preserve"> are selected for experiments. T</w:t>
      </w:r>
      <w:r w:rsidR="00E10516" w:rsidRPr="00176849">
        <w:rPr>
          <w:rFonts w:eastAsia="AdvGulliv-R"/>
          <w:color w:val="000000"/>
          <w:sz w:val="24"/>
          <w:szCs w:val="24"/>
          <w:lang w:eastAsia="zh-CN"/>
        </w:rPr>
        <w:t xml:space="preserve">he comparative results are shown in </w:t>
      </w:r>
      <w:r w:rsidR="00C42312" w:rsidRPr="00176849">
        <w:rPr>
          <w:rFonts w:eastAsia="AdvGulliv-R"/>
          <w:color w:val="000000"/>
          <w:sz w:val="24"/>
          <w:szCs w:val="24"/>
          <w:lang w:eastAsia="zh-CN"/>
        </w:rPr>
        <w:t>Fig</w:t>
      </w:r>
      <w:r w:rsidR="00E10516" w:rsidRPr="00176849">
        <w:rPr>
          <w:rFonts w:eastAsia="AdvGulliv-R"/>
          <w:color w:val="000000"/>
          <w:sz w:val="24"/>
          <w:szCs w:val="24"/>
          <w:lang w:eastAsia="zh-CN"/>
        </w:rPr>
        <w:t>.</w:t>
      </w:r>
      <w:r w:rsidR="006A2960">
        <w:rPr>
          <w:rFonts w:eastAsia="AdvGulliv-R"/>
          <w:color w:val="000000"/>
          <w:sz w:val="24"/>
          <w:szCs w:val="24"/>
          <w:lang w:eastAsia="zh-CN"/>
        </w:rPr>
        <w:t>9</w:t>
      </w:r>
      <w:r w:rsidR="00C42312" w:rsidRPr="00176849">
        <w:rPr>
          <w:rFonts w:eastAsia="AdvGulliv-R"/>
          <w:color w:val="000000"/>
          <w:sz w:val="24"/>
          <w:szCs w:val="24"/>
          <w:lang w:eastAsia="zh-CN"/>
        </w:rPr>
        <w:t>.</w:t>
      </w:r>
    </w:p>
    <w:p w14:paraId="1133B135" w14:textId="767BC545" w:rsidR="00C42312" w:rsidRPr="00176849" w:rsidRDefault="006C3DFD" w:rsidP="00C42312">
      <w:pPr>
        <w:widowControl w:val="0"/>
        <w:autoSpaceDE w:val="0"/>
        <w:autoSpaceDN w:val="0"/>
        <w:adjustRightInd w:val="0"/>
        <w:spacing w:line="360" w:lineRule="auto"/>
        <w:jc w:val="center"/>
        <w:rPr>
          <w:rFonts w:eastAsia="AdvGulliv-R"/>
          <w:b/>
          <w:color w:val="000000"/>
          <w:sz w:val="24"/>
          <w:szCs w:val="24"/>
          <w:lang w:eastAsia="zh-CN"/>
        </w:rPr>
      </w:pPr>
      <w:bookmarkStart w:id="34" w:name="_Hlk75206120"/>
      <w:r>
        <w:rPr>
          <w:noProof/>
        </w:rPr>
        <w:drawing>
          <wp:inline distT="0" distB="0" distL="0" distR="0" wp14:anchorId="10CBE8CE" wp14:editId="595A770B">
            <wp:extent cx="3390007" cy="2622550"/>
            <wp:effectExtent l="0" t="0" r="1270" b="6350"/>
            <wp:docPr id="1912971244" name="图片 1"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971244" name="图片 1" descr="图表, 散点图&#10;&#10;描述已自动生成"/>
                    <pic:cNvPicPr>
                      <a:picLocks noChangeAspect="1" noChangeArrowheads="1"/>
                    </pic:cNvPicPr>
                  </pic:nvPicPr>
                  <pic:blipFill rotWithShape="1">
                    <a:blip r:embed="rId17">
                      <a:extLst>
                        <a:ext uri="{28A0092B-C50C-407E-A947-70E740481C1C}">
                          <a14:useLocalDpi xmlns:a14="http://schemas.microsoft.com/office/drawing/2010/main" val="0"/>
                        </a:ext>
                      </a:extLst>
                    </a:blip>
                    <a:srcRect l="5414" t="7379" r="7964" b="3273"/>
                    <a:stretch/>
                  </pic:blipFill>
                  <pic:spPr bwMode="auto">
                    <a:xfrm>
                      <a:off x="0" y="0"/>
                      <a:ext cx="3405179" cy="2634287"/>
                    </a:xfrm>
                    <a:prstGeom prst="rect">
                      <a:avLst/>
                    </a:prstGeom>
                    <a:noFill/>
                    <a:ln>
                      <a:noFill/>
                    </a:ln>
                    <a:extLst>
                      <a:ext uri="{53640926-AAD7-44D8-BBD7-CCE9431645EC}">
                        <a14:shadowObscured xmlns:a14="http://schemas.microsoft.com/office/drawing/2010/main"/>
                      </a:ext>
                    </a:extLst>
                  </pic:spPr>
                </pic:pic>
              </a:graphicData>
            </a:graphic>
          </wp:inline>
        </w:drawing>
      </w:r>
    </w:p>
    <w:p w14:paraId="2AC41CE1" w14:textId="7154133F" w:rsidR="00C42312" w:rsidRPr="00176849" w:rsidRDefault="00C42312" w:rsidP="00C42312">
      <w:pPr>
        <w:widowControl w:val="0"/>
        <w:autoSpaceDE w:val="0"/>
        <w:autoSpaceDN w:val="0"/>
        <w:adjustRightInd w:val="0"/>
        <w:spacing w:line="360" w:lineRule="auto"/>
        <w:jc w:val="center"/>
        <w:rPr>
          <w:b/>
          <w:kern w:val="2"/>
          <w:sz w:val="21"/>
          <w:szCs w:val="22"/>
          <w:lang w:eastAsia="zh-CN"/>
        </w:rPr>
      </w:pPr>
      <w:r w:rsidRPr="00176849">
        <w:rPr>
          <w:b/>
          <w:kern w:val="2"/>
          <w:sz w:val="21"/>
          <w:szCs w:val="22"/>
          <w:lang w:eastAsia="zh-CN"/>
        </w:rPr>
        <w:t>Fig.</w:t>
      </w:r>
      <w:r w:rsidR="006A2960">
        <w:rPr>
          <w:b/>
          <w:kern w:val="2"/>
          <w:sz w:val="21"/>
          <w:szCs w:val="22"/>
          <w:lang w:eastAsia="zh-CN"/>
        </w:rPr>
        <w:t>9</w:t>
      </w:r>
      <w:r w:rsidRPr="00176849">
        <w:rPr>
          <w:b/>
          <w:kern w:val="2"/>
          <w:sz w:val="21"/>
          <w:szCs w:val="22"/>
          <w:lang w:eastAsia="zh-CN"/>
        </w:rPr>
        <w:t xml:space="preserve">. </w:t>
      </w:r>
      <w:bookmarkStart w:id="35" w:name="_Hlk113533073"/>
      <w:r w:rsidR="00B87EA8" w:rsidRPr="00176849">
        <w:rPr>
          <w:b/>
          <w:kern w:val="2"/>
          <w:sz w:val="21"/>
          <w:szCs w:val="22"/>
          <w:lang w:eastAsia="zh-CN"/>
        </w:rPr>
        <w:t xml:space="preserve">Comparative </w:t>
      </w:r>
      <w:bookmarkStart w:id="36" w:name="_Hlk113533094"/>
      <w:r w:rsidR="00B87EA8" w:rsidRPr="00176849">
        <w:rPr>
          <w:b/>
          <w:kern w:val="2"/>
          <w:sz w:val="21"/>
          <w:szCs w:val="22"/>
          <w:lang w:eastAsia="zh-CN"/>
        </w:rPr>
        <w:t>experiments</w:t>
      </w:r>
      <w:bookmarkEnd w:id="36"/>
      <w:r w:rsidR="00B87EA8" w:rsidRPr="00176849">
        <w:rPr>
          <w:b/>
          <w:kern w:val="2"/>
          <w:sz w:val="21"/>
          <w:szCs w:val="22"/>
          <w:lang w:eastAsia="zh-CN"/>
        </w:rPr>
        <w:t xml:space="preserve"> on TianChi fabric dataset</w:t>
      </w:r>
      <w:bookmarkEnd w:id="35"/>
    </w:p>
    <w:bookmarkEnd w:id="33"/>
    <w:p w14:paraId="1FE7650C" w14:textId="1B80C610" w:rsidR="00C4584D" w:rsidRPr="00176849" w:rsidRDefault="004475C4"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It cou</w:t>
      </w:r>
      <w:r w:rsidR="00F80DFF" w:rsidRPr="00176849">
        <w:rPr>
          <w:rFonts w:eastAsia="AdvGulliv-R"/>
          <w:color w:val="000000"/>
          <w:sz w:val="24"/>
          <w:szCs w:val="24"/>
          <w:lang w:eastAsia="zh-CN"/>
        </w:rPr>
        <w:t>l</w:t>
      </w:r>
      <w:r w:rsidRPr="00176849">
        <w:rPr>
          <w:rFonts w:eastAsia="AdvGulliv-R"/>
          <w:color w:val="000000"/>
          <w:sz w:val="24"/>
          <w:szCs w:val="24"/>
          <w:lang w:eastAsia="zh-CN"/>
        </w:rPr>
        <w:t xml:space="preserve">d be observed that the </w:t>
      </w:r>
      <w:r w:rsidR="00C4584D" w:rsidRPr="00176849">
        <w:rPr>
          <w:rFonts w:eastAsia="AdvGulliv-R"/>
          <w:color w:val="000000"/>
          <w:sz w:val="24"/>
          <w:szCs w:val="24"/>
          <w:lang w:eastAsia="zh-CN"/>
        </w:rPr>
        <w:t>proposed AFFC fabric defects detection method can achieve about 90% precision and recall on Tian</w:t>
      </w:r>
      <w:r w:rsidR="002B79C2" w:rsidRPr="00176849">
        <w:rPr>
          <w:rFonts w:eastAsia="AdvGulliv-R"/>
          <w:color w:val="000000"/>
          <w:sz w:val="24"/>
          <w:szCs w:val="24"/>
          <w:lang w:eastAsia="zh-CN"/>
        </w:rPr>
        <w:t>C</w:t>
      </w:r>
      <w:r w:rsidR="00C4584D" w:rsidRPr="00176849">
        <w:rPr>
          <w:rFonts w:eastAsia="AdvGulliv-R"/>
          <w:color w:val="000000"/>
          <w:sz w:val="24"/>
          <w:szCs w:val="24"/>
          <w:lang w:eastAsia="zh-CN"/>
        </w:rPr>
        <w:t xml:space="preserve">hi fabric dataset. Compared with those </w:t>
      </w:r>
      <w:r w:rsidR="00EC4AE4">
        <w:rPr>
          <w:rFonts w:eastAsia="AdvGulliv-R"/>
          <w:color w:val="000000"/>
          <w:sz w:val="24"/>
          <w:szCs w:val="24"/>
          <w:lang w:eastAsia="zh-CN"/>
        </w:rPr>
        <w:t>un</w:t>
      </w:r>
      <w:r w:rsidR="00EC4AE4" w:rsidRPr="00176849">
        <w:rPr>
          <w:rFonts w:eastAsia="AdvGulliv-R"/>
          <w:color w:val="000000"/>
          <w:sz w:val="24"/>
          <w:szCs w:val="24"/>
          <w:lang w:eastAsia="zh-CN"/>
        </w:rPr>
        <w:t>supervised methods</w:t>
      </w:r>
      <w:r w:rsidR="00EC4AE4" w:rsidRPr="00176849">
        <w:rPr>
          <w:rFonts w:eastAsia="AdvGulliv-R"/>
          <w:color w:val="000000"/>
          <w:sz w:val="24"/>
          <w:szCs w:val="24"/>
          <w:lang w:eastAsia="zh-CN"/>
        </w:rPr>
        <w:t xml:space="preserve"> </w:t>
      </w:r>
      <w:r w:rsidR="00EC4AE4" w:rsidRPr="00176849">
        <w:rPr>
          <w:rFonts w:eastAsia="AdvGulliv-R"/>
          <w:color w:val="000000"/>
          <w:sz w:val="24"/>
          <w:szCs w:val="24"/>
          <w:lang w:eastAsia="zh-CN"/>
        </w:rPr>
        <w:t>USE, TFKC, LPA, VTE, CRT</w:t>
      </w:r>
      <w:r w:rsidR="00C4584D" w:rsidRPr="00176849">
        <w:rPr>
          <w:rFonts w:eastAsia="AdvGulliv-R"/>
          <w:color w:val="000000"/>
          <w:sz w:val="24"/>
          <w:szCs w:val="24"/>
          <w:lang w:eastAsia="zh-CN"/>
        </w:rPr>
        <w:t xml:space="preserve">, </w:t>
      </w:r>
      <w:r w:rsidR="005242BF" w:rsidRPr="00176849">
        <w:rPr>
          <w:rFonts w:eastAsia="AdvGulliv-R"/>
          <w:color w:val="000000"/>
          <w:sz w:val="24"/>
          <w:szCs w:val="24"/>
          <w:lang w:eastAsia="zh-CN"/>
        </w:rPr>
        <w:t>the detection performance of AFFC method on Tianchi fabric dataset is significantly better than</w:t>
      </w:r>
      <w:r w:rsidR="00EC4AE4">
        <w:rPr>
          <w:rFonts w:eastAsia="AdvGulliv-R"/>
          <w:color w:val="000000"/>
          <w:sz w:val="24"/>
          <w:szCs w:val="24"/>
          <w:lang w:eastAsia="zh-CN"/>
        </w:rPr>
        <w:t xml:space="preserve"> them</w:t>
      </w:r>
      <w:r w:rsidR="005242BF" w:rsidRPr="00176849">
        <w:rPr>
          <w:rFonts w:eastAsia="AdvGulliv-R"/>
          <w:color w:val="000000"/>
          <w:sz w:val="24"/>
          <w:szCs w:val="24"/>
          <w:lang w:eastAsia="zh-CN"/>
        </w:rPr>
        <w:t>.</w:t>
      </w:r>
    </w:p>
    <w:p w14:paraId="1C6BC482" w14:textId="41A9477A" w:rsidR="009054F5" w:rsidRPr="00176849" w:rsidRDefault="00EF03D8"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V</w:t>
      </w:r>
      <w:r w:rsidR="00CD2A67" w:rsidRPr="00176849">
        <w:rPr>
          <w:rFonts w:eastAsia="AdvGulliv-R"/>
          <w:color w:val="000000"/>
          <w:sz w:val="24"/>
          <w:szCs w:val="24"/>
          <w:lang w:eastAsia="zh-CN"/>
        </w:rPr>
        <w:t xml:space="preserve">arious </w:t>
      </w:r>
      <w:r w:rsidR="006D1FB5" w:rsidRPr="00176849">
        <w:rPr>
          <w:rFonts w:eastAsia="AdvGulliv-R"/>
          <w:color w:val="000000"/>
          <w:sz w:val="24"/>
          <w:szCs w:val="24"/>
          <w:lang w:eastAsia="zh-CN"/>
        </w:rPr>
        <w:t xml:space="preserve">types of </w:t>
      </w:r>
      <w:r w:rsidR="009054F5" w:rsidRPr="00176849">
        <w:rPr>
          <w:rFonts w:eastAsia="AdvGulliv-R"/>
          <w:color w:val="000000"/>
          <w:sz w:val="24"/>
          <w:szCs w:val="24"/>
          <w:lang w:eastAsia="zh-CN"/>
        </w:rPr>
        <w:t xml:space="preserve">fabric </w:t>
      </w:r>
      <w:r w:rsidR="00CD2A67" w:rsidRPr="00176849">
        <w:rPr>
          <w:rFonts w:eastAsia="AdvGulliv-R"/>
          <w:color w:val="000000"/>
          <w:sz w:val="24"/>
          <w:szCs w:val="24"/>
          <w:lang w:eastAsia="zh-CN"/>
        </w:rPr>
        <w:t xml:space="preserve">samples </w:t>
      </w:r>
      <w:r w:rsidR="001E324D" w:rsidRPr="00176849">
        <w:rPr>
          <w:rFonts w:eastAsia="AdvGulliv-R"/>
          <w:color w:val="000000"/>
          <w:sz w:val="24"/>
          <w:szCs w:val="24"/>
          <w:lang w:eastAsia="zh-CN"/>
        </w:rPr>
        <w:t xml:space="preserve">for detection cases </w:t>
      </w:r>
      <w:r w:rsidR="00CD2A67" w:rsidRPr="00176849">
        <w:rPr>
          <w:rFonts w:eastAsia="AdvGulliv-R"/>
          <w:color w:val="000000"/>
          <w:sz w:val="24"/>
          <w:szCs w:val="24"/>
          <w:lang w:eastAsia="zh-CN"/>
        </w:rPr>
        <w:t>are</w:t>
      </w:r>
      <w:r w:rsidR="009054F5" w:rsidRPr="00176849">
        <w:rPr>
          <w:rFonts w:eastAsia="AdvGulliv-R"/>
          <w:color w:val="000000"/>
          <w:sz w:val="24"/>
          <w:szCs w:val="24"/>
          <w:lang w:eastAsia="zh-CN"/>
        </w:rPr>
        <w:t xml:space="preserve"> shown in Fig.</w:t>
      </w:r>
      <w:r w:rsidR="006A2960">
        <w:rPr>
          <w:rFonts w:eastAsia="AdvGulliv-R"/>
          <w:color w:val="000000"/>
          <w:sz w:val="24"/>
          <w:szCs w:val="24"/>
          <w:lang w:eastAsia="zh-CN"/>
        </w:rPr>
        <w:t>10</w:t>
      </w:r>
      <w:r w:rsidR="009054F5" w:rsidRPr="00176849">
        <w:rPr>
          <w:rFonts w:eastAsia="AdvGulliv-R"/>
          <w:color w:val="000000"/>
          <w:sz w:val="24"/>
          <w:szCs w:val="24"/>
          <w:lang w:eastAsia="zh-CN"/>
        </w:rPr>
        <w:t xml:space="preserve">. </w:t>
      </w:r>
      <w:r w:rsidR="006D1FB5" w:rsidRPr="00176849">
        <w:rPr>
          <w:rFonts w:eastAsia="AdvGulliv-R"/>
          <w:color w:val="000000"/>
          <w:sz w:val="24"/>
          <w:szCs w:val="24"/>
          <w:lang w:eastAsia="zh-CN"/>
        </w:rPr>
        <w:t xml:space="preserve">The detection results </w:t>
      </w:r>
      <w:r w:rsidR="009054F5" w:rsidRPr="00176849">
        <w:rPr>
          <w:rFonts w:eastAsia="AdvGulliv-R"/>
          <w:color w:val="000000"/>
          <w:sz w:val="24"/>
          <w:szCs w:val="24"/>
          <w:lang w:eastAsia="zh-CN"/>
        </w:rPr>
        <w:t xml:space="preserve">include </w:t>
      </w:r>
      <w:r w:rsidR="00D574B3" w:rsidRPr="00176849">
        <w:rPr>
          <w:rFonts w:eastAsia="AdvGulliv-R"/>
          <w:color w:val="000000"/>
          <w:sz w:val="24"/>
          <w:szCs w:val="24"/>
          <w:lang w:eastAsia="zh-CN"/>
        </w:rPr>
        <w:t>two</w:t>
      </w:r>
      <w:r w:rsidR="009054F5" w:rsidRPr="00176849">
        <w:rPr>
          <w:rFonts w:eastAsia="AdvGulliv-R"/>
          <w:color w:val="000000"/>
          <w:sz w:val="24"/>
          <w:szCs w:val="24"/>
          <w:lang w:eastAsia="zh-CN"/>
        </w:rPr>
        <w:t xml:space="preserve"> kinds of information: defect types</w:t>
      </w:r>
      <w:r w:rsidR="009541E8" w:rsidRPr="00176849">
        <w:rPr>
          <w:rFonts w:eastAsia="AdvGulliv-R"/>
          <w:color w:val="000000"/>
          <w:sz w:val="24"/>
          <w:szCs w:val="24"/>
          <w:lang w:eastAsia="zh-CN"/>
        </w:rPr>
        <w:t xml:space="preserve"> and</w:t>
      </w:r>
      <w:r w:rsidR="00B97C82" w:rsidRPr="00176849">
        <w:rPr>
          <w:rFonts w:eastAsia="AdvGulliv-R"/>
          <w:color w:val="000000"/>
          <w:sz w:val="24"/>
          <w:szCs w:val="24"/>
          <w:lang w:eastAsia="zh-CN"/>
        </w:rPr>
        <w:t xml:space="preserve"> defect</w:t>
      </w:r>
      <w:r w:rsidR="009054F5" w:rsidRPr="00176849">
        <w:rPr>
          <w:rFonts w:eastAsia="AdvGulliv-R"/>
          <w:color w:val="000000"/>
          <w:sz w:val="24"/>
          <w:szCs w:val="24"/>
          <w:lang w:eastAsia="zh-CN"/>
        </w:rPr>
        <w:t xml:space="preserve"> </w:t>
      </w:r>
      <w:r w:rsidR="00D574B3" w:rsidRPr="00176849">
        <w:rPr>
          <w:rFonts w:eastAsia="AdvGulliv-R"/>
          <w:color w:val="000000"/>
          <w:sz w:val="24"/>
          <w:szCs w:val="24"/>
          <w:lang w:eastAsia="zh-CN"/>
        </w:rPr>
        <w:t>locations</w:t>
      </w:r>
      <w:r w:rsidR="009054F5" w:rsidRPr="00176849">
        <w:rPr>
          <w:rFonts w:eastAsia="AdvGulliv-R"/>
          <w:color w:val="000000"/>
          <w:sz w:val="24"/>
          <w:szCs w:val="24"/>
          <w:lang w:eastAsia="zh-CN"/>
        </w:rPr>
        <w:t xml:space="preserve">. </w:t>
      </w:r>
      <w:r w:rsidR="006D1FB5" w:rsidRPr="00176849">
        <w:rPr>
          <w:rFonts w:eastAsia="AdvGulliv-R"/>
          <w:color w:val="000000"/>
          <w:sz w:val="24"/>
          <w:szCs w:val="24"/>
          <w:lang w:eastAsia="zh-CN"/>
        </w:rPr>
        <w:t>It can be observed from Fig.1</w:t>
      </w:r>
      <w:r w:rsidR="006A2960">
        <w:rPr>
          <w:rFonts w:eastAsia="AdvGulliv-R"/>
          <w:color w:val="000000"/>
          <w:sz w:val="24"/>
          <w:szCs w:val="24"/>
          <w:lang w:eastAsia="zh-CN"/>
        </w:rPr>
        <w:t>0</w:t>
      </w:r>
      <w:r w:rsidR="006D1FB5" w:rsidRPr="00176849">
        <w:rPr>
          <w:rFonts w:eastAsia="AdvGulliv-R"/>
          <w:color w:val="000000"/>
          <w:sz w:val="24"/>
          <w:szCs w:val="24"/>
          <w:lang w:eastAsia="zh-CN"/>
        </w:rPr>
        <w:t xml:space="preserve"> that</w:t>
      </w:r>
      <w:r w:rsidR="00943C8D" w:rsidRPr="00176849">
        <w:rPr>
          <w:rFonts w:eastAsia="AdvGulliv-R"/>
          <w:color w:val="000000"/>
          <w:sz w:val="24"/>
          <w:szCs w:val="24"/>
          <w:lang w:eastAsia="zh-CN"/>
        </w:rPr>
        <w:t xml:space="preserve"> the proposed </w:t>
      </w:r>
      <w:r w:rsidR="00F207DD" w:rsidRPr="00176849">
        <w:rPr>
          <w:rFonts w:eastAsia="AdvGulliv-R"/>
          <w:color w:val="000000"/>
          <w:sz w:val="24"/>
          <w:szCs w:val="24"/>
          <w:lang w:eastAsia="zh-CN"/>
        </w:rPr>
        <w:t>AFFC</w:t>
      </w:r>
      <w:r w:rsidR="00943C8D" w:rsidRPr="00176849">
        <w:rPr>
          <w:rFonts w:eastAsia="AdvGulliv-R"/>
          <w:color w:val="000000"/>
          <w:sz w:val="24"/>
          <w:szCs w:val="24"/>
          <w:lang w:eastAsia="zh-CN"/>
        </w:rPr>
        <w:t xml:space="preserve"> method</w:t>
      </w:r>
      <w:r w:rsidR="00943C8D" w:rsidRPr="00176849" w:rsidDel="00943C8D">
        <w:rPr>
          <w:rFonts w:eastAsia="AdvGulliv-R"/>
          <w:color w:val="000000"/>
          <w:sz w:val="24"/>
          <w:szCs w:val="24"/>
          <w:lang w:eastAsia="zh-CN"/>
        </w:rPr>
        <w:t xml:space="preserve"> </w:t>
      </w:r>
      <w:r w:rsidR="00943C8D" w:rsidRPr="00176849">
        <w:rPr>
          <w:rFonts w:eastAsia="AdvGulliv-R"/>
          <w:color w:val="000000"/>
          <w:sz w:val="24"/>
          <w:szCs w:val="24"/>
          <w:lang w:eastAsia="zh-CN"/>
        </w:rPr>
        <w:t xml:space="preserve">can realize accurate </w:t>
      </w:r>
      <w:r w:rsidR="00B97C82" w:rsidRPr="00176849">
        <w:rPr>
          <w:rFonts w:eastAsia="AdvGulliv-R"/>
          <w:color w:val="000000"/>
          <w:sz w:val="24"/>
          <w:szCs w:val="24"/>
          <w:lang w:eastAsia="zh-CN"/>
        </w:rPr>
        <w:t>defect</w:t>
      </w:r>
      <w:r w:rsidR="005247B7" w:rsidRPr="00176849">
        <w:rPr>
          <w:rFonts w:eastAsia="AdvGulliv-R"/>
          <w:color w:val="000000"/>
          <w:sz w:val="24"/>
          <w:szCs w:val="24"/>
          <w:lang w:eastAsia="zh-CN"/>
        </w:rPr>
        <w:t xml:space="preserve"> </w:t>
      </w:r>
      <w:r w:rsidR="00943C8D" w:rsidRPr="00176849">
        <w:rPr>
          <w:rFonts w:eastAsia="AdvGulliv-R"/>
          <w:color w:val="000000"/>
          <w:sz w:val="24"/>
          <w:szCs w:val="24"/>
          <w:lang w:eastAsia="zh-CN"/>
        </w:rPr>
        <w:t>detection of various types of fabrics with complicated texture</w:t>
      </w:r>
      <w:r w:rsidR="00B97C82" w:rsidRPr="00176849">
        <w:rPr>
          <w:rFonts w:eastAsia="AdvGulliv-R"/>
          <w:color w:val="000000"/>
          <w:sz w:val="24"/>
          <w:szCs w:val="24"/>
          <w:lang w:eastAsia="zh-CN"/>
        </w:rPr>
        <w:t>s</w:t>
      </w:r>
      <w:r w:rsidR="0056497D" w:rsidRPr="00176849">
        <w:rPr>
          <w:rFonts w:eastAsia="AdvGulliv-R"/>
          <w:color w:val="000000"/>
          <w:sz w:val="24"/>
          <w:szCs w:val="24"/>
          <w:lang w:eastAsia="zh-CN"/>
        </w:rPr>
        <w:t xml:space="preserve"> and</w:t>
      </w:r>
      <w:r w:rsidR="009054F5" w:rsidRPr="00176849">
        <w:rPr>
          <w:rFonts w:eastAsia="AdvGulliv-R"/>
          <w:color w:val="000000"/>
          <w:sz w:val="24"/>
          <w:szCs w:val="24"/>
          <w:lang w:eastAsia="zh-CN"/>
        </w:rPr>
        <w:t xml:space="preserve"> </w:t>
      </w:r>
      <w:r w:rsidR="00CD2A67" w:rsidRPr="00176849">
        <w:rPr>
          <w:rFonts w:eastAsia="AdvGulliv-R"/>
          <w:color w:val="000000"/>
          <w:sz w:val="24"/>
          <w:szCs w:val="24"/>
          <w:lang w:eastAsia="zh-CN"/>
        </w:rPr>
        <w:t>tiny defects</w:t>
      </w:r>
      <w:r w:rsidR="00943C8D" w:rsidRPr="00176849">
        <w:rPr>
          <w:rFonts w:eastAsia="AdvGulliv-R"/>
          <w:color w:val="000000"/>
          <w:sz w:val="24"/>
          <w:szCs w:val="24"/>
          <w:lang w:eastAsia="zh-CN"/>
        </w:rPr>
        <w:t>.</w:t>
      </w:r>
      <w:bookmarkEnd w:id="34"/>
    </w:p>
    <w:p w14:paraId="6D5E7369" w14:textId="50AE02F6" w:rsidR="00C87EBE" w:rsidRPr="00176849" w:rsidRDefault="004475C4" w:rsidP="00F12395">
      <w:pPr>
        <w:widowControl w:val="0"/>
        <w:autoSpaceDE w:val="0"/>
        <w:autoSpaceDN w:val="0"/>
        <w:adjustRightInd w:val="0"/>
        <w:spacing w:line="360" w:lineRule="auto"/>
        <w:jc w:val="center"/>
        <w:rPr>
          <w:b/>
          <w:kern w:val="2"/>
          <w:sz w:val="21"/>
          <w:szCs w:val="22"/>
          <w:lang w:eastAsia="zh-CN"/>
        </w:rPr>
      </w:pPr>
      <w:r w:rsidRPr="00176849">
        <w:rPr>
          <w:noProof/>
        </w:rPr>
        <w:drawing>
          <wp:inline distT="0" distB="0" distL="0" distR="0" wp14:anchorId="1B919C3B" wp14:editId="3ACB2F83">
            <wp:extent cx="4902200" cy="3246648"/>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a:extLst>
                        <a:ext uri="{28A0092B-C50C-407E-A947-70E740481C1C}">
                          <a14:useLocalDpi xmlns:a14="http://schemas.microsoft.com/office/drawing/2010/main" val="0"/>
                        </a:ext>
                      </a:extLst>
                    </a:blip>
                    <a:srcRect l="1402"/>
                    <a:stretch/>
                  </pic:blipFill>
                  <pic:spPr bwMode="auto">
                    <a:xfrm>
                      <a:off x="0" y="0"/>
                      <a:ext cx="4904834" cy="3248392"/>
                    </a:xfrm>
                    <a:prstGeom prst="rect">
                      <a:avLst/>
                    </a:prstGeom>
                    <a:noFill/>
                    <a:ln>
                      <a:noFill/>
                    </a:ln>
                    <a:extLst>
                      <a:ext uri="{53640926-AAD7-44D8-BBD7-CCE9431645EC}">
                        <a14:shadowObscured xmlns:a14="http://schemas.microsoft.com/office/drawing/2010/main"/>
                      </a:ext>
                    </a:extLst>
                  </pic:spPr>
                </pic:pic>
              </a:graphicData>
            </a:graphic>
          </wp:inline>
        </w:drawing>
      </w:r>
    </w:p>
    <w:p w14:paraId="5B7E6839" w14:textId="0A1F6F13" w:rsidR="00235C2F" w:rsidRPr="00176849" w:rsidRDefault="00235C2F" w:rsidP="00F12395">
      <w:pPr>
        <w:widowControl w:val="0"/>
        <w:autoSpaceDE w:val="0"/>
        <w:autoSpaceDN w:val="0"/>
        <w:adjustRightInd w:val="0"/>
        <w:spacing w:line="360" w:lineRule="auto"/>
        <w:jc w:val="center"/>
        <w:rPr>
          <w:b/>
          <w:kern w:val="2"/>
          <w:sz w:val="21"/>
          <w:szCs w:val="22"/>
          <w:lang w:eastAsia="zh-CN"/>
        </w:rPr>
      </w:pPr>
      <w:bookmarkStart w:id="37" w:name="_Hlk112539938"/>
      <w:r w:rsidRPr="00176849">
        <w:rPr>
          <w:b/>
          <w:kern w:val="2"/>
          <w:sz w:val="21"/>
          <w:szCs w:val="22"/>
          <w:lang w:eastAsia="zh-CN"/>
        </w:rPr>
        <w:t>Fig.</w:t>
      </w:r>
      <w:r w:rsidR="006A2960">
        <w:rPr>
          <w:b/>
          <w:kern w:val="2"/>
          <w:sz w:val="21"/>
          <w:szCs w:val="22"/>
          <w:lang w:eastAsia="zh-CN"/>
        </w:rPr>
        <w:t>10</w:t>
      </w:r>
      <w:r w:rsidRPr="00176849">
        <w:rPr>
          <w:b/>
          <w:kern w:val="2"/>
          <w:sz w:val="21"/>
          <w:szCs w:val="22"/>
          <w:lang w:eastAsia="zh-CN"/>
        </w:rPr>
        <w:t xml:space="preserve">. </w:t>
      </w:r>
      <w:r w:rsidR="00CD2A67" w:rsidRPr="00176849">
        <w:rPr>
          <w:b/>
          <w:kern w:val="2"/>
          <w:sz w:val="21"/>
          <w:szCs w:val="22"/>
          <w:lang w:eastAsia="zh-CN"/>
        </w:rPr>
        <w:t>Detection</w:t>
      </w:r>
      <w:r w:rsidRPr="00176849">
        <w:rPr>
          <w:b/>
          <w:kern w:val="2"/>
          <w:sz w:val="21"/>
          <w:szCs w:val="22"/>
          <w:lang w:eastAsia="zh-CN"/>
        </w:rPr>
        <w:t xml:space="preserve"> results of various fabric samples</w:t>
      </w:r>
    </w:p>
    <w:bookmarkEnd w:id="37"/>
    <w:p w14:paraId="2E5F3400" w14:textId="77777777" w:rsidR="00EE588D" w:rsidRPr="00176849" w:rsidRDefault="00EE588D" w:rsidP="00EE588D">
      <w:pPr>
        <w:pStyle w:val="2"/>
        <w:numPr>
          <w:ilvl w:val="1"/>
          <w:numId w:val="5"/>
        </w:numPr>
        <w:spacing w:before="300" w:after="300" w:line="360" w:lineRule="auto"/>
        <w:jc w:val="both"/>
        <w:rPr>
          <w:b/>
          <w:i w:val="0"/>
          <w:sz w:val="24"/>
          <w:szCs w:val="24"/>
        </w:rPr>
      </w:pPr>
      <w:r w:rsidRPr="00176849">
        <w:rPr>
          <w:b/>
          <w:i w:val="0"/>
          <w:sz w:val="24"/>
          <w:szCs w:val="24"/>
        </w:rPr>
        <w:t>Influence of fabric features on detect precision</w:t>
      </w:r>
    </w:p>
    <w:p w14:paraId="64E9990C" w14:textId="6F618D2E" w:rsidR="00EE588D" w:rsidRPr="00176849" w:rsidRDefault="00CC39A9" w:rsidP="00EE588D">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To evaluate the influence of different fabric features on the detection of defects, the influence of fabric features on detection precision are evaluated on our fabric dataset. The fabric geometrical, intensity and texture features are respectively used to perform the clustering operation, results are shown in Fig.</w:t>
      </w:r>
      <w:r w:rsidR="006A2960">
        <w:rPr>
          <w:rFonts w:eastAsia="AdvGulliv-R"/>
          <w:color w:val="000000"/>
          <w:sz w:val="24"/>
          <w:szCs w:val="24"/>
          <w:lang w:eastAsia="zh-CN"/>
        </w:rPr>
        <w:t>11</w:t>
      </w:r>
      <w:r w:rsidRPr="00176849">
        <w:rPr>
          <w:rFonts w:eastAsia="AdvGulliv-R"/>
          <w:color w:val="000000"/>
          <w:sz w:val="24"/>
          <w:szCs w:val="24"/>
          <w:lang w:eastAsia="zh-CN"/>
        </w:rPr>
        <w:t>.</w:t>
      </w:r>
    </w:p>
    <w:p w14:paraId="70A1423D" w14:textId="77777777" w:rsidR="00EE588D" w:rsidRPr="00176849" w:rsidRDefault="00EE588D" w:rsidP="00EE588D">
      <w:pPr>
        <w:widowControl w:val="0"/>
        <w:autoSpaceDE w:val="0"/>
        <w:autoSpaceDN w:val="0"/>
        <w:adjustRightInd w:val="0"/>
        <w:spacing w:line="360" w:lineRule="auto"/>
        <w:jc w:val="center"/>
        <w:rPr>
          <w:b/>
          <w:kern w:val="2"/>
          <w:sz w:val="21"/>
          <w:szCs w:val="22"/>
          <w:lang w:eastAsia="zh-CN"/>
        </w:rPr>
      </w:pPr>
      <w:r w:rsidRPr="00176849">
        <w:rPr>
          <w:b/>
          <w:noProof/>
          <w:kern w:val="2"/>
          <w:sz w:val="21"/>
          <w:szCs w:val="22"/>
          <w:lang w:eastAsia="zh-CN"/>
        </w:rPr>
        <w:drawing>
          <wp:inline distT="0" distB="0" distL="0" distR="0" wp14:anchorId="750890A3" wp14:editId="0B670AC5">
            <wp:extent cx="4453821" cy="2875339"/>
            <wp:effectExtent l="0" t="0" r="4445" b="1270"/>
            <wp:docPr id="20" name="图片 20" descr="E:\research\master\写论文\知识嵌入的面料疵点检测算法\RCIM\Unsupervised Fabric Defects Detection based on Spatial Domain Saliency and Features Clustering\Figure\figur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research\master\写论文\知识嵌入的面料疵点检测算法\RCIM\Unsupervised Fabric Defects Detection based on Spatial Domain Saliency and Features Clustering\Figure\figure9.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69308" cy="2885337"/>
                    </a:xfrm>
                    <a:prstGeom prst="rect">
                      <a:avLst/>
                    </a:prstGeom>
                    <a:noFill/>
                    <a:ln>
                      <a:noFill/>
                    </a:ln>
                  </pic:spPr>
                </pic:pic>
              </a:graphicData>
            </a:graphic>
          </wp:inline>
        </w:drawing>
      </w:r>
    </w:p>
    <w:p w14:paraId="7577190A" w14:textId="1E6F2B3D" w:rsidR="00EE588D" w:rsidRPr="00176849" w:rsidRDefault="00EE588D" w:rsidP="00EE588D">
      <w:pPr>
        <w:widowControl w:val="0"/>
        <w:autoSpaceDE w:val="0"/>
        <w:autoSpaceDN w:val="0"/>
        <w:adjustRightInd w:val="0"/>
        <w:spacing w:line="360" w:lineRule="auto"/>
        <w:jc w:val="center"/>
        <w:rPr>
          <w:b/>
          <w:kern w:val="2"/>
          <w:sz w:val="21"/>
          <w:szCs w:val="22"/>
          <w:lang w:eastAsia="zh-CN"/>
        </w:rPr>
      </w:pPr>
      <w:r w:rsidRPr="00176849">
        <w:rPr>
          <w:b/>
          <w:kern w:val="2"/>
          <w:sz w:val="21"/>
          <w:szCs w:val="22"/>
          <w:lang w:eastAsia="zh-CN"/>
        </w:rPr>
        <w:t>Fig</w:t>
      </w:r>
      <w:r w:rsidR="006A2960">
        <w:rPr>
          <w:b/>
          <w:kern w:val="2"/>
          <w:sz w:val="21"/>
          <w:szCs w:val="22"/>
          <w:lang w:eastAsia="zh-CN"/>
        </w:rPr>
        <w:t>.</w:t>
      </w:r>
      <w:r w:rsidR="00CC39A9" w:rsidRPr="00176849">
        <w:rPr>
          <w:b/>
          <w:kern w:val="2"/>
          <w:sz w:val="21"/>
          <w:szCs w:val="22"/>
          <w:lang w:eastAsia="zh-CN"/>
        </w:rPr>
        <w:t>1</w:t>
      </w:r>
      <w:r w:rsidR="006A2960">
        <w:rPr>
          <w:b/>
          <w:kern w:val="2"/>
          <w:sz w:val="21"/>
          <w:szCs w:val="22"/>
          <w:lang w:eastAsia="zh-CN"/>
        </w:rPr>
        <w:t>1</w:t>
      </w:r>
      <w:r w:rsidRPr="00176849">
        <w:rPr>
          <w:b/>
          <w:kern w:val="2"/>
          <w:sz w:val="21"/>
          <w:szCs w:val="22"/>
          <w:lang w:eastAsia="zh-CN"/>
        </w:rPr>
        <w:t>. Influence of different fabric features on fabric defects detection precision</w:t>
      </w:r>
    </w:p>
    <w:p w14:paraId="3CAB0F8E" w14:textId="297F1FE2" w:rsidR="00F80DFF" w:rsidRPr="00176849" w:rsidRDefault="00F80DFF" w:rsidP="00CC39A9">
      <w:pPr>
        <w:widowControl w:val="0"/>
        <w:autoSpaceDE w:val="0"/>
        <w:autoSpaceDN w:val="0"/>
        <w:adjustRightInd w:val="0"/>
        <w:spacing w:line="360" w:lineRule="auto"/>
        <w:ind w:firstLineChars="100" w:firstLine="240"/>
        <w:jc w:val="both"/>
        <w:rPr>
          <w:rFonts w:eastAsia="AdvGulliv-R"/>
          <w:color w:val="000000"/>
          <w:sz w:val="24"/>
          <w:szCs w:val="24"/>
          <w:lang w:eastAsia="zh-CN"/>
        </w:rPr>
      </w:pPr>
      <w:bookmarkStart w:id="38" w:name="_Hlk112483975"/>
      <w:r w:rsidRPr="00176849">
        <w:rPr>
          <w:rFonts w:eastAsia="AdvGulliv-R"/>
          <w:color w:val="000000"/>
          <w:sz w:val="24"/>
          <w:szCs w:val="24"/>
          <w:lang w:eastAsia="zh-CN"/>
        </w:rPr>
        <w:t xml:space="preserve">Where the GF represents that only geometrical features are used in detection. And GF+IF+TF represents that </w:t>
      </w:r>
      <w:bookmarkStart w:id="39" w:name="_Hlk113028748"/>
      <w:r w:rsidRPr="00176849">
        <w:rPr>
          <w:rFonts w:eastAsia="AdvGulliv-R"/>
          <w:color w:val="000000"/>
          <w:sz w:val="24"/>
          <w:szCs w:val="24"/>
          <w:lang w:eastAsia="zh-CN"/>
        </w:rPr>
        <w:t>geometrical, intensity, and texture features</w:t>
      </w:r>
      <w:bookmarkEnd w:id="39"/>
      <w:r w:rsidRPr="00176849">
        <w:rPr>
          <w:rFonts w:eastAsia="AdvGulliv-R"/>
          <w:color w:val="000000"/>
          <w:sz w:val="24"/>
          <w:szCs w:val="24"/>
          <w:lang w:eastAsia="zh-CN"/>
        </w:rPr>
        <w:t xml:space="preserve"> are used together. It could be concluded that different defects are sensitive to specific fabric features. For example, the GF can achieve a better detection performance than IF+TF on the detection of end-out defects. It indicates that geometrical features have more important influence on the detection of end-out defects than intensity and texture features. Because end-out defects have tiny size and low contrast, which leads that their textures and intensity features are not obvious enough to be used in the detection of fabric defects. </w:t>
      </w:r>
      <w:r w:rsidR="00C0282B" w:rsidRPr="00176849">
        <w:rPr>
          <w:rFonts w:eastAsia="AdvGulliv-R"/>
          <w:color w:val="000000"/>
          <w:sz w:val="24"/>
          <w:szCs w:val="24"/>
          <w:lang w:eastAsia="zh-CN"/>
        </w:rPr>
        <w:t>Moreover,</w:t>
      </w:r>
      <w:r w:rsidRPr="00176849">
        <w:rPr>
          <w:rFonts w:eastAsia="AdvGulliv-R"/>
          <w:color w:val="000000"/>
          <w:sz w:val="24"/>
          <w:szCs w:val="24"/>
          <w:lang w:eastAsia="zh-CN"/>
        </w:rPr>
        <w:t xml:space="preserve"> the feature combinations which contain intensity features have a great performance </w:t>
      </w:r>
      <w:r w:rsidR="00C0282B" w:rsidRPr="00176849">
        <w:rPr>
          <w:rFonts w:eastAsia="AdvGulliv-R"/>
          <w:color w:val="000000"/>
          <w:sz w:val="24"/>
          <w:szCs w:val="24"/>
          <w:lang w:eastAsia="zh-CN"/>
        </w:rPr>
        <w:t>on the</w:t>
      </w:r>
      <w:r w:rsidRPr="00176849">
        <w:rPr>
          <w:rFonts w:eastAsia="AdvGulliv-R"/>
          <w:color w:val="000000"/>
          <w:sz w:val="24"/>
          <w:szCs w:val="24"/>
          <w:lang w:eastAsia="zh-CN"/>
        </w:rPr>
        <w:t xml:space="preserve"> detecti</w:t>
      </w:r>
      <w:r w:rsidR="00C0282B" w:rsidRPr="00176849">
        <w:rPr>
          <w:rFonts w:eastAsia="AdvGulliv-R"/>
          <w:color w:val="000000"/>
          <w:sz w:val="24"/>
          <w:szCs w:val="24"/>
          <w:lang w:eastAsia="zh-CN"/>
        </w:rPr>
        <w:t>on of</w:t>
      </w:r>
      <w:r w:rsidRPr="00176849">
        <w:rPr>
          <w:rFonts w:eastAsia="AdvGulliv-R"/>
          <w:color w:val="000000"/>
          <w:sz w:val="24"/>
          <w:szCs w:val="24"/>
          <w:lang w:eastAsia="zh-CN"/>
        </w:rPr>
        <w:t xml:space="preserve"> stain defects. It indicates that stain defects are sensitive to intensity</w:t>
      </w:r>
      <w:r w:rsidR="00C0282B" w:rsidRPr="00176849">
        <w:rPr>
          <w:rFonts w:eastAsia="AdvGulliv-R"/>
          <w:color w:val="000000"/>
          <w:sz w:val="24"/>
          <w:szCs w:val="24"/>
          <w:lang w:eastAsia="zh-CN"/>
        </w:rPr>
        <w:t xml:space="preserve"> features</w:t>
      </w:r>
      <w:r w:rsidRPr="00176849">
        <w:rPr>
          <w:rFonts w:eastAsia="AdvGulliv-R"/>
          <w:color w:val="000000"/>
          <w:sz w:val="24"/>
          <w:szCs w:val="24"/>
          <w:lang w:eastAsia="zh-CN"/>
        </w:rPr>
        <w:t xml:space="preserve"> because stain defects can bring obvious changes in the </w:t>
      </w:r>
      <w:r w:rsidR="002B79C2" w:rsidRPr="00176849">
        <w:rPr>
          <w:rFonts w:eastAsia="AdvGulliv-R"/>
          <w:color w:val="000000"/>
          <w:sz w:val="24"/>
          <w:szCs w:val="24"/>
          <w:lang w:eastAsia="zh-CN"/>
        </w:rPr>
        <w:t>color</w:t>
      </w:r>
      <w:r w:rsidRPr="00176849">
        <w:rPr>
          <w:rFonts w:eastAsia="AdvGulliv-R"/>
          <w:color w:val="000000"/>
          <w:sz w:val="24"/>
          <w:szCs w:val="24"/>
          <w:lang w:eastAsia="zh-CN"/>
        </w:rPr>
        <w:t xml:space="preserve"> of the fabric. </w:t>
      </w:r>
      <w:r w:rsidR="00C0282B" w:rsidRPr="00176849">
        <w:rPr>
          <w:rFonts w:eastAsia="AdvGulliv-R"/>
          <w:color w:val="000000"/>
          <w:sz w:val="24"/>
          <w:szCs w:val="24"/>
          <w:lang w:eastAsia="zh-CN"/>
        </w:rPr>
        <w:t xml:space="preserve">The </w:t>
      </w:r>
      <w:r w:rsidRPr="00176849">
        <w:rPr>
          <w:rFonts w:eastAsia="AdvGulliv-R"/>
          <w:color w:val="000000"/>
          <w:sz w:val="24"/>
          <w:szCs w:val="24"/>
          <w:lang w:eastAsia="zh-CN"/>
        </w:rPr>
        <w:t xml:space="preserve">broken yarn and hole defects are sensitive to the texture feature because both those two defects can lead to obvious differences in </w:t>
      </w:r>
      <w:r w:rsidR="00C0282B" w:rsidRPr="00176849">
        <w:rPr>
          <w:rFonts w:eastAsia="AdvGulliv-R"/>
          <w:color w:val="000000"/>
          <w:sz w:val="24"/>
          <w:szCs w:val="24"/>
          <w:lang w:eastAsia="zh-CN"/>
        </w:rPr>
        <w:t xml:space="preserve">the </w:t>
      </w:r>
      <w:r w:rsidRPr="00176849">
        <w:rPr>
          <w:rFonts w:eastAsia="AdvGulliv-R"/>
          <w:color w:val="000000"/>
          <w:sz w:val="24"/>
          <w:szCs w:val="24"/>
          <w:lang w:eastAsia="zh-CN"/>
        </w:rPr>
        <w:t>texture</w:t>
      </w:r>
      <w:r w:rsidR="00C0282B" w:rsidRPr="00176849">
        <w:rPr>
          <w:rFonts w:eastAsia="AdvGulliv-R"/>
          <w:color w:val="000000"/>
          <w:sz w:val="24"/>
          <w:szCs w:val="24"/>
          <w:lang w:eastAsia="zh-CN"/>
        </w:rPr>
        <w:t xml:space="preserve"> of fabric</w:t>
      </w:r>
      <w:r w:rsidRPr="00176849">
        <w:rPr>
          <w:rFonts w:eastAsia="AdvGulliv-R"/>
          <w:color w:val="000000"/>
          <w:sz w:val="24"/>
          <w:szCs w:val="24"/>
          <w:lang w:eastAsia="zh-CN"/>
        </w:rPr>
        <w:t xml:space="preserve">. </w:t>
      </w:r>
      <w:r w:rsidR="00C0282B" w:rsidRPr="00176849">
        <w:rPr>
          <w:rFonts w:eastAsia="AdvGulliv-R"/>
          <w:color w:val="000000"/>
          <w:sz w:val="24"/>
          <w:szCs w:val="24"/>
          <w:lang w:eastAsia="zh-CN"/>
        </w:rPr>
        <w:t>And the</w:t>
      </w:r>
      <w:r w:rsidRPr="00176849">
        <w:rPr>
          <w:rFonts w:eastAsia="AdvGulliv-R"/>
          <w:color w:val="000000"/>
          <w:sz w:val="24"/>
          <w:szCs w:val="24"/>
          <w:lang w:eastAsia="zh-CN"/>
        </w:rPr>
        <w:t xml:space="preserve"> </w:t>
      </w:r>
      <w:r w:rsidR="00C0282B" w:rsidRPr="00176849">
        <w:rPr>
          <w:rFonts w:eastAsia="AdvGulliv-R"/>
          <w:color w:val="000000"/>
          <w:sz w:val="24"/>
          <w:szCs w:val="24"/>
          <w:lang w:eastAsia="zh-CN"/>
        </w:rPr>
        <w:t>GF+IF+TF feature combination can achieve the best detection performance on</w:t>
      </w:r>
      <w:r w:rsidRPr="00176849">
        <w:rPr>
          <w:rFonts w:eastAsia="AdvGulliv-R"/>
          <w:color w:val="000000"/>
          <w:sz w:val="24"/>
          <w:szCs w:val="24"/>
          <w:lang w:eastAsia="zh-CN"/>
        </w:rPr>
        <w:t xml:space="preserve"> four types of defects.</w:t>
      </w:r>
    </w:p>
    <w:bookmarkEnd w:id="38"/>
    <w:p w14:paraId="7ADC368A" w14:textId="3A347575" w:rsidR="00547E0F" w:rsidRPr="00176849" w:rsidRDefault="00547E0F" w:rsidP="00547E0F">
      <w:pPr>
        <w:pStyle w:val="2"/>
        <w:numPr>
          <w:ilvl w:val="1"/>
          <w:numId w:val="5"/>
        </w:numPr>
        <w:spacing w:before="300" w:after="300" w:line="360" w:lineRule="auto"/>
        <w:ind w:left="284" w:hanging="284"/>
        <w:jc w:val="both"/>
        <w:rPr>
          <w:b/>
          <w:i w:val="0"/>
          <w:sz w:val="24"/>
          <w:szCs w:val="24"/>
        </w:rPr>
      </w:pPr>
      <w:r w:rsidRPr="00176849">
        <w:rPr>
          <w:b/>
          <w:i w:val="0"/>
          <w:sz w:val="24"/>
          <w:szCs w:val="24"/>
        </w:rPr>
        <w:t>Parameter analysis</w:t>
      </w:r>
    </w:p>
    <w:p w14:paraId="6309A254" w14:textId="4DEFB3BF" w:rsidR="00A008D7" w:rsidRPr="00176849" w:rsidRDefault="00547E0F" w:rsidP="00EA5CE1">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In this section, the </w:t>
      </w:r>
      <w:r w:rsidR="00900D6B" w:rsidRPr="00176849">
        <w:rPr>
          <w:rFonts w:eastAsia="AdvGulliv-R"/>
          <w:color w:val="000000"/>
          <w:sz w:val="24"/>
          <w:szCs w:val="24"/>
          <w:lang w:eastAsia="zh-CN"/>
        </w:rPr>
        <w:t xml:space="preserve">setting </w:t>
      </w:r>
      <w:r w:rsidR="00AF25E4" w:rsidRPr="00176849">
        <w:rPr>
          <w:rFonts w:eastAsia="AdvGulliv-R"/>
          <w:color w:val="000000"/>
          <w:sz w:val="24"/>
          <w:szCs w:val="24"/>
          <w:lang w:eastAsia="zh-CN"/>
        </w:rPr>
        <w:t xml:space="preserve">of </w:t>
      </w:r>
      <w:r w:rsidR="00900D6B" w:rsidRPr="00176849">
        <w:rPr>
          <w:rFonts w:eastAsia="AdvGulliv-R"/>
          <w:color w:val="000000"/>
          <w:sz w:val="24"/>
          <w:szCs w:val="24"/>
          <w:lang w:eastAsia="zh-CN"/>
        </w:rPr>
        <w:t xml:space="preserve">three main </w:t>
      </w:r>
      <w:r w:rsidRPr="00176849">
        <w:rPr>
          <w:rFonts w:eastAsia="AdvGulliv-R"/>
          <w:color w:val="000000"/>
          <w:sz w:val="24"/>
          <w:szCs w:val="24"/>
          <w:lang w:eastAsia="zh-CN"/>
        </w:rPr>
        <w:t>parameter</w:t>
      </w:r>
      <w:r w:rsidR="00900D6B" w:rsidRPr="00176849">
        <w:rPr>
          <w:rFonts w:eastAsia="AdvGulliv-R"/>
          <w:color w:val="000000"/>
          <w:sz w:val="24"/>
          <w:szCs w:val="24"/>
          <w:lang w:eastAsia="zh-CN"/>
        </w:rPr>
        <w:t xml:space="preserve"> </w:t>
      </w:r>
      <w:bookmarkStart w:id="40" w:name="_Hlk113525931"/>
      <m:oMath>
        <m:r>
          <w:rPr>
            <w:rFonts w:ascii="Cambria Math" w:eastAsia="AdvGulliv-R" w:hAnsi="Cambria Math"/>
            <w:color w:val="000000"/>
            <w:sz w:val="24"/>
            <w:szCs w:val="24"/>
            <w:lang w:eastAsia="zh-CN"/>
          </w:rPr>
          <m:t>β</m:t>
        </m:r>
      </m:oMath>
      <w:bookmarkEnd w:id="40"/>
      <w:r w:rsidR="00900D6B" w:rsidRPr="00176849">
        <w:rPr>
          <w:rFonts w:eastAsia="AdvGulliv-R" w:hint="eastAsia"/>
          <w:iCs/>
          <w:color w:val="000000"/>
          <w:sz w:val="24"/>
          <w:szCs w:val="24"/>
          <w:lang w:eastAsia="zh-CN"/>
        </w:rPr>
        <w:t>,</w:t>
      </w:r>
      <w:r w:rsidR="00900D6B" w:rsidRPr="00176849">
        <w:rPr>
          <w:rFonts w:ascii="Cambria Math" w:eastAsia="AdvGulliv-R" w:hAnsi="Cambria Math"/>
          <w:i/>
          <w:color w:val="000000"/>
          <w:sz w:val="24"/>
          <w:szCs w:val="24"/>
          <w:lang w:eastAsia="zh-CN"/>
        </w:rPr>
        <w:t xml:space="preserve"> </w:t>
      </w:r>
      <m:oMath>
        <m:r>
          <w:rPr>
            <w:rFonts w:ascii="Cambria Math" w:eastAsia="AdvGulliv-R" w:hAnsi="Cambria Math"/>
            <w:color w:val="000000"/>
            <w:sz w:val="24"/>
            <w:szCs w:val="24"/>
            <w:lang w:eastAsia="zh-CN"/>
          </w:rPr>
          <m:t>N</m:t>
        </m:r>
      </m:oMath>
      <w:r w:rsidR="00900D6B" w:rsidRPr="00176849">
        <w:rPr>
          <w:rFonts w:eastAsia="AdvGulliv-R"/>
          <w:color w:val="000000"/>
          <w:sz w:val="24"/>
          <w:szCs w:val="24"/>
          <w:lang w:eastAsia="zh-CN"/>
        </w:rPr>
        <w:t>,</w:t>
      </w:r>
      <w:r w:rsidR="00900D6B" w:rsidRPr="00176849">
        <w:rPr>
          <w:rFonts w:ascii="Cambria Math" w:eastAsia="AdvGulliv-R" w:hAnsi="Cambria Math"/>
          <w:i/>
          <w:color w:val="000000"/>
          <w:sz w:val="24"/>
          <w:szCs w:val="24"/>
          <w:lang w:eastAsia="zh-CN"/>
        </w:rPr>
        <w:t xml:space="preserve"> </w:t>
      </w:r>
      <m:oMath>
        <m:r>
          <w:rPr>
            <w:rFonts w:ascii="Cambria Math" w:eastAsia="AdvGulliv-R" w:hAnsi="Cambria Math"/>
            <w:color w:val="000000"/>
            <w:sz w:val="24"/>
            <w:szCs w:val="24"/>
            <w:lang w:eastAsia="zh-CN"/>
          </w:rPr>
          <m:t>M</m:t>
        </m:r>
      </m:oMath>
      <w:r w:rsidRPr="00176849">
        <w:rPr>
          <w:rFonts w:eastAsia="AdvGulliv-R"/>
          <w:color w:val="000000"/>
          <w:sz w:val="24"/>
          <w:szCs w:val="24"/>
          <w:lang w:eastAsia="zh-CN"/>
        </w:rPr>
        <w:t xml:space="preserve"> </w:t>
      </w:r>
      <w:r w:rsidR="00900D6B" w:rsidRPr="00176849">
        <w:rPr>
          <w:rFonts w:eastAsia="AdvGulliv-R"/>
          <w:color w:val="000000"/>
          <w:sz w:val="24"/>
          <w:szCs w:val="24"/>
          <w:lang w:eastAsia="zh-CN"/>
        </w:rPr>
        <w:t xml:space="preserve">are </w:t>
      </w:r>
      <w:r w:rsidRPr="00176849">
        <w:rPr>
          <w:rFonts w:eastAsia="AdvGulliv-R"/>
          <w:color w:val="000000"/>
          <w:sz w:val="24"/>
          <w:szCs w:val="24"/>
          <w:lang w:eastAsia="zh-CN"/>
        </w:rPr>
        <w:t xml:space="preserve">discussed via </w:t>
      </w:r>
      <w:r w:rsidR="00900D6B" w:rsidRPr="00176849">
        <w:rPr>
          <w:rFonts w:eastAsia="AdvGulliv-R"/>
          <w:color w:val="000000"/>
          <w:sz w:val="24"/>
          <w:szCs w:val="24"/>
          <w:lang w:eastAsia="zh-CN"/>
        </w:rPr>
        <w:t>experiment</w:t>
      </w:r>
      <w:r w:rsidRPr="00176849">
        <w:rPr>
          <w:rFonts w:eastAsia="AdvGulliv-R"/>
          <w:color w:val="000000"/>
          <w:sz w:val="24"/>
          <w:szCs w:val="24"/>
          <w:lang w:eastAsia="zh-CN"/>
        </w:rPr>
        <w:t xml:space="preserve"> analysis.</w:t>
      </w:r>
      <w:r w:rsidR="0013158F" w:rsidRPr="00176849">
        <w:rPr>
          <w:rFonts w:eastAsia="AdvGulliv-R"/>
          <w:color w:val="000000"/>
          <w:sz w:val="24"/>
          <w:szCs w:val="24"/>
          <w:lang w:eastAsia="zh-CN"/>
        </w:rPr>
        <w:t xml:space="preserve"> </w:t>
      </w:r>
      <w:bookmarkStart w:id="41" w:name="_Hlk113311047"/>
      <w:r w:rsidR="00AF25E4" w:rsidRPr="00176849">
        <w:rPr>
          <w:rFonts w:eastAsia="AdvGulliv-R"/>
          <w:color w:val="000000"/>
          <w:sz w:val="24"/>
          <w:szCs w:val="24"/>
          <w:lang w:eastAsia="zh-CN"/>
        </w:rPr>
        <w:t xml:space="preserve">For </w:t>
      </w:r>
      <w:r w:rsidR="00877ECC" w:rsidRPr="00176849">
        <w:rPr>
          <w:rFonts w:eastAsia="AdvGulliv-R"/>
          <w:color w:val="000000"/>
          <w:sz w:val="24"/>
          <w:szCs w:val="24"/>
          <w:lang w:eastAsia="zh-CN"/>
        </w:rPr>
        <w:t>learning rate</w:t>
      </w:r>
      <w:r w:rsidR="00AF25E4" w:rsidRPr="00176849">
        <w:rPr>
          <w:rFonts w:eastAsia="AdvGulliv-R"/>
          <w:color w:val="000000"/>
          <w:sz w:val="24"/>
          <w:szCs w:val="24"/>
          <w:lang w:eastAsia="zh-CN"/>
        </w:rPr>
        <w:t xml:space="preserve"> </w:t>
      </w:r>
      <m:oMath>
        <m:r>
          <w:rPr>
            <w:rFonts w:ascii="Cambria Math" w:eastAsia="AdvGulliv-R" w:hAnsi="Cambria Math"/>
            <w:color w:val="000000"/>
            <w:sz w:val="24"/>
            <w:szCs w:val="24"/>
            <w:lang w:eastAsia="zh-CN"/>
          </w:rPr>
          <m:t>β</m:t>
        </m:r>
      </m:oMath>
      <w:r w:rsidR="00AF25E4" w:rsidRPr="00176849">
        <w:rPr>
          <w:rFonts w:eastAsia="AdvGulliv-R"/>
          <w:color w:val="000000"/>
          <w:sz w:val="24"/>
          <w:szCs w:val="24"/>
          <w:lang w:eastAsia="zh-CN"/>
        </w:rPr>
        <w:t>, the value is set from 10</w:t>
      </w:r>
      <w:r w:rsidR="00AF25E4" w:rsidRPr="00176849">
        <w:rPr>
          <w:rFonts w:ascii="微软雅黑" w:eastAsia="微软雅黑" w:hAnsi="微软雅黑" w:cs="微软雅黑" w:hint="eastAsia"/>
          <w:color w:val="000000"/>
          <w:sz w:val="24"/>
          <w:szCs w:val="24"/>
          <w:vertAlign w:val="superscript"/>
          <w:lang w:eastAsia="zh-CN"/>
        </w:rPr>
        <w:t>−</w:t>
      </w:r>
      <w:r w:rsidR="00AF25E4" w:rsidRPr="00176849">
        <w:rPr>
          <w:rFonts w:eastAsia="AdvGulliv-R"/>
          <w:color w:val="000000"/>
          <w:sz w:val="24"/>
          <w:szCs w:val="24"/>
          <w:vertAlign w:val="superscript"/>
          <w:lang w:eastAsia="zh-CN"/>
        </w:rPr>
        <w:t>5</w:t>
      </w:r>
      <w:r w:rsidR="00AF25E4" w:rsidRPr="00176849">
        <w:rPr>
          <w:rFonts w:eastAsia="AdvGulliv-R"/>
          <w:color w:val="000000"/>
          <w:sz w:val="24"/>
          <w:szCs w:val="24"/>
          <w:lang w:eastAsia="zh-CN"/>
        </w:rPr>
        <w:t xml:space="preserve"> to 10</w:t>
      </w:r>
      <w:r w:rsidR="00AF25E4" w:rsidRPr="00176849">
        <w:rPr>
          <w:rFonts w:ascii="微软雅黑" w:eastAsia="微软雅黑" w:hAnsi="微软雅黑" w:cs="微软雅黑" w:hint="eastAsia"/>
          <w:color w:val="000000"/>
          <w:sz w:val="24"/>
          <w:szCs w:val="24"/>
          <w:vertAlign w:val="superscript"/>
          <w:lang w:eastAsia="zh-CN"/>
        </w:rPr>
        <w:t>−</w:t>
      </w:r>
      <w:r w:rsidR="00AF25E4" w:rsidRPr="00176849">
        <w:rPr>
          <w:rFonts w:eastAsia="AdvGulliv-R"/>
          <w:color w:val="000000"/>
          <w:sz w:val="24"/>
          <w:szCs w:val="24"/>
          <w:vertAlign w:val="superscript"/>
          <w:lang w:eastAsia="zh-CN"/>
        </w:rPr>
        <w:t>1</w:t>
      </w:r>
      <w:r w:rsidR="00EA5CE1" w:rsidRPr="00176849">
        <w:t xml:space="preserve"> </w:t>
      </w:r>
      <w:r w:rsidR="00EA5CE1" w:rsidRPr="00176849">
        <w:rPr>
          <w:rFonts w:eastAsia="AdvGulliv-R"/>
          <w:color w:val="000000"/>
          <w:sz w:val="24"/>
          <w:szCs w:val="24"/>
          <w:lang w:eastAsia="zh-CN"/>
        </w:rPr>
        <w:t>increasing by a multiple of 10.</w:t>
      </w:r>
      <w:r w:rsidR="00877ECC" w:rsidRPr="00176849">
        <w:rPr>
          <w:rFonts w:eastAsia="AdvGulliv-R"/>
          <w:color w:val="000000"/>
          <w:sz w:val="24"/>
          <w:szCs w:val="24"/>
          <w:lang w:eastAsia="zh-CN"/>
        </w:rPr>
        <w:t xml:space="preserve"> Length and width coefficients</w:t>
      </w:r>
      <w:r w:rsidR="00AF25E4" w:rsidRPr="00176849">
        <w:rPr>
          <w:rFonts w:eastAsia="AdvGulliv-R"/>
          <w:color w:val="000000"/>
          <w:sz w:val="24"/>
          <w:szCs w:val="24"/>
          <w:lang w:eastAsia="zh-CN"/>
        </w:rPr>
        <w:t xml:space="preserve"> </w:t>
      </w:r>
      <m:oMath>
        <m:r>
          <w:rPr>
            <w:rFonts w:ascii="Cambria Math" w:eastAsia="AdvGulliv-R" w:hAnsi="Cambria Math"/>
            <w:color w:val="000000"/>
            <w:sz w:val="24"/>
            <w:szCs w:val="24"/>
            <w:lang w:eastAsia="zh-CN"/>
          </w:rPr>
          <m:t>N</m:t>
        </m:r>
      </m:oMath>
      <w:r w:rsidR="00AF25E4" w:rsidRPr="00176849">
        <w:rPr>
          <w:rFonts w:eastAsia="AdvGulliv-R"/>
          <w:color w:val="000000"/>
          <w:sz w:val="24"/>
          <w:szCs w:val="24"/>
          <w:lang w:eastAsia="zh-CN"/>
        </w:rPr>
        <w:t xml:space="preserve"> and</w:t>
      </w:r>
      <w:r w:rsidR="00AF25E4" w:rsidRPr="00176849">
        <w:rPr>
          <w:rFonts w:ascii="Cambria Math" w:eastAsia="AdvGulliv-R" w:hAnsi="Cambria Math"/>
          <w:i/>
          <w:color w:val="000000"/>
          <w:sz w:val="24"/>
          <w:szCs w:val="24"/>
          <w:lang w:eastAsia="zh-CN"/>
        </w:rPr>
        <w:t xml:space="preserve"> </w:t>
      </w:r>
      <m:oMath>
        <m:r>
          <w:rPr>
            <w:rFonts w:ascii="Cambria Math" w:eastAsia="AdvGulliv-R" w:hAnsi="Cambria Math"/>
            <w:color w:val="000000"/>
            <w:sz w:val="24"/>
            <w:szCs w:val="24"/>
            <w:lang w:eastAsia="zh-CN"/>
          </w:rPr>
          <m:t>M</m:t>
        </m:r>
      </m:oMath>
      <w:r w:rsidR="00AF25E4" w:rsidRPr="00176849">
        <w:rPr>
          <w:rFonts w:eastAsia="AdvGulliv-R"/>
          <w:color w:val="000000"/>
          <w:sz w:val="24"/>
          <w:szCs w:val="24"/>
          <w:lang w:eastAsia="zh-CN"/>
        </w:rPr>
        <w:t xml:space="preserve"> are set from 0.8 to 1.3 with the step size of 0.1.</w:t>
      </w:r>
      <w:bookmarkEnd w:id="41"/>
    </w:p>
    <w:p w14:paraId="7FCF86F7" w14:textId="5180B735" w:rsidR="00115AC4" w:rsidRPr="00176849" w:rsidRDefault="00115AC4" w:rsidP="00EA5CE1">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For learning rate </w:t>
      </w:r>
      <m:oMath>
        <m:r>
          <w:rPr>
            <w:rFonts w:ascii="Cambria Math" w:eastAsia="AdvGulliv-R" w:hAnsi="Cambria Math"/>
            <w:color w:val="000000"/>
            <w:sz w:val="24"/>
            <w:szCs w:val="24"/>
            <w:lang w:eastAsia="zh-CN"/>
          </w:rPr>
          <m:t>β</m:t>
        </m:r>
      </m:oMath>
      <w:r w:rsidRPr="00176849">
        <w:rPr>
          <w:rFonts w:eastAsia="AdvGulliv-R"/>
          <w:color w:val="000000"/>
          <w:sz w:val="24"/>
          <w:szCs w:val="24"/>
          <w:lang w:eastAsia="zh-CN"/>
        </w:rPr>
        <w:t xml:space="preserve">, the precision is essentially same when </w:t>
      </w:r>
      <w:r w:rsidR="008E00EA" w:rsidRPr="00176849">
        <w:rPr>
          <w:rFonts w:eastAsia="AdvGulliv-R"/>
          <w:color w:val="000000"/>
          <w:sz w:val="24"/>
          <w:szCs w:val="24"/>
          <w:lang w:eastAsia="zh-CN"/>
        </w:rPr>
        <w:t>i</w:t>
      </w:r>
      <w:r w:rsidRPr="00176849">
        <w:rPr>
          <w:rFonts w:eastAsia="AdvGulliv-R"/>
          <w:color w:val="000000"/>
          <w:sz w:val="24"/>
          <w:szCs w:val="24"/>
          <w:lang w:eastAsia="zh-CN"/>
        </w:rPr>
        <w:t>t is lower than 10</w:t>
      </w:r>
      <w:r w:rsidRPr="00176849">
        <w:rPr>
          <w:rFonts w:ascii="微软雅黑" w:eastAsia="微软雅黑" w:hAnsi="微软雅黑" w:cs="微软雅黑" w:hint="eastAsia"/>
          <w:color w:val="000000"/>
          <w:sz w:val="24"/>
          <w:szCs w:val="24"/>
          <w:vertAlign w:val="superscript"/>
          <w:lang w:eastAsia="zh-CN"/>
        </w:rPr>
        <w:t>−</w:t>
      </w:r>
      <w:r w:rsidRPr="00176849">
        <w:rPr>
          <w:rFonts w:eastAsia="AdvGulliv-R" w:hint="eastAsia"/>
          <w:color w:val="000000"/>
          <w:sz w:val="24"/>
          <w:szCs w:val="24"/>
          <w:vertAlign w:val="superscript"/>
          <w:lang w:eastAsia="zh-CN"/>
        </w:rPr>
        <w:t>3</w:t>
      </w:r>
      <w:r w:rsidR="008E00EA" w:rsidRPr="00176849">
        <w:rPr>
          <w:rFonts w:eastAsia="AdvGulliv-R"/>
          <w:color w:val="000000"/>
          <w:sz w:val="24"/>
          <w:szCs w:val="24"/>
          <w:lang w:eastAsia="zh-CN"/>
        </w:rPr>
        <w:t>,</w:t>
      </w:r>
      <w:r w:rsidRPr="00176849">
        <w:rPr>
          <w:rFonts w:eastAsia="AdvGulliv-R"/>
          <w:color w:val="000000"/>
          <w:sz w:val="24"/>
          <w:szCs w:val="24"/>
          <w:lang w:eastAsia="zh-CN"/>
        </w:rPr>
        <w:t xml:space="preserve"> so </w:t>
      </w:r>
      <w:r w:rsidR="008E00EA" w:rsidRPr="00176849">
        <w:rPr>
          <w:rFonts w:eastAsia="AdvGulliv-R"/>
          <w:color w:val="000000"/>
          <w:sz w:val="24"/>
          <w:szCs w:val="24"/>
          <w:lang w:eastAsia="zh-CN"/>
        </w:rPr>
        <w:t xml:space="preserve">the learning rate </w:t>
      </w:r>
      <m:oMath>
        <m:r>
          <w:rPr>
            <w:rFonts w:ascii="Cambria Math" w:eastAsia="AdvGulliv-R" w:hAnsi="Cambria Math"/>
            <w:color w:val="000000"/>
            <w:sz w:val="24"/>
            <w:szCs w:val="24"/>
            <w:lang w:eastAsia="zh-CN"/>
          </w:rPr>
          <m:t>β</m:t>
        </m:r>
      </m:oMath>
      <w:r w:rsidRPr="00176849">
        <w:rPr>
          <w:rFonts w:eastAsia="AdvGulliv-R"/>
          <w:color w:val="000000"/>
          <w:sz w:val="24"/>
          <w:szCs w:val="24"/>
          <w:lang w:eastAsia="zh-CN"/>
        </w:rPr>
        <w:t xml:space="preserve"> </w:t>
      </w:r>
      <w:r w:rsidR="008E00EA" w:rsidRPr="00176849">
        <w:rPr>
          <w:rFonts w:eastAsia="AdvGulliv-R"/>
          <w:color w:val="000000"/>
          <w:sz w:val="24"/>
          <w:szCs w:val="24"/>
          <w:lang w:eastAsia="zh-CN"/>
        </w:rPr>
        <w:t>is set as 10</w:t>
      </w:r>
      <w:r w:rsidR="008E00EA" w:rsidRPr="00176849">
        <w:rPr>
          <w:rFonts w:ascii="微软雅黑" w:eastAsia="微软雅黑" w:hAnsi="微软雅黑" w:cs="微软雅黑" w:hint="eastAsia"/>
          <w:color w:val="000000"/>
          <w:sz w:val="24"/>
          <w:szCs w:val="24"/>
          <w:vertAlign w:val="superscript"/>
          <w:lang w:eastAsia="zh-CN"/>
        </w:rPr>
        <w:t>−</w:t>
      </w:r>
      <w:r w:rsidR="008E00EA" w:rsidRPr="00176849">
        <w:rPr>
          <w:rFonts w:eastAsia="AdvGulliv-R" w:hint="eastAsia"/>
          <w:color w:val="000000"/>
          <w:sz w:val="24"/>
          <w:szCs w:val="24"/>
          <w:vertAlign w:val="superscript"/>
          <w:lang w:eastAsia="zh-CN"/>
        </w:rPr>
        <w:t>3</w:t>
      </w:r>
      <w:r w:rsidR="008E00EA" w:rsidRPr="00176849">
        <w:rPr>
          <w:rFonts w:eastAsia="AdvGulliv-R"/>
          <w:color w:val="000000"/>
          <w:sz w:val="24"/>
          <w:szCs w:val="24"/>
          <w:lang w:eastAsia="zh-CN"/>
        </w:rPr>
        <w:t>.</w:t>
      </w:r>
    </w:p>
    <w:p w14:paraId="5089039F" w14:textId="7EB670CA" w:rsidR="007237BE" w:rsidRPr="00176849" w:rsidRDefault="001C26B8" w:rsidP="001C26B8">
      <w:pPr>
        <w:widowControl w:val="0"/>
        <w:autoSpaceDE w:val="0"/>
        <w:autoSpaceDN w:val="0"/>
        <w:adjustRightInd w:val="0"/>
        <w:spacing w:line="360" w:lineRule="auto"/>
        <w:jc w:val="center"/>
        <w:rPr>
          <w:rFonts w:eastAsia="AdvGulliv-R"/>
          <w:color w:val="000000"/>
          <w:sz w:val="24"/>
          <w:szCs w:val="24"/>
          <w:lang w:eastAsia="zh-CN"/>
        </w:rPr>
      </w:pPr>
      <w:bookmarkStart w:id="42" w:name="_Hlk113526082"/>
      <w:r w:rsidRPr="00176849">
        <w:rPr>
          <w:noProof/>
        </w:rPr>
        <w:drawing>
          <wp:inline distT="0" distB="0" distL="0" distR="0" wp14:anchorId="5307C79B" wp14:editId="2F07CD68">
            <wp:extent cx="2990850" cy="2218063"/>
            <wp:effectExtent l="0" t="0" r="0" b="0"/>
            <wp:docPr id="18" name="图片 18"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表, 折线图&#10;&#10;描述已自动生成"/>
                    <pic:cNvPicPr>
                      <a:picLocks noChangeAspect="1" noChangeArrowheads="1"/>
                    </pic:cNvPicPr>
                  </pic:nvPicPr>
                  <pic:blipFill rotWithShape="1">
                    <a:blip r:embed="rId20">
                      <a:extLst>
                        <a:ext uri="{28A0092B-C50C-407E-A947-70E740481C1C}">
                          <a14:useLocalDpi xmlns:a14="http://schemas.microsoft.com/office/drawing/2010/main" val="0"/>
                        </a:ext>
                      </a:extLst>
                    </a:blip>
                    <a:srcRect l="3465" t="9239" r="7892" b="3108"/>
                    <a:stretch/>
                  </pic:blipFill>
                  <pic:spPr bwMode="auto">
                    <a:xfrm>
                      <a:off x="0" y="0"/>
                      <a:ext cx="3009358" cy="2231789"/>
                    </a:xfrm>
                    <a:prstGeom prst="rect">
                      <a:avLst/>
                    </a:prstGeom>
                    <a:noFill/>
                    <a:ln>
                      <a:noFill/>
                    </a:ln>
                    <a:extLst>
                      <a:ext uri="{53640926-AAD7-44D8-BBD7-CCE9431645EC}">
                        <a14:shadowObscured xmlns:a14="http://schemas.microsoft.com/office/drawing/2010/main"/>
                      </a:ext>
                    </a:extLst>
                  </pic:spPr>
                </pic:pic>
              </a:graphicData>
            </a:graphic>
          </wp:inline>
        </w:drawing>
      </w:r>
    </w:p>
    <w:p w14:paraId="2A49452D" w14:textId="4E504F5F" w:rsidR="006B3FB2" w:rsidRPr="00176849" w:rsidRDefault="006B3FB2" w:rsidP="006B3FB2">
      <w:pPr>
        <w:widowControl w:val="0"/>
        <w:autoSpaceDE w:val="0"/>
        <w:autoSpaceDN w:val="0"/>
        <w:adjustRightInd w:val="0"/>
        <w:spacing w:line="360" w:lineRule="auto"/>
        <w:jc w:val="center"/>
        <w:rPr>
          <w:b/>
          <w:kern w:val="2"/>
          <w:sz w:val="21"/>
          <w:szCs w:val="22"/>
          <w:lang w:eastAsia="zh-CN"/>
        </w:rPr>
      </w:pPr>
      <w:r w:rsidRPr="00176849">
        <w:rPr>
          <w:b/>
          <w:kern w:val="2"/>
          <w:sz w:val="21"/>
          <w:szCs w:val="22"/>
          <w:lang w:eastAsia="zh-CN"/>
        </w:rPr>
        <w:t>Fig</w:t>
      </w:r>
      <w:r w:rsidR="00502392">
        <w:rPr>
          <w:b/>
          <w:kern w:val="2"/>
          <w:sz w:val="21"/>
          <w:szCs w:val="22"/>
          <w:lang w:eastAsia="zh-CN"/>
        </w:rPr>
        <w:t>.</w:t>
      </w:r>
      <w:r w:rsidR="00877ECC" w:rsidRPr="00176849">
        <w:rPr>
          <w:b/>
          <w:kern w:val="2"/>
          <w:sz w:val="21"/>
          <w:szCs w:val="22"/>
          <w:lang w:eastAsia="zh-CN"/>
        </w:rPr>
        <w:t>1</w:t>
      </w:r>
      <w:r w:rsidR="00502392">
        <w:rPr>
          <w:b/>
          <w:kern w:val="2"/>
          <w:sz w:val="21"/>
          <w:szCs w:val="22"/>
          <w:lang w:eastAsia="zh-CN"/>
        </w:rPr>
        <w:t>2</w:t>
      </w:r>
      <w:r w:rsidRPr="00176849">
        <w:rPr>
          <w:b/>
          <w:kern w:val="2"/>
          <w:sz w:val="21"/>
          <w:szCs w:val="22"/>
          <w:lang w:eastAsia="zh-CN"/>
        </w:rPr>
        <w:t xml:space="preserve">. </w:t>
      </w:r>
      <w:r w:rsidR="00877ECC" w:rsidRPr="00176849">
        <w:rPr>
          <w:b/>
          <w:kern w:val="2"/>
          <w:sz w:val="21"/>
          <w:szCs w:val="22"/>
          <w:lang w:eastAsia="zh-CN"/>
        </w:rPr>
        <w:t xml:space="preserve">Experiments analysis of learning rate </w:t>
      </w:r>
      <m:oMath>
        <m:r>
          <w:rPr>
            <w:rFonts w:ascii="Cambria Math" w:eastAsia="AdvGulliv-R" w:hAnsi="Cambria Math"/>
            <w:color w:val="000000"/>
            <w:sz w:val="24"/>
            <w:szCs w:val="24"/>
            <w:lang w:eastAsia="zh-CN"/>
          </w:rPr>
          <m:t>β</m:t>
        </m:r>
      </m:oMath>
    </w:p>
    <w:bookmarkEnd w:id="42"/>
    <w:p w14:paraId="0C7890E2" w14:textId="6D4A3B81" w:rsidR="007237BE" w:rsidRPr="00176849" w:rsidRDefault="006B3FB2" w:rsidP="006B3FB2">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For the</w:t>
      </w:r>
      <w:r w:rsidR="008E00EA" w:rsidRPr="00176849">
        <w:rPr>
          <w:rFonts w:eastAsia="AdvGulliv-R"/>
          <w:color w:val="000000"/>
          <w:sz w:val="24"/>
          <w:szCs w:val="24"/>
          <w:lang w:eastAsia="zh-CN"/>
        </w:rPr>
        <w:t xml:space="preserve"> </w:t>
      </w:r>
      <w:bookmarkStart w:id="43" w:name="_Hlk113525944"/>
      <w:r w:rsidR="008E00EA" w:rsidRPr="00176849">
        <w:rPr>
          <w:rFonts w:eastAsia="AdvGulliv-R"/>
          <w:color w:val="000000"/>
          <w:sz w:val="24"/>
          <w:szCs w:val="24"/>
          <w:lang w:eastAsia="zh-CN"/>
        </w:rPr>
        <w:t xml:space="preserve">length and width coefficients </w:t>
      </w:r>
      <m:oMath>
        <m:r>
          <w:rPr>
            <w:rFonts w:ascii="Cambria Math" w:eastAsia="AdvGulliv-R" w:hAnsi="Cambria Math"/>
            <w:color w:val="000000"/>
            <w:sz w:val="24"/>
            <w:szCs w:val="24"/>
            <w:lang w:eastAsia="zh-CN"/>
          </w:rPr>
          <m:t>N</m:t>
        </m:r>
      </m:oMath>
      <w:r w:rsidR="008E00EA" w:rsidRPr="00176849">
        <w:rPr>
          <w:rFonts w:eastAsia="AdvGulliv-R"/>
          <w:color w:val="000000"/>
          <w:sz w:val="24"/>
          <w:szCs w:val="24"/>
          <w:lang w:eastAsia="zh-CN"/>
        </w:rPr>
        <w:t xml:space="preserve"> and </w:t>
      </w:r>
      <m:oMath>
        <m:r>
          <w:rPr>
            <w:rFonts w:ascii="Cambria Math" w:eastAsia="AdvGulliv-R" w:hAnsi="Cambria Math"/>
            <w:color w:val="000000"/>
            <w:sz w:val="24"/>
            <w:szCs w:val="24"/>
            <w:lang w:eastAsia="zh-CN"/>
          </w:rPr>
          <m:t>M</m:t>
        </m:r>
      </m:oMath>
      <w:bookmarkEnd w:id="43"/>
      <w:r w:rsidR="00880E08" w:rsidRPr="00176849">
        <w:rPr>
          <w:rFonts w:eastAsia="AdvGulliv-R" w:hint="eastAsia"/>
          <w:color w:val="000000"/>
          <w:sz w:val="24"/>
          <w:szCs w:val="24"/>
          <w:lang w:eastAsia="zh-CN"/>
        </w:rPr>
        <w:t>,</w:t>
      </w:r>
      <w:r w:rsidR="00880E08" w:rsidRPr="00176849">
        <w:rPr>
          <w:rFonts w:eastAsia="AdvGulliv-R"/>
          <w:color w:val="000000"/>
          <w:sz w:val="24"/>
          <w:szCs w:val="24"/>
          <w:lang w:eastAsia="zh-CN"/>
        </w:rPr>
        <w:t xml:space="preserve"> when both </w:t>
      </w:r>
      <w:bookmarkStart w:id="44" w:name="_Hlk113525966"/>
      <m:oMath>
        <m:r>
          <w:rPr>
            <w:rFonts w:ascii="Cambria Math" w:eastAsia="AdvGulliv-R" w:hAnsi="Cambria Math"/>
            <w:color w:val="000000"/>
            <w:sz w:val="24"/>
            <w:szCs w:val="24"/>
            <w:lang w:eastAsia="zh-CN"/>
          </w:rPr>
          <m:t>N</m:t>
        </m:r>
      </m:oMath>
      <w:bookmarkEnd w:id="44"/>
      <w:r w:rsidR="00880E08" w:rsidRPr="00176849">
        <w:rPr>
          <w:rFonts w:eastAsia="AdvGulliv-R"/>
          <w:color w:val="000000"/>
          <w:sz w:val="24"/>
          <w:szCs w:val="24"/>
          <w:lang w:eastAsia="zh-CN"/>
        </w:rPr>
        <w:t xml:space="preserve"> and </w:t>
      </w:r>
      <w:bookmarkStart w:id="45" w:name="_Hlk113525970"/>
      <m:oMath>
        <m:r>
          <w:rPr>
            <w:rFonts w:ascii="Cambria Math" w:eastAsia="AdvGulliv-R" w:hAnsi="Cambria Math"/>
            <w:color w:val="000000"/>
            <w:sz w:val="24"/>
            <w:szCs w:val="24"/>
            <w:lang w:eastAsia="zh-CN"/>
          </w:rPr>
          <m:t>M</m:t>
        </m:r>
      </m:oMath>
      <w:bookmarkEnd w:id="45"/>
      <w:r w:rsidR="00880E08" w:rsidRPr="00176849">
        <w:rPr>
          <w:rFonts w:eastAsia="AdvGulliv-R" w:hint="eastAsia"/>
          <w:color w:val="000000"/>
          <w:sz w:val="24"/>
          <w:szCs w:val="24"/>
          <w:lang w:eastAsia="zh-CN"/>
        </w:rPr>
        <w:t xml:space="preserve"> </w:t>
      </w:r>
      <w:r w:rsidR="00880E08" w:rsidRPr="00176849">
        <w:rPr>
          <w:rFonts w:eastAsia="AdvGulliv-R"/>
          <w:color w:val="000000"/>
          <w:sz w:val="24"/>
          <w:szCs w:val="24"/>
          <w:lang w:eastAsia="zh-CN"/>
        </w:rPr>
        <w:t xml:space="preserve">are set as 1.1, the 93.7% precision can be achieved. Which means that </w:t>
      </w:r>
      <w:r w:rsidR="002949EE" w:rsidRPr="00176849">
        <w:rPr>
          <w:rFonts w:eastAsia="AdvGulliv-R"/>
          <w:color w:val="000000"/>
          <w:sz w:val="24"/>
          <w:szCs w:val="24"/>
          <w:lang w:eastAsia="zh-CN"/>
        </w:rPr>
        <w:t xml:space="preserve">the highest detection precision can be achieved when the feature extraction area is 1.1 times of saliency region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r</m:t>
            </m:r>
          </m:sub>
        </m:sSub>
      </m:oMath>
      <w:r w:rsidR="002949EE" w:rsidRPr="00176849">
        <w:rPr>
          <w:rFonts w:eastAsia="AdvGulliv-R"/>
          <w:color w:val="000000"/>
          <w:sz w:val="24"/>
          <w:szCs w:val="24"/>
          <w:lang w:eastAsia="zh-CN"/>
        </w:rPr>
        <w:t xml:space="preserve">. When feature extraction area is same as the saliency region </w:t>
      </w:r>
      <m:oMath>
        <m:sSub>
          <m:sSubPr>
            <m:ctrlPr>
              <w:rPr>
                <w:rFonts w:ascii="Cambria Math" w:eastAsia="AdvGulliv-R" w:hAnsi="Cambria Math"/>
                <w:color w:val="000000"/>
                <w:sz w:val="24"/>
                <w:szCs w:val="24"/>
                <w:lang w:eastAsia="zh-CN"/>
              </w:rPr>
            </m:ctrlPr>
          </m:sSubPr>
          <m:e>
            <m:r>
              <w:rPr>
                <w:rFonts w:ascii="Cambria Math" w:eastAsia="AdvGulliv-R" w:hAnsi="Cambria Math"/>
                <w:color w:val="000000"/>
                <w:sz w:val="24"/>
                <w:szCs w:val="24"/>
                <w:lang w:eastAsia="zh-CN"/>
              </w:rPr>
              <m:t>S</m:t>
            </m:r>
          </m:e>
          <m:sub>
            <m:r>
              <w:rPr>
                <w:rFonts w:ascii="Cambria Math" w:eastAsia="AdvGulliv-R" w:hAnsi="Cambria Math"/>
                <w:color w:val="000000"/>
                <w:sz w:val="24"/>
                <w:szCs w:val="24"/>
                <w:lang w:eastAsia="zh-CN"/>
              </w:rPr>
              <m:t>r</m:t>
            </m:r>
          </m:sub>
        </m:sSub>
      </m:oMath>
      <w:r w:rsidR="002949EE" w:rsidRPr="00176849">
        <w:rPr>
          <w:rFonts w:eastAsia="AdvGulliv-R"/>
          <w:color w:val="000000"/>
          <w:sz w:val="24"/>
          <w:szCs w:val="24"/>
          <w:lang w:eastAsia="zh-CN"/>
        </w:rPr>
        <w:t>, the 93.2% precision can be achieved. experimental results are shown in Table.</w:t>
      </w:r>
      <w:r w:rsidR="004021D4">
        <w:rPr>
          <w:rFonts w:eastAsia="AdvGulliv-R"/>
          <w:color w:val="000000"/>
          <w:sz w:val="24"/>
          <w:szCs w:val="24"/>
          <w:lang w:eastAsia="zh-CN"/>
        </w:rPr>
        <w:t>3</w:t>
      </w:r>
      <w:r w:rsidR="002949EE" w:rsidRPr="00176849">
        <w:rPr>
          <w:rFonts w:eastAsia="AdvGulliv-R"/>
          <w:color w:val="000000"/>
          <w:sz w:val="24"/>
          <w:szCs w:val="24"/>
          <w:lang w:eastAsia="zh-CN"/>
        </w:rPr>
        <w:t>.</w:t>
      </w:r>
      <w:r w:rsidR="00880E08" w:rsidRPr="00176849">
        <w:rPr>
          <w:rFonts w:eastAsia="AdvGulliv-R"/>
          <w:color w:val="000000"/>
          <w:sz w:val="24"/>
          <w:szCs w:val="24"/>
          <w:lang w:eastAsia="zh-CN"/>
        </w:rPr>
        <w:t xml:space="preserve"> </w:t>
      </w:r>
      <w:r w:rsidRPr="00176849">
        <w:rPr>
          <w:rFonts w:eastAsia="AdvGulliv-R"/>
          <w:color w:val="000000"/>
          <w:sz w:val="24"/>
          <w:szCs w:val="24"/>
          <w:lang w:eastAsia="zh-CN"/>
        </w:rPr>
        <w:t xml:space="preserve"> </w:t>
      </w:r>
    </w:p>
    <w:p w14:paraId="5AE51932" w14:textId="4A538903" w:rsidR="004206E4" w:rsidRPr="00176849" w:rsidRDefault="004206E4" w:rsidP="004206E4">
      <w:pPr>
        <w:widowControl w:val="0"/>
        <w:jc w:val="center"/>
        <w:rPr>
          <w:rFonts w:eastAsia="AdvGulliv-R"/>
          <w:b/>
          <w:color w:val="000000"/>
          <w:sz w:val="21"/>
          <w:szCs w:val="21"/>
          <w:lang w:eastAsia="zh-CN"/>
        </w:rPr>
      </w:pPr>
      <w:r w:rsidRPr="00176849">
        <w:rPr>
          <w:rFonts w:eastAsia="AdvGulliv-R"/>
          <w:b/>
          <w:color w:val="000000"/>
          <w:sz w:val="21"/>
          <w:szCs w:val="21"/>
          <w:lang w:eastAsia="zh-CN"/>
        </w:rPr>
        <w:t>Table</w:t>
      </w:r>
      <w:r w:rsidR="004021D4">
        <w:rPr>
          <w:rFonts w:eastAsia="AdvGulliv-R"/>
          <w:b/>
          <w:color w:val="000000"/>
          <w:sz w:val="21"/>
          <w:szCs w:val="21"/>
          <w:lang w:eastAsia="zh-CN"/>
        </w:rPr>
        <w:t>.3</w:t>
      </w:r>
      <w:r w:rsidRPr="00176849">
        <w:rPr>
          <w:rFonts w:eastAsia="AdvGulliv-R"/>
          <w:b/>
          <w:color w:val="000000"/>
          <w:sz w:val="21"/>
          <w:szCs w:val="21"/>
          <w:lang w:eastAsia="zh-CN"/>
        </w:rPr>
        <w:t xml:space="preserve">. Experiments analysis of coefficients </w:t>
      </w:r>
      <m:oMath>
        <m:r>
          <m:rPr>
            <m:sty m:val="bi"/>
          </m:rPr>
          <w:rPr>
            <w:rFonts w:ascii="Cambria Math" w:eastAsia="AdvGulliv-R" w:hAnsi="Cambria Math"/>
            <w:color w:val="000000"/>
            <w:sz w:val="21"/>
            <w:szCs w:val="21"/>
            <w:lang w:eastAsia="zh-CN"/>
          </w:rPr>
          <m:t>N</m:t>
        </m:r>
      </m:oMath>
      <w:r w:rsidRPr="00176849">
        <w:rPr>
          <w:rFonts w:eastAsia="AdvGulliv-R"/>
          <w:b/>
          <w:color w:val="000000"/>
          <w:sz w:val="21"/>
          <w:szCs w:val="21"/>
          <w:lang w:eastAsia="zh-CN"/>
        </w:rPr>
        <w:t xml:space="preserve"> and </w:t>
      </w:r>
      <m:oMath>
        <m:r>
          <m:rPr>
            <m:sty m:val="bi"/>
          </m:rPr>
          <w:rPr>
            <w:rFonts w:ascii="Cambria Math" w:eastAsia="AdvGulliv-R" w:hAnsi="Cambria Math"/>
            <w:color w:val="000000"/>
            <w:sz w:val="21"/>
            <w:szCs w:val="21"/>
            <w:lang w:eastAsia="zh-CN"/>
          </w:rPr>
          <m:t>M</m:t>
        </m:r>
      </m:oMath>
    </w:p>
    <w:tbl>
      <w:tblPr>
        <w:tblStyle w:val="11"/>
        <w:tblW w:w="83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7"/>
        <w:gridCol w:w="1186"/>
        <w:gridCol w:w="1186"/>
        <w:gridCol w:w="1186"/>
        <w:gridCol w:w="1186"/>
        <w:gridCol w:w="1186"/>
        <w:gridCol w:w="1186"/>
      </w:tblGrid>
      <w:tr w:rsidR="004206E4" w:rsidRPr="00176849" w14:paraId="43C03B59" w14:textId="77777777" w:rsidTr="004206E4">
        <w:trPr>
          <w:trHeight w:val="442"/>
        </w:trPr>
        <w:tc>
          <w:tcPr>
            <w:tcW w:w="1247" w:type="dxa"/>
            <w:tcBorders>
              <w:top w:val="single" w:sz="4" w:space="0" w:color="auto"/>
              <w:bottom w:val="single" w:sz="4" w:space="0" w:color="auto"/>
              <w:tl2br w:val="single" w:sz="4" w:space="0" w:color="auto"/>
            </w:tcBorders>
          </w:tcPr>
          <w:p w14:paraId="22048B93" w14:textId="3D2C6323" w:rsidR="004206E4" w:rsidRPr="00176849" w:rsidRDefault="004206E4" w:rsidP="004206E4">
            <w:pPr>
              <w:pStyle w:val="IETParagraph"/>
              <w:spacing w:line="200" w:lineRule="exact"/>
              <w:ind w:firstLineChars="0" w:firstLine="0"/>
              <w:rPr>
                <w:rFonts w:ascii="Times New Roman" w:hAnsi="Times New Roman" w:cs="Times New Roman"/>
                <w:szCs w:val="21"/>
              </w:rPr>
            </w:pPr>
            <w:r w:rsidRPr="00176849">
              <w:rPr>
                <w:rFonts w:ascii="Times New Roman" w:hAnsi="Times New Roman" w:cs="Times New Roman"/>
                <w:szCs w:val="21"/>
              </w:rPr>
              <w:t xml:space="preserve">           </w:t>
            </w:r>
            <w:r w:rsidRPr="00176849">
              <w:rPr>
                <w:rFonts w:ascii="Times New Roman" w:hAnsi="Times New Roman" w:cs="Times New Roman" w:hint="eastAsia"/>
                <w:szCs w:val="21"/>
              </w:rPr>
              <w:t>N</w:t>
            </w:r>
            <w:r w:rsidRPr="00176849">
              <w:rPr>
                <w:rFonts w:ascii="Times New Roman" w:hAnsi="Times New Roman" w:cs="Times New Roman"/>
                <w:szCs w:val="21"/>
              </w:rPr>
              <w:t xml:space="preserve">   </w:t>
            </w:r>
          </w:p>
          <w:p w14:paraId="236B5C46" w14:textId="0FB2106A" w:rsidR="004206E4" w:rsidRPr="00176849" w:rsidRDefault="004206E4" w:rsidP="004206E4">
            <w:pPr>
              <w:pStyle w:val="IETParagraph"/>
              <w:spacing w:line="200" w:lineRule="exact"/>
              <w:ind w:firstLineChars="167" w:firstLine="351"/>
              <w:rPr>
                <w:rFonts w:ascii="Times New Roman" w:hAnsi="Times New Roman" w:cs="Times New Roman"/>
                <w:szCs w:val="21"/>
              </w:rPr>
            </w:pPr>
            <w:r w:rsidRPr="00176849">
              <w:rPr>
                <w:rFonts w:ascii="Times New Roman" w:hAnsi="Times New Roman" w:cs="Times New Roman"/>
                <w:szCs w:val="21"/>
              </w:rPr>
              <w:t>M</w:t>
            </w:r>
          </w:p>
        </w:tc>
        <w:tc>
          <w:tcPr>
            <w:tcW w:w="1186" w:type="dxa"/>
            <w:tcBorders>
              <w:top w:val="single" w:sz="4" w:space="0" w:color="auto"/>
              <w:bottom w:val="single" w:sz="4" w:space="0" w:color="auto"/>
            </w:tcBorders>
            <w:vAlign w:val="center"/>
          </w:tcPr>
          <w:p w14:paraId="68BFA30C" w14:textId="77777777" w:rsidR="004206E4" w:rsidRPr="00176849" w:rsidRDefault="004206E4" w:rsidP="004206E4">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0</w:t>
            </w:r>
            <w:r w:rsidRPr="00176849">
              <w:rPr>
                <w:rFonts w:ascii="Times New Roman" w:hAnsi="Times New Roman" w:cs="Times New Roman"/>
                <w:szCs w:val="21"/>
              </w:rPr>
              <w:t>.8</w:t>
            </w:r>
          </w:p>
        </w:tc>
        <w:tc>
          <w:tcPr>
            <w:tcW w:w="1186" w:type="dxa"/>
            <w:tcBorders>
              <w:top w:val="single" w:sz="4" w:space="0" w:color="auto"/>
              <w:bottom w:val="single" w:sz="4" w:space="0" w:color="auto"/>
            </w:tcBorders>
            <w:vAlign w:val="center"/>
          </w:tcPr>
          <w:p w14:paraId="1ADEF75A" w14:textId="77777777" w:rsidR="004206E4" w:rsidRPr="00176849" w:rsidRDefault="004206E4" w:rsidP="004206E4">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0</w:t>
            </w:r>
            <w:r w:rsidRPr="00176849">
              <w:rPr>
                <w:rFonts w:ascii="Times New Roman" w:hAnsi="Times New Roman" w:cs="Times New Roman"/>
                <w:szCs w:val="21"/>
              </w:rPr>
              <w:t>.9</w:t>
            </w:r>
          </w:p>
        </w:tc>
        <w:tc>
          <w:tcPr>
            <w:tcW w:w="1186" w:type="dxa"/>
            <w:tcBorders>
              <w:top w:val="single" w:sz="4" w:space="0" w:color="auto"/>
              <w:bottom w:val="single" w:sz="4" w:space="0" w:color="auto"/>
            </w:tcBorders>
            <w:vAlign w:val="center"/>
          </w:tcPr>
          <w:p w14:paraId="76C3F210" w14:textId="77777777" w:rsidR="004206E4" w:rsidRPr="00176849" w:rsidRDefault="004206E4" w:rsidP="004206E4">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1</w:t>
            </w:r>
            <w:r w:rsidRPr="00176849">
              <w:rPr>
                <w:rFonts w:ascii="Times New Roman" w:hAnsi="Times New Roman" w:cs="Times New Roman"/>
                <w:szCs w:val="21"/>
              </w:rPr>
              <w:t>.0</w:t>
            </w:r>
          </w:p>
        </w:tc>
        <w:tc>
          <w:tcPr>
            <w:tcW w:w="1186" w:type="dxa"/>
            <w:tcBorders>
              <w:top w:val="single" w:sz="4" w:space="0" w:color="auto"/>
              <w:bottom w:val="single" w:sz="4" w:space="0" w:color="auto"/>
            </w:tcBorders>
            <w:vAlign w:val="center"/>
          </w:tcPr>
          <w:p w14:paraId="562A3CC2" w14:textId="77777777" w:rsidR="004206E4" w:rsidRPr="00176849" w:rsidRDefault="004206E4" w:rsidP="004206E4">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1</w:t>
            </w:r>
            <w:r w:rsidRPr="00176849">
              <w:rPr>
                <w:rFonts w:ascii="Times New Roman" w:hAnsi="Times New Roman" w:cs="Times New Roman"/>
                <w:szCs w:val="21"/>
              </w:rPr>
              <w:t>.1</w:t>
            </w:r>
          </w:p>
        </w:tc>
        <w:tc>
          <w:tcPr>
            <w:tcW w:w="1186" w:type="dxa"/>
            <w:tcBorders>
              <w:top w:val="single" w:sz="4" w:space="0" w:color="auto"/>
              <w:bottom w:val="single" w:sz="4" w:space="0" w:color="auto"/>
            </w:tcBorders>
            <w:vAlign w:val="center"/>
          </w:tcPr>
          <w:p w14:paraId="2D69BC83" w14:textId="77777777" w:rsidR="004206E4" w:rsidRPr="00176849" w:rsidRDefault="004206E4" w:rsidP="004206E4">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1</w:t>
            </w:r>
            <w:r w:rsidRPr="00176849">
              <w:rPr>
                <w:rFonts w:ascii="Times New Roman" w:hAnsi="Times New Roman" w:cs="Times New Roman"/>
                <w:szCs w:val="21"/>
              </w:rPr>
              <w:t>.2</w:t>
            </w:r>
          </w:p>
        </w:tc>
        <w:tc>
          <w:tcPr>
            <w:tcW w:w="1186" w:type="dxa"/>
            <w:tcBorders>
              <w:top w:val="single" w:sz="4" w:space="0" w:color="auto"/>
              <w:bottom w:val="single" w:sz="4" w:space="0" w:color="auto"/>
            </w:tcBorders>
            <w:vAlign w:val="center"/>
          </w:tcPr>
          <w:p w14:paraId="4C71C5DB" w14:textId="77777777" w:rsidR="004206E4" w:rsidRPr="00176849" w:rsidRDefault="004206E4" w:rsidP="004206E4">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1</w:t>
            </w:r>
            <w:r w:rsidRPr="00176849">
              <w:rPr>
                <w:rFonts w:ascii="Times New Roman" w:hAnsi="Times New Roman" w:cs="Times New Roman"/>
                <w:szCs w:val="21"/>
              </w:rPr>
              <w:t>.3</w:t>
            </w:r>
          </w:p>
        </w:tc>
      </w:tr>
      <w:tr w:rsidR="004206E4" w:rsidRPr="00176849" w14:paraId="4E89EE24" w14:textId="77777777" w:rsidTr="00863865">
        <w:tc>
          <w:tcPr>
            <w:tcW w:w="1247" w:type="dxa"/>
            <w:tcBorders>
              <w:top w:val="single" w:sz="4" w:space="0" w:color="auto"/>
            </w:tcBorders>
            <w:vAlign w:val="center"/>
          </w:tcPr>
          <w:p w14:paraId="40B1A88A"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0</w:t>
            </w:r>
            <w:r w:rsidRPr="00176849">
              <w:rPr>
                <w:rFonts w:ascii="Times New Roman" w:hAnsi="Times New Roman" w:cs="Times New Roman"/>
                <w:szCs w:val="21"/>
              </w:rPr>
              <w:t>.8</w:t>
            </w:r>
          </w:p>
        </w:tc>
        <w:tc>
          <w:tcPr>
            <w:tcW w:w="1186" w:type="dxa"/>
            <w:tcBorders>
              <w:top w:val="single" w:sz="4" w:space="0" w:color="auto"/>
            </w:tcBorders>
            <w:vAlign w:val="center"/>
          </w:tcPr>
          <w:p w14:paraId="7A9B7C7D"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7</w:t>
            </w:r>
            <w:r w:rsidRPr="00176849">
              <w:rPr>
                <w:rFonts w:ascii="Times New Roman" w:hAnsi="Times New Roman" w:cs="Times New Roman"/>
                <w:szCs w:val="21"/>
              </w:rPr>
              <w:t>2.3%</w:t>
            </w:r>
          </w:p>
        </w:tc>
        <w:tc>
          <w:tcPr>
            <w:tcW w:w="1186" w:type="dxa"/>
            <w:tcBorders>
              <w:top w:val="single" w:sz="4" w:space="0" w:color="auto"/>
            </w:tcBorders>
            <w:vAlign w:val="center"/>
          </w:tcPr>
          <w:p w14:paraId="3A03B6C1"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7</w:t>
            </w:r>
            <w:r w:rsidRPr="00176849">
              <w:rPr>
                <w:rFonts w:ascii="Times New Roman" w:hAnsi="Times New Roman" w:cs="Times New Roman"/>
                <w:szCs w:val="21"/>
              </w:rPr>
              <w:t>6.2%</w:t>
            </w:r>
          </w:p>
        </w:tc>
        <w:tc>
          <w:tcPr>
            <w:tcW w:w="1186" w:type="dxa"/>
            <w:tcBorders>
              <w:top w:val="single" w:sz="4" w:space="0" w:color="auto"/>
            </w:tcBorders>
            <w:vAlign w:val="center"/>
          </w:tcPr>
          <w:p w14:paraId="3B86E0F5"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7</w:t>
            </w:r>
            <w:r w:rsidRPr="00176849">
              <w:rPr>
                <w:rFonts w:ascii="Times New Roman" w:hAnsi="Times New Roman" w:cs="Times New Roman"/>
                <w:szCs w:val="21"/>
              </w:rPr>
              <w:t>0.5%</w:t>
            </w:r>
          </w:p>
        </w:tc>
        <w:tc>
          <w:tcPr>
            <w:tcW w:w="1186" w:type="dxa"/>
            <w:tcBorders>
              <w:top w:val="single" w:sz="4" w:space="0" w:color="auto"/>
            </w:tcBorders>
            <w:vAlign w:val="center"/>
          </w:tcPr>
          <w:p w14:paraId="4070DE7C"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71.9%</w:t>
            </w:r>
          </w:p>
        </w:tc>
        <w:tc>
          <w:tcPr>
            <w:tcW w:w="1186" w:type="dxa"/>
            <w:tcBorders>
              <w:top w:val="single" w:sz="4" w:space="0" w:color="auto"/>
            </w:tcBorders>
            <w:vAlign w:val="center"/>
          </w:tcPr>
          <w:p w14:paraId="45141FD3"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6</w:t>
            </w:r>
            <w:r w:rsidRPr="00176849">
              <w:rPr>
                <w:rFonts w:ascii="Times New Roman" w:hAnsi="Times New Roman" w:cs="Times New Roman"/>
                <w:szCs w:val="21"/>
              </w:rPr>
              <w:t>9.6%</w:t>
            </w:r>
          </w:p>
        </w:tc>
        <w:tc>
          <w:tcPr>
            <w:tcW w:w="1186" w:type="dxa"/>
            <w:tcBorders>
              <w:top w:val="single" w:sz="4" w:space="0" w:color="auto"/>
            </w:tcBorders>
            <w:vAlign w:val="center"/>
          </w:tcPr>
          <w:p w14:paraId="3015C742"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6</w:t>
            </w:r>
            <w:r w:rsidRPr="00176849">
              <w:rPr>
                <w:rFonts w:ascii="Times New Roman" w:hAnsi="Times New Roman" w:cs="Times New Roman"/>
                <w:szCs w:val="21"/>
              </w:rPr>
              <w:t>3.7%</w:t>
            </w:r>
          </w:p>
        </w:tc>
      </w:tr>
      <w:tr w:rsidR="004206E4" w:rsidRPr="00176849" w14:paraId="48C417D7" w14:textId="77777777" w:rsidTr="00863865">
        <w:tc>
          <w:tcPr>
            <w:tcW w:w="1247" w:type="dxa"/>
            <w:vAlign w:val="center"/>
          </w:tcPr>
          <w:p w14:paraId="1C81B9A4"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0</w:t>
            </w:r>
            <w:r w:rsidRPr="00176849">
              <w:rPr>
                <w:rFonts w:ascii="Times New Roman" w:hAnsi="Times New Roman" w:cs="Times New Roman"/>
                <w:szCs w:val="21"/>
              </w:rPr>
              <w:t>.9</w:t>
            </w:r>
          </w:p>
        </w:tc>
        <w:tc>
          <w:tcPr>
            <w:tcW w:w="1186" w:type="dxa"/>
            <w:vAlign w:val="center"/>
          </w:tcPr>
          <w:p w14:paraId="37BB84E5"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7</w:t>
            </w:r>
            <w:r w:rsidRPr="00176849">
              <w:rPr>
                <w:rFonts w:ascii="Times New Roman" w:hAnsi="Times New Roman" w:cs="Times New Roman"/>
                <w:szCs w:val="21"/>
              </w:rPr>
              <w:t>6.5%</w:t>
            </w:r>
          </w:p>
        </w:tc>
        <w:tc>
          <w:tcPr>
            <w:tcW w:w="1186" w:type="dxa"/>
            <w:vAlign w:val="center"/>
          </w:tcPr>
          <w:p w14:paraId="2FE62780"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8</w:t>
            </w:r>
            <w:r w:rsidRPr="00176849">
              <w:rPr>
                <w:rFonts w:ascii="Times New Roman" w:hAnsi="Times New Roman" w:cs="Times New Roman"/>
                <w:szCs w:val="21"/>
              </w:rPr>
              <w:t>3.6%</w:t>
            </w:r>
          </w:p>
        </w:tc>
        <w:tc>
          <w:tcPr>
            <w:tcW w:w="1186" w:type="dxa"/>
            <w:vAlign w:val="center"/>
          </w:tcPr>
          <w:p w14:paraId="2B8618F7"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8</w:t>
            </w:r>
            <w:r w:rsidRPr="00176849">
              <w:rPr>
                <w:rFonts w:ascii="Times New Roman" w:hAnsi="Times New Roman" w:cs="Times New Roman"/>
                <w:szCs w:val="21"/>
              </w:rPr>
              <w:t>7.4%</w:t>
            </w:r>
          </w:p>
        </w:tc>
        <w:tc>
          <w:tcPr>
            <w:tcW w:w="1186" w:type="dxa"/>
            <w:vAlign w:val="center"/>
          </w:tcPr>
          <w:p w14:paraId="52788FCD"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8</w:t>
            </w:r>
            <w:r w:rsidRPr="00176849">
              <w:rPr>
                <w:rFonts w:ascii="Times New Roman" w:hAnsi="Times New Roman" w:cs="Times New Roman"/>
                <w:szCs w:val="21"/>
              </w:rPr>
              <w:t>4.9%</w:t>
            </w:r>
          </w:p>
        </w:tc>
        <w:tc>
          <w:tcPr>
            <w:tcW w:w="1186" w:type="dxa"/>
            <w:vAlign w:val="center"/>
          </w:tcPr>
          <w:p w14:paraId="76317DAA"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8</w:t>
            </w:r>
            <w:r w:rsidRPr="00176849">
              <w:rPr>
                <w:rFonts w:ascii="Times New Roman" w:hAnsi="Times New Roman" w:cs="Times New Roman"/>
                <w:szCs w:val="21"/>
              </w:rPr>
              <w:t>6.5%</w:t>
            </w:r>
          </w:p>
        </w:tc>
        <w:tc>
          <w:tcPr>
            <w:tcW w:w="1186" w:type="dxa"/>
            <w:vAlign w:val="center"/>
          </w:tcPr>
          <w:p w14:paraId="63AEECEC"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8</w:t>
            </w:r>
            <w:r w:rsidRPr="00176849">
              <w:rPr>
                <w:rFonts w:ascii="Times New Roman" w:hAnsi="Times New Roman" w:cs="Times New Roman"/>
                <w:szCs w:val="21"/>
              </w:rPr>
              <w:t>1.4%</w:t>
            </w:r>
          </w:p>
        </w:tc>
      </w:tr>
      <w:tr w:rsidR="004206E4" w:rsidRPr="00176849" w14:paraId="6E1545CD" w14:textId="77777777" w:rsidTr="00863865">
        <w:tc>
          <w:tcPr>
            <w:tcW w:w="1247" w:type="dxa"/>
            <w:vAlign w:val="center"/>
          </w:tcPr>
          <w:p w14:paraId="25D3617B"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1</w:t>
            </w:r>
            <w:r w:rsidRPr="00176849">
              <w:rPr>
                <w:rFonts w:ascii="Times New Roman" w:hAnsi="Times New Roman" w:cs="Times New Roman"/>
                <w:szCs w:val="21"/>
              </w:rPr>
              <w:t>.0</w:t>
            </w:r>
          </w:p>
        </w:tc>
        <w:tc>
          <w:tcPr>
            <w:tcW w:w="1186" w:type="dxa"/>
            <w:vAlign w:val="center"/>
          </w:tcPr>
          <w:p w14:paraId="394F8560"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7</w:t>
            </w:r>
            <w:r w:rsidRPr="00176849">
              <w:rPr>
                <w:rFonts w:ascii="Times New Roman" w:hAnsi="Times New Roman" w:cs="Times New Roman"/>
                <w:szCs w:val="21"/>
              </w:rPr>
              <w:t>4.1%</w:t>
            </w:r>
          </w:p>
        </w:tc>
        <w:tc>
          <w:tcPr>
            <w:tcW w:w="1186" w:type="dxa"/>
            <w:vAlign w:val="center"/>
          </w:tcPr>
          <w:p w14:paraId="3ABC779C"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81.6%</w:t>
            </w:r>
          </w:p>
        </w:tc>
        <w:tc>
          <w:tcPr>
            <w:tcW w:w="1186" w:type="dxa"/>
            <w:vAlign w:val="center"/>
          </w:tcPr>
          <w:p w14:paraId="6B457D4D"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3.2%</w:t>
            </w:r>
          </w:p>
        </w:tc>
        <w:tc>
          <w:tcPr>
            <w:tcW w:w="1186" w:type="dxa"/>
            <w:vAlign w:val="center"/>
          </w:tcPr>
          <w:p w14:paraId="63E4E6CF"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1.5%</w:t>
            </w:r>
          </w:p>
        </w:tc>
        <w:tc>
          <w:tcPr>
            <w:tcW w:w="1186" w:type="dxa"/>
            <w:vAlign w:val="center"/>
          </w:tcPr>
          <w:p w14:paraId="5F778C82"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8</w:t>
            </w:r>
            <w:r w:rsidRPr="00176849">
              <w:rPr>
                <w:rFonts w:ascii="Times New Roman" w:hAnsi="Times New Roman" w:cs="Times New Roman"/>
                <w:szCs w:val="21"/>
              </w:rPr>
              <w:t>9.6%</w:t>
            </w:r>
          </w:p>
        </w:tc>
        <w:tc>
          <w:tcPr>
            <w:tcW w:w="1186" w:type="dxa"/>
            <w:vAlign w:val="center"/>
          </w:tcPr>
          <w:p w14:paraId="085633FE"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8</w:t>
            </w:r>
            <w:r w:rsidRPr="00176849">
              <w:rPr>
                <w:rFonts w:ascii="Times New Roman" w:hAnsi="Times New Roman" w:cs="Times New Roman"/>
                <w:szCs w:val="21"/>
              </w:rPr>
              <w:t>3.1%</w:t>
            </w:r>
          </w:p>
        </w:tc>
      </w:tr>
      <w:tr w:rsidR="004206E4" w:rsidRPr="00176849" w14:paraId="154D8885" w14:textId="77777777" w:rsidTr="00863865">
        <w:tc>
          <w:tcPr>
            <w:tcW w:w="1247" w:type="dxa"/>
            <w:vAlign w:val="center"/>
          </w:tcPr>
          <w:p w14:paraId="4123C1F5"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1</w:t>
            </w:r>
            <w:r w:rsidRPr="00176849">
              <w:rPr>
                <w:rFonts w:ascii="Times New Roman" w:hAnsi="Times New Roman" w:cs="Times New Roman"/>
                <w:szCs w:val="21"/>
              </w:rPr>
              <w:t>.1</w:t>
            </w:r>
          </w:p>
        </w:tc>
        <w:tc>
          <w:tcPr>
            <w:tcW w:w="1186" w:type="dxa"/>
            <w:vAlign w:val="center"/>
          </w:tcPr>
          <w:p w14:paraId="13D4B0D8"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7</w:t>
            </w:r>
            <w:r w:rsidRPr="00176849">
              <w:rPr>
                <w:rFonts w:ascii="Times New Roman" w:hAnsi="Times New Roman" w:cs="Times New Roman"/>
                <w:szCs w:val="21"/>
              </w:rPr>
              <w:t>1.2%</w:t>
            </w:r>
          </w:p>
        </w:tc>
        <w:tc>
          <w:tcPr>
            <w:tcW w:w="1186" w:type="dxa"/>
            <w:vAlign w:val="center"/>
          </w:tcPr>
          <w:p w14:paraId="619103F7"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7</w:t>
            </w:r>
            <w:r w:rsidRPr="00176849">
              <w:rPr>
                <w:rFonts w:ascii="Times New Roman" w:hAnsi="Times New Roman" w:cs="Times New Roman"/>
                <w:szCs w:val="21"/>
              </w:rPr>
              <w:t>5.9%</w:t>
            </w:r>
          </w:p>
        </w:tc>
        <w:tc>
          <w:tcPr>
            <w:tcW w:w="1186" w:type="dxa"/>
            <w:vAlign w:val="center"/>
          </w:tcPr>
          <w:p w14:paraId="13520F19"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1.3%</w:t>
            </w:r>
          </w:p>
        </w:tc>
        <w:tc>
          <w:tcPr>
            <w:tcW w:w="1186" w:type="dxa"/>
            <w:vAlign w:val="center"/>
          </w:tcPr>
          <w:p w14:paraId="4E19E8EE"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3.7%</w:t>
            </w:r>
          </w:p>
        </w:tc>
        <w:tc>
          <w:tcPr>
            <w:tcW w:w="1186" w:type="dxa"/>
            <w:vAlign w:val="center"/>
          </w:tcPr>
          <w:p w14:paraId="5309CACD"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1.3%</w:t>
            </w:r>
          </w:p>
        </w:tc>
        <w:tc>
          <w:tcPr>
            <w:tcW w:w="1186" w:type="dxa"/>
            <w:vAlign w:val="center"/>
          </w:tcPr>
          <w:p w14:paraId="39B5FA3B"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8</w:t>
            </w:r>
            <w:r w:rsidRPr="00176849">
              <w:rPr>
                <w:rFonts w:ascii="Times New Roman" w:hAnsi="Times New Roman" w:cs="Times New Roman"/>
                <w:szCs w:val="21"/>
              </w:rPr>
              <w:t>5.2%</w:t>
            </w:r>
          </w:p>
        </w:tc>
      </w:tr>
      <w:tr w:rsidR="004206E4" w:rsidRPr="00176849" w14:paraId="014A394D" w14:textId="77777777" w:rsidTr="00863865">
        <w:tc>
          <w:tcPr>
            <w:tcW w:w="1247" w:type="dxa"/>
            <w:vAlign w:val="center"/>
          </w:tcPr>
          <w:p w14:paraId="5A7B1D0C"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1</w:t>
            </w:r>
            <w:r w:rsidRPr="00176849">
              <w:rPr>
                <w:rFonts w:ascii="Times New Roman" w:hAnsi="Times New Roman" w:cs="Times New Roman"/>
                <w:szCs w:val="21"/>
              </w:rPr>
              <w:t>.2</w:t>
            </w:r>
          </w:p>
        </w:tc>
        <w:tc>
          <w:tcPr>
            <w:tcW w:w="1186" w:type="dxa"/>
            <w:vAlign w:val="center"/>
          </w:tcPr>
          <w:p w14:paraId="4016412E"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6</w:t>
            </w:r>
            <w:r w:rsidRPr="00176849">
              <w:rPr>
                <w:rFonts w:ascii="Times New Roman" w:hAnsi="Times New Roman" w:cs="Times New Roman"/>
                <w:szCs w:val="21"/>
              </w:rPr>
              <w:t>5.8%</w:t>
            </w:r>
          </w:p>
        </w:tc>
        <w:tc>
          <w:tcPr>
            <w:tcW w:w="1186" w:type="dxa"/>
            <w:vAlign w:val="center"/>
          </w:tcPr>
          <w:p w14:paraId="30CF6A2A"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7</w:t>
            </w:r>
            <w:r w:rsidRPr="00176849">
              <w:rPr>
                <w:rFonts w:ascii="Times New Roman" w:hAnsi="Times New Roman" w:cs="Times New Roman"/>
                <w:szCs w:val="21"/>
              </w:rPr>
              <w:t>0.5%</w:t>
            </w:r>
          </w:p>
        </w:tc>
        <w:tc>
          <w:tcPr>
            <w:tcW w:w="1186" w:type="dxa"/>
            <w:vAlign w:val="center"/>
          </w:tcPr>
          <w:p w14:paraId="202888AE"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szCs w:val="21"/>
              </w:rPr>
              <w:t>83.4%</w:t>
            </w:r>
          </w:p>
        </w:tc>
        <w:tc>
          <w:tcPr>
            <w:tcW w:w="1186" w:type="dxa"/>
            <w:vAlign w:val="center"/>
          </w:tcPr>
          <w:p w14:paraId="4E103042"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0.6%</w:t>
            </w:r>
          </w:p>
        </w:tc>
        <w:tc>
          <w:tcPr>
            <w:tcW w:w="1186" w:type="dxa"/>
            <w:vAlign w:val="center"/>
          </w:tcPr>
          <w:p w14:paraId="5E1844E4"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2.9%</w:t>
            </w:r>
          </w:p>
        </w:tc>
        <w:tc>
          <w:tcPr>
            <w:tcW w:w="1186" w:type="dxa"/>
            <w:vAlign w:val="center"/>
          </w:tcPr>
          <w:p w14:paraId="6417D4C3"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8</w:t>
            </w:r>
            <w:r w:rsidRPr="00176849">
              <w:rPr>
                <w:rFonts w:ascii="Times New Roman" w:hAnsi="Times New Roman" w:cs="Times New Roman"/>
                <w:szCs w:val="21"/>
              </w:rPr>
              <w:t>7.4%</w:t>
            </w:r>
          </w:p>
        </w:tc>
      </w:tr>
      <w:tr w:rsidR="004206E4" w:rsidRPr="00176849" w14:paraId="0131AACD" w14:textId="77777777" w:rsidTr="00863865">
        <w:tc>
          <w:tcPr>
            <w:tcW w:w="1247" w:type="dxa"/>
            <w:tcBorders>
              <w:bottom w:val="single" w:sz="4" w:space="0" w:color="auto"/>
            </w:tcBorders>
            <w:vAlign w:val="center"/>
          </w:tcPr>
          <w:p w14:paraId="1784E723"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1</w:t>
            </w:r>
            <w:r w:rsidRPr="00176849">
              <w:rPr>
                <w:rFonts w:ascii="Times New Roman" w:hAnsi="Times New Roman" w:cs="Times New Roman"/>
                <w:szCs w:val="21"/>
              </w:rPr>
              <w:t>.3</w:t>
            </w:r>
          </w:p>
        </w:tc>
        <w:tc>
          <w:tcPr>
            <w:tcW w:w="1186" w:type="dxa"/>
            <w:tcBorders>
              <w:bottom w:val="single" w:sz="4" w:space="0" w:color="auto"/>
            </w:tcBorders>
            <w:vAlign w:val="center"/>
          </w:tcPr>
          <w:p w14:paraId="60A3EAFA"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6</w:t>
            </w:r>
            <w:r w:rsidRPr="00176849">
              <w:rPr>
                <w:rFonts w:ascii="Times New Roman" w:hAnsi="Times New Roman" w:cs="Times New Roman"/>
                <w:szCs w:val="21"/>
              </w:rPr>
              <w:t>3.4%</w:t>
            </w:r>
          </w:p>
        </w:tc>
        <w:tc>
          <w:tcPr>
            <w:tcW w:w="1186" w:type="dxa"/>
            <w:tcBorders>
              <w:bottom w:val="single" w:sz="4" w:space="0" w:color="auto"/>
            </w:tcBorders>
            <w:vAlign w:val="center"/>
          </w:tcPr>
          <w:p w14:paraId="0B7A662F"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6</w:t>
            </w:r>
            <w:r w:rsidRPr="00176849">
              <w:rPr>
                <w:rFonts w:ascii="Times New Roman" w:hAnsi="Times New Roman" w:cs="Times New Roman"/>
                <w:szCs w:val="21"/>
              </w:rPr>
              <w:t>6.1%</w:t>
            </w:r>
          </w:p>
        </w:tc>
        <w:tc>
          <w:tcPr>
            <w:tcW w:w="1186" w:type="dxa"/>
            <w:tcBorders>
              <w:bottom w:val="single" w:sz="4" w:space="0" w:color="auto"/>
            </w:tcBorders>
            <w:vAlign w:val="center"/>
          </w:tcPr>
          <w:p w14:paraId="71AEBD56"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7</w:t>
            </w:r>
            <w:r w:rsidRPr="00176849">
              <w:rPr>
                <w:rFonts w:ascii="Times New Roman" w:hAnsi="Times New Roman" w:cs="Times New Roman"/>
                <w:szCs w:val="21"/>
              </w:rPr>
              <w:t>2.6%</w:t>
            </w:r>
          </w:p>
        </w:tc>
        <w:tc>
          <w:tcPr>
            <w:tcW w:w="1186" w:type="dxa"/>
            <w:tcBorders>
              <w:bottom w:val="single" w:sz="4" w:space="0" w:color="auto"/>
            </w:tcBorders>
            <w:vAlign w:val="center"/>
          </w:tcPr>
          <w:p w14:paraId="57A28926"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8</w:t>
            </w:r>
            <w:r w:rsidRPr="00176849">
              <w:rPr>
                <w:rFonts w:ascii="Times New Roman" w:hAnsi="Times New Roman" w:cs="Times New Roman"/>
                <w:szCs w:val="21"/>
              </w:rPr>
              <w:t>1.3%</w:t>
            </w:r>
          </w:p>
        </w:tc>
        <w:tc>
          <w:tcPr>
            <w:tcW w:w="1186" w:type="dxa"/>
            <w:tcBorders>
              <w:bottom w:val="single" w:sz="4" w:space="0" w:color="auto"/>
            </w:tcBorders>
            <w:vAlign w:val="center"/>
          </w:tcPr>
          <w:p w14:paraId="117448DB"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8</w:t>
            </w:r>
            <w:r w:rsidRPr="00176849">
              <w:rPr>
                <w:rFonts w:ascii="Times New Roman" w:hAnsi="Times New Roman" w:cs="Times New Roman"/>
                <w:szCs w:val="21"/>
              </w:rPr>
              <w:t>7.4%</w:t>
            </w:r>
          </w:p>
        </w:tc>
        <w:tc>
          <w:tcPr>
            <w:tcW w:w="1186" w:type="dxa"/>
            <w:tcBorders>
              <w:bottom w:val="single" w:sz="4" w:space="0" w:color="auto"/>
            </w:tcBorders>
            <w:vAlign w:val="center"/>
          </w:tcPr>
          <w:p w14:paraId="351BA910" w14:textId="77777777" w:rsidR="004206E4" w:rsidRPr="00176849" w:rsidRDefault="004206E4" w:rsidP="00863865">
            <w:pPr>
              <w:pStyle w:val="IETParagraph"/>
              <w:ind w:firstLineChars="0" w:firstLine="0"/>
              <w:jc w:val="center"/>
              <w:rPr>
                <w:rFonts w:ascii="Times New Roman" w:hAnsi="Times New Roman" w:cs="Times New Roman"/>
                <w:szCs w:val="21"/>
              </w:rPr>
            </w:pPr>
            <w:r w:rsidRPr="00176849">
              <w:rPr>
                <w:rFonts w:ascii="Times New Roman" w:hAnsi="Times New Roman" w:cs="Times New Roman" w:hint="eastAsia"/>
                <w:szCs w:val="21"/>
              </w:rPr>
              <w:t>9</w:t>
            </w:r>
            <w:r w:rsidRPr="00176849">
              <w:rPr>
                <w:rFonts w:ascii="Times New Roman" w:hAnsi="Times New Roman" w:cs="Times New Roman"/>
                <w:szCs w:val="21"/>
              </w:rPr>
              <w:t>0.7%</w:t>
            </w:r>
          </w:p>
        </w:tc>
      </w:tr>
    </w:tbl>
    <w:p w14:paraId="1622F782" w14:textId="753FE0DE" w:rsidR="00014BB7" w:rsidRPr="00176849" w:rsidRDefault="004206E4" w:rsidP="004206E4">
      <w:pPr>
        <w:pStyle w:val="2"/>
        <w:spacing w:before="300" w:after="300" w:line="360" w:lineRule="auto"/>
        <w:jc w:val="both"/>
        <w:rPr>
          <w:b/>
          <w:i w:val="0"/>
          <w:sz w:val="24"/>
          <w:szCs w:val="24"/>
        </w:rPr>
      </w:pPr>
      <w:r w:rsidRPr="00176849">
        <w:rPr>
          <w:b/>
          <w:i w:val="0"/>
          <w:sz w:val="24"/>
          <w:szCs w:val="24"/>
        </w:rPr>
        <w:t xml:space="preserve">4.7 </w:t>
      </w:r>
      <w:r w:rsidR="00014BB7" w:rsidRPr="00176849">
        <w:rPr>
          <w:b/>
          <w:i w:val="0"/>
          <w:sz w:val="24"/>
          <w:szCs w:val="24"/>
        </w:rPr>
        <w:t>Analysis and Discussion</w:t>
      </w:r>
      <w:r w:rsidR="00BC1807" w:rsidRPr="00176849">
        <w:rPr>
          <w:b/>
          <w:i w:val="0"/>
          <w:sz w:val="24"/>
          <w:szCs w:val="24"/>
        </w:rPr>
        <w:t>s</w:t>
      </w:r>
    </w:p>
    <w:p w14:paraId="0501E600" w14:textId="2CB99A24" w:rsidR="005247B7" w:rsidRPr="00176849" w:rsidRDefault="00A629D0"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F</w:t>
      </w:r>
      <w:r w:rsidR="005247B7" w:rsidRPr="00176849">
        <w:rPr>
          <w:rFonts w:eastAsia="AdvGulliv-R"/>
          <w:color w:val="000000"/>
          <w:sz w:val="24"/>
          <w:szCs w:val="24"/>
          <w:lang w:eastAsia="zh-CN"/>
        </w:rPr>
        <w:t xml:space="preserve">rom </w:t>
      </w:r>
      <w:r w:rsidR="00B97C82" w:rsidRPr="00176849">
        <w:rPr>
          <w:rFonts w:eastAsia="AdvGulliv-R"/>
          <w:color w:val="000000"/>
          <w:sz w:val="24"/>
          <w:szCs w:val="24"/>
          <w:lang w:eastAsia="zh-CN"/>
        </w:rPr>
        <w:t xml:space="preserve">the </w:t>
      </w:r>
      <w:r w:rsidR="005247B7" w:rsidRPr="00176849">
        <w:rPr>
          <w:rFonts w:eastAsia="AdvGulliv-R"/>
          <w:color w:val="000000"/>
          <w:sz w:val="24"/>
          <w:szCs w:val="24"/>
          <w:lang w:eastAsia="zh-CN"/>
        </w:rPr>
        <w:t xml:space="preserve">above experiments, </w:t>
      </w:r>
      <w:r w:rsidRPr="00176849">
        <w:rPr>
          <w:rFonts w:eastAsia="AdvGulliv-R"/>
          <w:color w:val="000000"/>
          <w:sz w:val="24"/>
          <w:szCs w:val="24"/>
          <w:lang w:eastAsia="zh-CN"/>
        </w:rPr>
        <w:t>three findings are significant:</w:t>
      </w:r>
    </w:p>
    <w:p w14:paraId="55A20D57" w14:textId="349A9FD3" w:rsidR="00A629D0" w:rsidRPr="00176849" w:rsidRDefault="005247B7"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(1)</w:t>
      </w:r>
      <w:r w:rsidR="00C13FF9" w:rsidRPr="00176849">
        <w:rPr>
          <w:rFonts w:eastAsia="AdvGulliv-R"/>
          <w:color w:val="000000"/>
          <w:sz w:val="24"/>
          <w:szCs w:val="24"/>
          <w:lang w:eastAsia="zh-CN"/>
        </w:rPr>
        <w:tab/>
      </w:r>
      <w:r w:rsidR="00A629D0" w:rsidRPr="00176849">
        <w:rPr>
          <w:rFonts w:eastAsia="AdvGulliv-R"/>
          <w:color w:val="000000"/>
          <w:sz w:val="24"/>
          <w:szCs w:val="24"/>
          <w:lang w:eastAsia="zh-CN"/>
        </w:rPr>
        <w:t>Compared with other</w:t>
      </w:r>
      <w:r w:rsidR="00112ED4" w:rsidRPr="00176849">
        <w:rPr>
          <w:rFonts w:eastAsia="AdvGulliv-R"/>
          <w:color w:val="000000"/>
          <w:sz w:val="24"/>
          <w:szCs w:val="24"/>
          <w:lang w:eastAsia="zh-CN"/>
        </w:rPr>
        <w:t xml:space="preserve"> fabric</w:t>
      </w:r>
      <w:r w:rsidR="00A629D0" w:rsidRPr="00176849">
        <w:rPr>
          <w:rFonts w:eastAsia="AdvGulliv-R"/>
          <w:color w:val="000000"/>
          <w:sz w:val="24"/>
          <w:szCs w:val="24"/>
          <w:lang w:eastAsia="zh-CN"/>
        </w:rPr>
        <w:t xml:space="preserve"> defects segmentation method</w:t>
      </w:r>
      <w:r w:rsidR="00B97C82" w:rsidRPr="00176849">
        <w:rPr>
          <w:rFonts w:eastAsia="AdvGulliv-R"/>
          <w:color w:val="000000"/>
          <w:sz w:val="24"/>
          <w:szCs w:val="24"/>
          <w:lang w:eastAsia="zh-CN"/>
        </w:rPr>
        <w:t>s</w:t>
      </w:r>
      <w:r w:rsidR="00A629D0" w:rsidRPr="00176849">
        <w:rPr>
          <w:rFonts w:eastAsia="AdvGulliv-R"/>
          <w:color w:val="000000"/>
          <w:sz w:val="24"/>
          <w:szCs w:val="24"/>
          <w:lang w:eastAsia="zh-CN"/>
        </w:rPr>
        <w:t>, the proposed</w:t>
      </w:r>
      <w:r w:rsidR="00577DAA" w:rsidRPr="00176849">
        <w:rPr>
          <w:rFonts w:eastAsia="AdvGulliv-R"/>
          <w:color w:val="000000"/>
          <w:sz w:val="24"/>
          <w:szCs w:val="24"/>
          <w:lang w:eastAsia="zh-CN"/>
        </w:rPr>
        <w:t xml:space="preserve"> </w:t>
      </w:r>
      <w:r w:rsidR="002E2BD8" w:rsidRPr="00176849">
        <w:rPr>
          <w:rFonts w:eastAsia="AdvGulliv-R"/>
          <w:color w:val="000000"/>
          <w:sz w:val="24"/>
          <w:szCs w:val="24"/>
          <w:lang w:eastAsia="zh-CN"/>
        </w:rPr>
        <w:t>M</w:t>
      </w:r>
      <w:r w:rsidR="007C07EC" w:rsidRPr="00176849">
        <w:rPr>
          <w:rFonts w:eastAsia="AdvGulliv-R"/>
          <w:color w:val="000000"/>
          <w:sz w:val="24"/>
          <w:szCs w:val="24"/>
          <w:lang w:eastAsia="zh-CN"/>
        </w:rPr>
        <w:t>SDS</w:t>
      </w:r>
      <w:r w:rsidR="00577DAA" w:rsidRPr="00176849">
        <w:rPr>
          <w:rFonts w:eastAsia="AdvGulliv-R"/>
          <w:color w:val="000000"/>
          <w:sz w:val="24"/>
          <w:szCs w:val="24"/>
          <w:lang w:eastAsia="zh-CN"/>
        </w:rPr>
        <w:t xml:space="preserve"> </w:t>
      </w:r>
      <w:r w:rsidRPr="00176849">
        <w:rPr>
          <w:rFonts w:eastAsia="AdvGulliv-R"/>
          <w:color w:val="000000"/>
          <w:sz w:val="24"/>
          <w:szCs w:val="24"/>
          <w:lang w:eastAsia="zh-CN"/>
        </w:rPr>
        <w:t xml:space="preserve">can </w:t>
      </w:r>
      <w:r w:rsidR="00A629D0" w:rsidRPr="00176849">
        <w:rPr>
          <w:rFonts w:eastAsia="AdvGulliv-R"/>
          <w:color w:val="000000"/>
          <w:sz w:val="24"/>
          <w:szCs w:val="24"/>
          <w:lang w:eastAsia="zh-CN"/>
        </w:rPr>
        <w:t xml:space="preserve">greatly </w:t>
      </w:r>
      <w:r w:rsidRPr="00176849">
        <w:rPr>
          <w:rFonts w:eastAsia="AdvGulliv-R"/>
          <w:color w:val="000000"/>
          <w:sz w:val="24"/>
          <w:szCs w:val="24"/>
          <w:lang w:eastAsia="zh-CN"/>
        </w:rPr>
        <w:t>suppress the b</w:t>
      </w:r>
      <w:r w:rsidR="00B97C82" w:rsidRPr="00176849">
        <w:rPr>
          <w:rFonts w:eastAsia="AdvGulliv-R"/>
          <w:color w:val="000000"/>
          <w:sz w:val="24"/>
          <w:szCs w:val="24"/>
          <w:lang w:eastAsia="zh-CN"/>
        </w:rPr>
        <w:t>ackground information of fabric</w:t>
      </w:r>
      <w:r w:rsidR="00112ED4" w:rsidRPr="00176849">
        <w:rPr>
          <w:rFonts w:eastAsia="AdvGulliv-R"/>
          <w:color w:val="000000"/>
          <w:sz w:val="24"/>
          <w:szCs w:val="24"/>
          <w:lang w:eastAsia="zh-CN"/>
        </w:rPr>
        <w:t xml:space="preserve"> images</w:t>
      </w:r>
      <w:r w:rsidR="00A629D0" w:rsidRPr="00176849">
        <w:rPr>
          <w:rFonts w:eastAsia="AdvGulliv-R"/>
          <w:color w:val="000000"/>
          <w:sz w:val="24"/>
          <w:szCs w:val="24"/>
          <w:lang w:eastAsia="zh-CN"/>
        </w:rPr>
        <w:t xml:space="preserve"> via the fusion of multi-scale saliency maps</w:t>
      </w:r>
      <w:r w:rsidR="00112ED4" w:rsidRPr="00176849">
        <w:rPr>
          <w:rFonts w:eastAsia="AdvGulliv-R"/>
          <w:color w:val="000000"/>
          <w:sz w:val="24"/>
          <w:szCs w:val="24"/>
          <w:lang w:eastAsia="zh-CN"/>
        </w:rPr>
        <w:t xml:space="preserve">, </w:t>
      </w:r>
      <w:r w:rsidR="00863865" w:rsidRPr="00176849">
        <w:rPr>
          <w:rFonts w:eastAsia="AdvGulliv-R"/>
          <w:color w:val="000000"/>
          <w:sz w:val="24"/>
          <w:szCs w:val="24"/>
          <w:lang w:eastAsia="zh-CN"/>
        </w:rPr>
        <w:t xml:space="preserve">so as </w:t>
      </w:r>
      <w:r w:rsidR="00EA4775" w:rsidRPr="00176849">
        <w:rPr>
          <w:rFonts w:eastAsia="AdvGulliv-R"/>
          <w:color w:val="000000"/>
          <w:sz w:val="24"/>
          <w:szCs w:val="24"/>
          <w:lang w:eastAsia="zh-CN"/>
        </w:rPr>
        <w:t>to</w:t>
      </w:r>
      <w:r w:rsidR="00112ED4" w:rsidRPr="00176849">
        <w:rPr>
          <w:rFonts w:eastAsia="AdvGulliv-R"/>
          <w:color w:val="000000"/>
          <w:sz w:val="24"/>
          <w:szCs w:val="24"/>
          <w:lang w:eastAsia="zh-CN"/>
        </w:rPr>
        <w:t xml:space="preserve"> get precise location of po</w:t>
      </w:r>
      <w:r w:rsidR="00B97C82" w:rsidRPr="00176849">
        <w:rPr>
          <w:rFonts w:eastAsia="AdvGulliv-R"/>
          <w:color w:val="000000"/>
          <w:sz w:val="24"/>
          <w:szCs w:val="24"/>
          <w:lang w:eastAsia="zh-CN"/>
        </w:rPr>
        <w:t>t</w:t>
      </w:r>
      <w:r w:rsidR="00112ED4" w:rsidRPr="00176849">
        <w:rPr>
          <w:rFonts w:eastAsia="AdvGulliv-R"/>
          <w:color w:val="000000"/>
          <w:sz w:val="24"/>
          <w:szCs w:val="24"/>
          <w:lang w:eastAsia="zh-CN"/>
        </w:rPr>
        <w:t xml:space="preserve">ential defects </w:t>
      </w:r>
      <w:r w:rsidR="00863865" w:rsidRPr="00176849">
        <w:rPr>
          <w:rFonts w:eastAsia="AdvGulliv-R"/>
          <w:color w:val="000000"/>
          <w:sz w:val="24"/>
          <w:szCs w:val="24"/>
          <w:lang w:eastAsia="zh-CN"/>
        </w:rPr>
        <w:t>regions</w:t>
      </w:r>
      <w:r w:rsidR="00112ED4" w:rsidRPr="00176849">
        <w:rPr>
          <w:rFonts w:eastAsia="AdvGulliv-R"/>
          <w:color w:val="000000"/>
          <w:sz w:val="24"/>
          <w:szCs w:val="24"/>
          <w:lang w:eastAsia="zh-CN"/>
        </w:rPr>
        <w:t>.</w:t>
      </w:r>
    </w:p>
    <w:p w14:paraId="41FFC293" w14:textId="4AC8471A" w:rsidR="004F3B4D" w:rsidRPr="00176849" w:rsidRDefault="004F3B4D"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(2)</w:t>
      </w:r>
      <w:r w:rsidR="00C13FF9" w:rsidRPr="00176849">
        <w:rPr>
          <w:rFonts w:eastAsia="AdvGulliv-R"/>
          <w:color w:val="000000"/>
          <w:sz w:val="24"/>
          <w:szCs w:val="24"/>
          <w:lang w:eastAsia="zh-CN"/>
        </w:rPr>
        <w:tab/>
      </w:r>
      <w:r w:rsidR="00EB34CD" w:rsidRPr="00176849">
        <w:rPr>
          <w:rFonts w:eastAsia="AdvGulliv-R"/>
          <w:color w:val="000000"/>
          <w:sz w:val="24"/>
          <w:szCs w:val="24"/>
          <w:lang w:eastAsia="zh-CN"/>
        </w:rPr>
        <w:t xml:space="preserve">In fabric defects detection, intensity features play an important role in the detection of </w:t>
      </w:r>
      <w:r w:rsidR="00577BEA" w:rsidRPr="00176849">
        <w:rPr>
          <w:rFonts w:eastAsia="AdvGulliv-R"/>
          <w:color w:val="000000"/>
          <w:sz w:val="24"/>
          <w:szCs w:val="24"/>
          <w:lang w:eastAsia="zh-CN"/>
        </w:rPr>
        <w:t>stain</w:t>
      </w:r>
      <w:r w:rsidR="00EB34CD" w:rsidRPr="00176849">
        <w:rPr>
          <w:rFonts w:eastAsia="AdvGulliv-R"/>
          <w:color w:val="000000"/>
          <w:sz w:val="24"/>
          <w:szCs w:val="24"/>
          <w:lang w:eastAsia="zh-CN"/>
        </w:rPr>
        <w:t xml:space="preserve"> defects because </w:t>
      </w:r>
      <w:r w:rsidR="00577BEA" w:rsidRPr="00176849">
        <w:rPr>
          <w:rFonts w:eastAsia="AdvGulliv-R"/>
          <w:color w:val="000000"/>
          <w:sz w:val="24"/>
          <w:szCs w:val="24"/>
          <w:lang w:eastAsia="zh-CN"/>
        </w:rPr>
        <w:t>stain</w:t>
      </w:r>
      <w:r w:rsidR="00EB34CD" w:rsidRPr="00176849">
        <w:rPr>
          <w:rFonts w:eastAsia="AdvGulliv-R"/>
          <w:color w:val="000000"/>
          <w:sz w:val="24"/>
          <w:szCs w:val="24"/>
          <w:lang w:eastAsia="zh-CN"/>
        </w:rPr>
        <w:t xml:space="preserve"> defects can bring an obvious change in the </w:t>
      </w:r>
      <w:r w:rsidR="00EA4775" w:rsidRPr="00176849">
        <w:rPr>
          <w:rFonts w:eastAsia="AdvGulliv-R"/>
          <w:color w:val="000000"/>
          <w:sz w:val="24"/>
          <w:szCs w:val="24"/>
          <w:lang w:eastAsia="zh-CN"/>
        </w:rPr>
        <w:t>color</w:t>
      </w:r>
      <w:r w:rsidR="00EB34CD" w:rsidRPr="00176849">
        <w:rPr>
          <w:rFonts w:eastAsia="AdvGulliv-R"/>
          <w:color w:val="000000"/>
          <w:sz w:val="24"/>
          <w:szCs w:val="24"/>
          <w:lang w:eastAsia="zh-CN"/>
        </w:rPr>
        <w:t xml:space="preserve"> of fabric. The broken yarn and hole defects are sensitive to the texture </w:t>
      </w:r>
      <w:r w:rsidR="00DA6877" w:rsidRPr="00176849">
        <w:rPr>
          <w:rFonts w:eastAsia="AdvGulliv-R"/>
          <w:color w:val="000000"/>
          <w:sz w:val="24"/>
          <w:szCs w:val="24"/>
          <w:lang w:eastAsia="zh-CN"/>
        </w:rPr>
        <w:t>feature because</w:t>
      </w:r>
      <w:r w:rsidR="00EB34CD" w:rsidRPr="00176849">
        <w:rPr>
          <w:rFonts w:eastAsia="AdvGulliv-R"/>
          <w:color w:val="000000"/>
          <w:sz w:val="24"/>
          <w:szCs w:val="24"/>
          <w:lang w:eastAsia="zh-CN"/>
        </w:rPr>
        <w:t xml:space="preserve"> both of those two defects can lead to obvious difference in fabric texture. And end-out defects have narrow shapes, so they are more sensitive to geometrical features.</w:t>
      </w:r>
      <w:r w:rsidR="00707B60" w:rsidRPr="00176849">
        <w:rPr>
          <w:rFonts w:eastAsia="AdvGulliv-R"/>
          <w:color w:val="000000"/>
          <w:sz w:val="24"/>
          <w:szCs w:val="24"/>
          <w:lang w:eastAsia="zh-CN"/>
        </w:rPr>
        <w:t xml:space="preserve"> </w:t>
      </w:r>
      <w:r w:rsidR="00EB34CD" w:rsidRPr="00176849">
        <w:rPr>
          <w:rFonts w:eastAsia="AdvGulliv-R"/>
          <w:color w:val="000000"/>
          <w:sz w:val="24"/>
          <w:szCs w:val="24"/>
          <w:lang w:eastAsia="zh-CN"/>
        </w:rPr>
        <w:t>When geometrical features, intensity features, and texture features are used for fabric defects detection, it can realize the accurate detection of four types of defects.</w:t>
      </w:r>
    </w:p>
    <w:p w14:paraId="68385EB5" w14:textId="6D9E61E9" w:rsidR="005247B7" w:rsidRPr="00176849" w:rsidRDefault="004F3B4D"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(3</w:t>
      </w:r>
      <w:r w:rsidR="00577DAA" w:rsidRPr="00176849">
        <w:rPr>
          <w:rFonts w:eastAsia="AdvGulliv-R"/>
          <w:color w:val="000000"/>
          <w:sz w:val="24"/>
          <w:szCs w:val="24"/>
          <w:lang w:eastAsia="zh-CN"/>
        </w:rPr>
        <w:t>)</w:t>
      </w:r>
      <w:r w:rsidR="00C13FF9" w:rsidRPr="00176849">
        <w:rPr>
          <w:rFonts w:eastAsia="AdvGulliv-R"/>
          <w:color w:val="000000"/>
          <w:sz w:val="24"/>
          <w:szCs w:val="24"/>
          <w:lang w:eastAsia="zh-CN"/>
        </w:rPr>
        <w:tab/>
      </w:r>
      <w:r w:rsidR="00577DAA" w:rsidRPr="00176849">
        <w:rPr>
          <w:rFonts w:eastAsia="AdvGulliv-R"/>
          <w:color w:val="000000"/>
          <w:sz w:val="24"/>
          <w:szCs w:val="24"/>
          <w:lang w:eastAsia="zh-CN"/>
        </w:rPr>
        <w:t xml:space="preserve">Compared with </w:t>
      </w:r>
      <w:r w:rsidR="003D314D" w:rsidRPr="00176849">
        <w:rPr>
          <w:rFonts w:eastAsia="AdvGulliv-R"/>
          <w:color w:val="000000"/>
          <w:sz w:val="24"/>
          <w:szCs w:val="24"/>
          <w:lang w:eastAsia="zh-CN"/>
        </w:rPr>
        <w:t xml:space="preserve">other unsupervised </w:t>
      </w:r>
      <w:r w:rsidR="00577DAA" w:rsidRPr="00176849">
        <w:rPr>
          <w:rFonts w:eastAsia="AdvGulliv-R"/>
          <w:color w:val="000000"/>
          <w:sz w:val="24"/>
          <w:szCs w:val="24"/>
          <w:lang w:eastAsia="zh-CN"/>
        </w:rPr>
        <w:t xml:space="preserve">learning </w:t>
      </w:r>
      <w:r w:rsidR="003D314D" w:rsidRPr="00176849">
        <w:rPr>
          <w:rFonts w:eastAsia="AdvGulliv-R"/>
          <w:color w:val="000000"/>
          <w:sz w:val="24"/>
          <w:szCs w:val="24"/>
          <w:lang w:eastAsia="zh-CN"/>
        </w:rPr>
        <w:t xml:space="preserve">fabric defects </w:t>
      </w:r>
      <w:r w:rsidR="00577DAA" w:rsidRPr="00176849">
        <w:rPr>
          <w:rFonts w:eastAsia="AdvGulliv-R"/>
          <w:color w:val="000000"/>
          <w:sz w:val="24"/>
          <w:szCs w:val="24"/>
          <w:lang w:eastAsia="zh-CN"/>
        </w:rPr>
        <w:t>detection method</w:t>
      </w:r>
      <w:r w:rsidR="00B97C82" w:rsidRPr="00176849">
        <w:rPr>
          <w:rFonts w:eastAsia="AdvGulliv-R"/>
          <w:color w:val="000000"/>
          <w:sz w:val="24"/>
          <w:szCs w:val="24"/>
          <w:lang w:eastAsia="zh-CN"/>
        </w:rPr>
        <w:t>s</w:t>
      </w:r>
      <w:r w:rsidR="00577DAA" w:rsidRPr="00176849">
        <w:rPr>
          <w:rFonts w:eastAsia="AdvGulliv-R"/>
          <w:color w:val="000000"/>
          <w:sz w:val="24"/>
          <w:szCs w:val="24"/>
          <w:lang w:eastAsia="zh-CN"/>
        </w:rPr>
        <w:t xml:space="preserve">, </w:t>
      </w:r>
      <w:r w:rsidR="00BF0EFB" w:rsidRPr="00176849">
        <w:rPr>
          <w:rFonts w:eastAsia="AdvGulliv-R"/>
          <w:color w:val="000000"/>
          <w:sz w:val="24"/>
          <w:szCs w:val="24"/>
          <w:lang w:eastAsia="zh-CN"/>
        </w:rPr>
        <w:t>it</w:t>
      </w:r>
      <w:r w:rsidR="00577DAA" w:rsidRPr="00176849">
        <w:rPr>
          <w:rFonts w:eastAsia="AdvGulliv-R"/>
          <w:color w:val="000000"/>
          <w:sz w:val="24"/>
          <w:szCs w:val="24"/>
          <w:lang w:eastAsia="zh-CN"/>
        </w:rPr>
        <w:t xml:space="preserve"> can realize </w:t>
      </w:r>
      <w:r w:rsidR="00600779" w:rsidRPr="00176849">
        <w:rPr>
          <w:rFonts w:eastAsia="AdvGulliv-R"/>
          <w:color w:val="000000"/>
          <w:sz w:val="24"/>
          <w:szCs w:val="24"/>
          <w:lang w:eastAsia="zh-CN"/>
        </w:rPr>
        <w:t xml:space="preserve">more </w:t>
      </w:r>
      <w:r w:rsidR="00577DAA" w:rsidRPr="00176849">
        <w:rPr>
          <w:rFonts w:eastAsia="AdvGulliv-R"/>
          <w:color w:val="000000"/>
          <w:sz w:val="24"/>
          <w:szCs w:val="24"/>
          <w:lang w:eastAsia="zh-CN"/>
        </w:rPr>
        <w:t>accurate fabric defects</w:t>
      </w:r>
      <w:r w:rsidR="005C6702" w:rsidRPr="00176849">
        <w:rPr>
          <w:rFonts w:eastAsia="AdvGulliv-R"/>
          <w:color w:val="000000"/>
          <w:sz w:val="24"/>
          <w:szCs w:val="24"/>
          <w:lang w:eastAsia="zh-CN"/>
        </w:rPr>
        <w:t xml:space="preserve"> </w:t>
      </w:r>
      <w:r w:rsidR="003D314D" w:rsidRPr="00176849">
        <w:rPr>
          <w:rFonts w:eastAsia="AdvGulliv-R"/>
          <w:color w:val="000000"/>
          <w:sz w:val="24"/>
          <w:szCs w:val="24"/>
          <w:lang w:eastAsia="zh-CN"/>
        </w:rPr>
        <w:t>detection by designing</w:t>
      </w:r>
      <w:r w:rsidR="00B97C82" w:rsidRPr="00176849">
        <w:rPr>
          <w:rFonts w:eastAsia="AdvGulliv-R"/>
          <w:color w:val="000000"/>
          <w:sz w:val="24"/>
          <w:szCs w:val="24"/>
          <w:lang w:eastAsia="zh-CN"/>
        </w:rPr>
        <w:t xml:space="preserve"> </w:t>
      </w:r>
      <w:r w:rsidR="003D314D" w:rsidRPr="00176849">
        <w:rPr>
          <w:rFonts w:eastAsia="AdvGulliv-R"/>
          <w:color w:val="000000"/>
          <w:sz w:val="24"/>
          <w:szCs w:val="24"/>
          <w:lang w:eastAsia="zh-CN"/>
        </w:rPr>
        <w:t xml:space="preserve">specific feature extraction </w:t>
      </w:r>
      <w:r w:rsidR="00901B8F" w:rsidRPr="00176849">
        <w:rPr>
          <w:rFonts w:eastAsia="AdvGulliv-R"/>
          <w:color w:val="000000"/>
          <w:sz w:val="24"/>
          <w:szCs w:val="24"/>
          <w:lang w:eastAsia="zh-CN"/>
        </w:rPr>
        <w:t>method</w:t>
      </w:r>
      <w:r w:rsidR="00EA131F">
        <w:rPr>
          <w:rFonts w:eastAsia="AdvGulliv-R"/>
          <w:color w:val="000000"/>
          <w:sz w:val="24"/>
          <w:szCs w:val="24"/>
          <w:lang w:eastAsia="zh-CN"/>
        </w:rPr>
        <w:t xml:space="preserve"> and adaptative clustering methods</w:t>
      </w:r>
      <w:r w:rsidR="00577DAA" w:rsidRPr="00176849">
        <w:rPr>
          <w:rFonts w:eastAsia="AdvGulliv-R"/>
          <w:color w:val="000000"/>
          <w:sz w:val="24"/>
          <w:szCs w:val="24"/>
          <w:lang w:eastAsia="zh-CN"/>
        </w:rPr>
        <w:t>.</w:t>
      </w:r>
      <w:r w:rsidR="00F207DD" w:rsidRPr="00176849">
        <w:rPr>
          <w:rFonts w:eastAsia="AdvGulliv-R"/>
          <w:color w:val="000000"/>
          <w:sz w:val="24"/>
          <w:szCs w:val="24"/>
          <w:lang w:eastAsia="zh-CN"/>
        </w:rPr>
        <w:t xml:space="preserve"> </w:t>
      </w:r>
      <w:r w:rsidR="00995A12" w:rsidRPr="00176849">
        <w:rPr>
          <w:rFonts w:eastAsia="AdvGulliv-R"/>
          <w:color w:val="000000"/>
          <w:sz w:val="24"/>
          <w:szCs w:val="24"/>
          <w:lang w:eastAsia="zh-CN"/>
        </w:rPr>
        <w:t>Which indicates that it can realize more accurate fabric defects detection within small samples.</w:t>
      </w:r>
    </w:p>
    <w:p w14:paraId="1B712DE6" w14:textId="77777777" w:rsidR="00E175A9" w:rsidRPr="00176849" w:rsidRDefault="00E175A9" w:rsidP="00990218">
      <w:pPr>
        <w:pStyle w:val="1"/>
        <w:keepLines/>
        <w:widowControl w:val="0"/>
        <w:numPr>
          <w:ilvl w:val="0"/>
          <w:numId w:val="1"/>
        </w:numPr>
        <w:spacing w:before="340" w:after="330"/>
        <w:ind w:left="357" w:hanging="357"/>
        <w:jc w:val="both"/>
        <w:rPr>
          <w:b/>
          <w:bCs/>
          <w:smallCaps w:val="0"/>
          <w:kern w:val="44"/>
          <w:sz w:val="24"/>
          <w:szCs w:val="24"/>
          <w:lang w:eastAsia="zh-CN"/>
        </w:rPr>
      </w:pPr>
      <w:r w:rsidRPr="00176849">
        <w:rPr>
          <w:b/>
          <w:bCs/>
          <w:smallCaps w:val="0"/>
          <w:kern w:val="44"/>
          <w:sz w:val="24"/>
          <w:szCs w:val="24"/>
          <w:lang w:eastAsia="zh-CN"/>
        </w:rPr>
        <w:t>Conclusion</w:t>
      </w:r>
    </w:p>
    <w:p w14:paraId="06EEFF92" w14:textId="30595421" w:rsidR="00546E3D" w:rsidRPr="00176849" w:rsidRDefault="005415E7" w:rsidP="00E411E2">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 xml:space="preserve">This paper proposed </w:t>
      </w:r>
      <w:r w:rsidR="00113089" w:rsidRPr="00176849">
        <w:rPr>
          <w:rFonts w:eastAsia="AdvGulliv-R"/>
          <w:color w:val="000000"/>
          <w:sz w:val="24"/>
          <w:szCs w:val="24"/>
          <w:lang w:eastAsia="zh-CN"/>
        </w:rPr>
        <w:t>an effective unsupervised learning method to realize fabric defects detection within small samples</w:t>
      </w:r>
      <w:r w:rsidR="00E411E2" w:rsidRPr="00176849">
        <w:rPr>
          <w:rFonts w:eastAsia="AdvGulliv-R"/>
          <w:color w:val="000000"/>
          <w:sz w:val="24"/>
          <w:szCs w:val="24"/>
          <w:lang w:eastAsia="zh-CN"/>
        </w:rPr>
        <w:t xml:space="preserve">. It can solve the variations of fabric texture and the lack of defective samples of industrial fabric defects detection, thereby reducing the production loss. By designing multi-level </w:t>
      </w:r>
      <w:r w:rsidR="00E411E2" w:rsidRPr="00176849">
        <w:rPr>
          <w:rFonts w:eastAsia="宋体"/>
          <w:sz w:val="24"/>
          <w:szCs w:val="24"/>
          <w:lang w:eastAsia="zh-CN"/>
        </w:rPr>
        <w:t>spatial domain saliency method</w:t>
      </w:r>
      <w:r w:rsidR="00E411E2" w:rsidRPr="00176849">
        <w:rPr>
          <w:rFonts w:eastAsia="AdvGulliv-R"/>
          <w:color w:val="000000"/>
          <w:sz w:val="24"/>
          <w:szCs w:val="24"/>
          <w:lang w:eastAsia="zh-CN"/>
        </w:rPr>
        <w:t xml:space="preserve">, </w:t>
      </w:r>
      <w:r w:rsidR="00546E3D" w:rsidRPr="00176849">
        <w:rPr>
          <w:rFonts w:eastAsia="AdvGulliv-R"/>
          <w:color w:val="000000"/>
          <w:sz w:val="24"/>
          <w:szCs w:val="24"/>
          <w:lang w:eastAsia="zh-CN"/>
        </w:rPr>
        <w:t xml:space="preserve">the background information can be suppressed, and potential defects regions can be obtained. Furthermore, three vital fabric features including geometrical, intensity, and texture features are extracted to quantitatively evaluate their influence on fabric defects detection. Benefit from the MSDS method and </w:t>
      </w:r>
      <w:r w:rsidR="00041177" w:rsidRPr="00176849">
        <w:rPr>
          <w:rFonts w:eastAsia="AdvGulliv-R"/>
          <w:color w:val="000000"/>
          <w:sz w:val="24"/>
          <w:szCs w:val="24"/>
          <w:lang w:eastAsia="zh-CN"/>
        </w:rPr>
        <w:t>FFE</w:t>
      </w:r>
      <w:r w:rsidR="000345AF" w:rsidRPr="00176849">
        <w:rPr>
          <w:rFonts w:eastAsia="AdvGulliv-R"/>
          <w:color w:val="000000"/>
          <w:sz w:val="24"/>
          <w:szCs w:val="24"/>
          <w:lang w:eastAsia="zh-CN"/>
        </w:rPr>
        <w:t xml:space="preserve"> method</w:t>
      </w:r>
      <w:r w:rsidR="00546E3D" w:rsidRPr="00176849">
        <w:rPr>
          <w:rFonts w:eastAsia="AdvGulliv-R"/>
          <w:color w:val="000000"/>
          <w:sz w:val="24"/>
          <w:szCs w:val="24"/>
          <w:lang w:eastAsia="zh-CN"/>
        </w:rPr>
        <w:t xml:space="preserve">, the proposed </w:t>
      </w:r>
      <w:r w:rsidR="000345AF" w:rsidRPr="00176849">
        <w:rPr>
          <w:rFonts w:eastAsia="AdvGulliv-R"/>
          <w:color w:val="000000"/>
          <w:sz w:val="24"/>
          <w:szCs w:val="24"/>
          <w:lang w:eastAsia="zh-CN"/>
        </w:rPr>
        <w:t xml:space="preserve">fabric defects detection </w:t>
      </w:r>
      <w:r w:rsidR="00546E3D" w:rsidRPr="00176849">
        <w:rPr>
          <w:rFonts w:eastAsia="AdvGulliv-R"/>
          <w:color w:val="000000"/>
          <w:sz w:val="24"/>
          <w:szCs w:val="24"/>
          <w:lang w:eastAsia="zh-CN"/>
        </w:rPr>
        <w:t xml:space="preserve">method </w:t>
      </w:r>
      <w:r w:rsidR="000345AF" w:rsidRPr="00176849">
        <w:rPr>
          <w:rFonts w:eastAsia="AdvGulliv-R"/>
          <w:color w:val="000000"/>
          <w:sz w:val="24"/>
          <w:szCs w:val="24"/>
          <w:lang w:eastAsia="zh-CN"/>
        </w:rPr>
        <w:t>achieves</w:t>
      </w:r>
      <w:r w:rsidR="00546E3D" w:rsidRPr="00176849">
        <w:rPr>
          <w:rFonts w:eastAsia="AdvGulliv-R"/>
          <w:color w:val="000000"/>
          <w:sz w:val="24"/>
          <w:szCs w:val="24"/>
          <w:lang w:eastAsia="zh-CN"/>
        </w:rPr>
        <w:t xml:space="preserve"> state-of-the-art </w:t>
      </w:r>
      <w:r w:rsidR="000345AF" w:rsidRPr="00176849">
        <w:rPr>
          <w:rFonts w:eastAsia="AdvGulliv-R"/>
          <w:color w:val="000000"/>
          <w:sz w:val="24"/>
          <w:szCs w:val="24"/>
          <w:lang w:eastAsia="zh-CN"/>
        </w:rPr>
        <w:t>performance for fabric defects detection within small samples.</w:t>
      </w:r>
    </w:p>
    <w:p w14:paraId="1845DC0B" w14:textId="78F0B30C" w:rsidR="009302EB" w:rsidRPr="00176849" w:rsidRDefault="00F100AC" w:rsidP="0005633A">
      <w:pPr>
        <w:widowControl w:val="0"/>
        <w:autoSpaceDE w:val="0"/>
        <w:autoSpaceDN w:val="0"/>
        <w:adjustRightInd w:val="0"/>
        <w:spacing w:line="360" w:lineRule="auto"/>
        <w:ind w:firstLineChars="100" w:firstLine="240"/>
        <w:jc w:val="both"/>
        <w:rPr>
          <w:rFonts w:eastAsia="AdvGulliv-R"/>
          <w:color w:val="000000"/>
          <w:sz w:val="24"/>
          <w:szCs w:val="24"/>
          <w:lang w:eastAsia="zh-CN"/>
        </w:rPr>
      </w:pPr>
      <w:r w:rsidRPr="00176849">
        <w:rPr>
          <w:rFonts w:eastAsia="AdvGulliv-R"/>
          <w:color w:val="000000"/>
          <w:sz w:val="24"/>
          <w:szCs w:val="24"/>
          <w:lang w:eastAsia="zh-CN"/>
        </w:rPr>
        <w:t>Future work will be paid on applying the proposed method to fabrics with more complicated backgrounds and textures (e.g., patterned fabrics and jacquard fabrics)</w:t>
      </w:r>
      <w:r w:rsidR="004F6AD9" w:rsidRPr="00176849">
        <w:rPr>
          <w:rFonts w:eastAsia="AdvGulliv-R"/>
          <w:color w:val="000000"/>
          <w:sz w:val="24"/>
          <w:szCs w:val="24"/>
          <w:lang w:eastAsia="zh-CN"/>
        </w:rPr>
        <w:t xml:space="preserve">, and low contrast defects such as </w:t>
      </w:r>
      <w:r w:rsidR="00614413" w:rsidRPr="00176849">
        <w:rPr>
          <w:rFonts w:eastAsia="AdvGulliv-R"/>
          <w:color w:val="000000"/>
          <w:sz w:val="24"/>
          <w:szCs w:val="24"/>
          <w:lang w:eastAsia="zh-CN"/>
        </w:rPr>
        <w:t>crackiness</w:t>
      </w:r>
      <w:r w:rsidRPr="00176849">
        <w:rPr>
          <w:rFonts w:eastAsia="AdvGulliv-R"/>
          <w:color w:val="000000"/>
          <w:sz w:val="24"/>
          <w:szCs w:val="24"/>
          <w:lang w:eastAsia="zh-CN"/>
        </w:rPr>
        <w:t>. Besides, the analysis to improve the ability of fabrics feature extraction will be investigated in further research.</w:t>
      </w:r>
    </w:p>
    <w:p w14:paraId="4C31B6EE" w14:textId="77777777" w:rsidR="00E175A9" w:rsidRPr="00176849" w:rsidRDefault="00E175A9" w:rsidP="00990218">
      <w:pPr>
        <w:pStyle w:val="1"/>
        <w:keepLines/>
        <w:widowControl w:val="0"/>
        <w:spacing w:before="340" w:after="330"/>
        <w:jc w:val="both"/>
        <w:rPr>
          <w:b/>
          <w:bCs/>
          <w:smallCaps w:val="0"/>
          <w:kern w:val="44"/>
          <w:sz w:val="24"/>
          <w:szCs w:val="24"/>
          <w:lang w:eastAsia="zh-CN"/>
        </w:rPr>
      </w:pPr>
      <w:r w:rsidRPr="00176849">
        <w:rPr>
          <w:b/>
          <w:bCs/>
          <w:smallCaps w:val="0"/>
          <w:kern w:val="44"/>
          <w:sz w:val="24"/>
          <w:szCs w:val="24"/>
          <w:lang w:eastAsia="zh-CN"/>
        </w:rPr>
        <w:t>References</w:t>
      </w:r>
    </w:p>
    <w:p w14:paraId="2A43A4B3" w14:textId="05835575" w:rsidR="00E175A9" w:rsidRPr="00176849" w:rsidRDefault="00C2607E"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Kumar A. Computer-Vision-Based Fabric Defect Detection: A Survey. IEEE Transactions on Industrial Electronics</w:t>
      </w:r>
      <w:r w:rsidR="00623D6D" w:rsidRPr="00176849">
        <w:rPr>
          <w:rStyle w:val="smblacktext1"/>
          <w:rFonts w:ascii="Times New Roman" w:hAnsi="Times New Roman" w:cs="Times New Roman"/>
          <w:kern w:val="2"/>
          <w:sz w:val="21"/>
          <w:szCs w:val="21"/>
          <w:lang w:eastAsia="zh-CN"/>
        </w:rPr>
        <w:t>[J]</w:t>
      </w:r>
      <w:r w:rsidRPr="00176849">
        <w:rPr>
          <w:rStyle w:val="smblacktext1"/>
          <w:rFonts w:ascii="Times New Roman" w:hAnsi="Times New Roman" w:cs="Times New Roman"/>
          <w:kern w:val="2"/>
          <w:sz w:val="21"/>
          <w:szCs w:val="21"/>
          <w:lang w:eastAsia="zh-CN"/>
        </w:rPr>
        <w:t>, 2008, 55(1):348-363.</w:t>
      </w:r>
    </w:p>
    <w:p w14:paraId="00123183" w14:textId="0AA3C50F" w:rsidR="00C2607E" w:rsidRPr="00176849" w:rsidRDefault="00AE5031"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Chen Y, Ding Y, Zhao F, et al. Surface defect detection methods for industrial products: A review[J]. Applied Sciences, 2021, 11(16): 7657.</w:t>
      </w:r>
    </w:p>
    <w:p w14:paraId="3AE4F609" w14:textId="43D4881F" w:rsidR="001D1CEB" w:rsidRPr="00176849" w:rsidRDefault="004D5073" w:rsidP="001D1CEB">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Li F, Yuan L, Zhang K, et al. A defect detection method for unpatterned fabric based on multidirectional binary patterns and the gray-level co-occurrence matrix[J]. Textile Research Journal, 2020, 90(7-8): 776-796.</w:t>
      </w:r>
    </w:p>
    <w:p w14:paraId="3CD65030" w14:textId="0547B2C9" w:rsidR="00EA7451" w:rsidRPr="00176849" w:rsidRDefault="004D5073" w:rsidP="008F5976">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Li Y, Luo H, Yu M, et al. Fabric defect detection algorithm using RDPSO-based optimal Gabor filter[J]. The Journal of The Textile Institute, 2019, 110(4): 487-495.</w:t>
      </w:r>
    </w:p>
    <w:p w14:paraId="0D7C618C" w14:textId="77777777" w:rsidR="00003E27" w:rsidRPr="00176849" w:rsidRDefault="00003E27" w:rsidP="00D025E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 xml:space="preserve">Song S, Jing J, Huang Y, et al. EfficientDet for fabric defect detection based on edge computing[J]. Journal of Engineered Fibers and Fabrics, 2021, 16: 15589250211008346. </w:t>
      </w:r>
    </w:p>
    <w:p w14:paraId="333F54D3" w14:textId="35AEC9B1" w:rsidR="00003E27" w:rsidRPr="00176849" w:rsidRDefault="00003E27" w:rsidP="00D025E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Jun X, Wang J, Zhou J, et al. Fabric defect detection based on a deep convolutional neural network using a two-stage strategy[J]. Textile Research Journal, 2021, 91(1-2): 130-142.</w:t>
      </w:r>
    </w:p>
    <w:p w14:paraId="59C794C8" w14:textId="35104F9C" w:rsidR="00AE5031" w:rsidRPr="00176849" w:rsidRDefault="00DF3A11" w:rsidP="00AE5031">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Nisha M F, Vasuki P, Roomi S M M. Survey on various defect detection and classification methods in fabric images[J]. Journal of Environmental Nanotechnology, 2017, 6(2): 20-29.</w:t>
      </w:r>
    </w:p>
    <w:p w14:paraId="4462CD1D" w14:textId="7A4E6A19" w:rsidR="00DF3A11" w:rsidRPr="00176849" w:rsidRDefault="00A70802" w:rsidP="00AE5031">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Ngan H Y T, Pang G K H, Yung N H C. Automated fabric defect detection—a review[J]. Image and vision computing, 2011, 29(7): 442-458.</w:t>
      </w:r>
    </w:p>
    <w:p w14:paraId="0118715A" w14:textId="5289C7FC" w:rsidR="00A70802" w:rsidRPr="00176849" w:rsidRDefault="00A70802" w:rsidP="00A70802">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Zhang K, Yan Y, Li P, et al. Fabric defect detection using salience metric for color dissimilarity and positional aggregation[J]. IEEE Access, 2018, 6: 49170-49181.</w:t>
      </w:r>
    </w:p>
    <w:p w14:paraId="0AC9EC23" w14:textId="4C955B96" w:rsidR="0053758C" w:rsidRPr="00176849" w:rsidRDefault="00234769" w:rsidP="00A70802">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Wang W, Deng N, Xin B. Sequential detection of image defects for patterned fabrics[J]. IEEE Access, 2020, 8: 174751-174762.</w:t>
      </w:r>
    </w:p>
    <w:p w14:paraId="15690127" w14:textId="39A506ED" w:rsidR="00F24DD1" w:rsidRPr="00176849" w:rsidRDefault="00091885" w:rsidP="00F24DD1">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 xml:space="preserve">Shao L, Zhang E, Ma Q, et al. Pixel-Wise Semisupervised Fabric Defect Detection Method Combined </w:t>
      </w:r>
      <w:r w:rsidR="00DC38A5" w:rsidRPr="00176849">
        <w:rPr>
          <w:rStyle w:val="smblacktext1"/>
          <w:rFonts w:ascii="Times New Roman" w:hAnsi="Times New Roman" w:cs="Times New Roman"/>
          <w:kern w:val="2"/>
          <w:sz w:val="21"/>
          <w:szCs w:val="21"/>
          <w:lang w:eastAsia="zh-CN"/>
        </w:rPr>
        <w:t>w</w:t>
      </w:r>
      <w:r w:rsidRPr="00176849">
        <w:rPr>
          <w:rStyle w:val="smblacktext1"/>
          <w:rFonts w:ascii="Times New Roman" w:hAnsi="Times New Roman" w:cs="Times New Roman"/>
          <w:kern w:val="2"/>
          <w:sz w:val="21"/>
          <w:szCs w:val="21"/>
          <w:lang w:eastAsia="zh-CN"/>
        </w:rPr>
        <w:t>ith Multitask Mean Teacher[J]. IEEE Transactions on Instrumentation and Measurement, 2022, 71: 1-11.</w:t>
      </w:r>
    </w:p>
    <w:p w14:paraId="785DF7C7" w14:textId="63DD34ED" w:rsidR="00F24DD1" w:rsidRPr="00176849" w:rsidRDefault="00DC38A5" w:rsidP="00F24DD1">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Barman J, Wu H C, Kuo C F J. Development of a real-time home textile fabric defect inspection machine system for the textile industry[J]. Textile Research Journal, 2022: 00405175221111477.</w:t>
      </w:r>
    </w:p>
    <w:p w14:paraId="09A2926B" w14:textId="77777777" w:rsidR="00DC38A5" w:rsidRPr="00176849" w:rsidRDefault="00DC38A5" w:rsidP="00DC38A5">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Vermaak H, Luwes N, Nsengiyumva P. A comparative study of methods for defect detection in textile fabrics[J]. Journal for New Generation Sciences, 2015, 13(3): 135-148.</w:t>
      </w:r>
    </w:p>
    <w:p w14:paraId="2D492915" w14:textId="3CD7CF6A" w:rsidR="00A70802" w:rsidRPr="00176849" w:rsidRDefault="00DC38A5" w:rsidP="00DC38A5">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Li M, Cui S, Xie Z. Application of Gaussian mixture model on defect detection of print fabric[J]. J. Text. Res, 2015, 36(8): 94-98.</w:t>
      </w:r>
    </w:p>
    <w:p w14:paraId="309E81A2" w14:textId="0B759F83" w:rsidR="00533571" w:rsidRPr="00176849" w:rsidRDefault="00533571"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He K, Zhang X, Ren S, et al. Deep residual learning for image recognition[C]</w:t>
      </w:r>
      <w:r w:rsidR="009C46F9" w:rsidRPr="00176849">
        <w:rPr>
          <w:rStyle w:val="smblacktext1"/>
          <w:rFonts w:ascii="Times New Roman" w:hAnsi="Times New Roman" w:cs="Times New Roman"/>
          <w:kern w:val="2"/>
          <w:sz w:val="21"/>
          <w:szCs w:val="21"/>
          <w:lang w:eastAsia="zh-CN"/>
        </w:rPr>
        <w:t xml:space="preserve">. </w:t>
      </w:r>
      <w:r w:rsidRPr="00176849">
        <w:rPr>
          <w:rStyle w:val="smblacktext1"/>
          <w:rFonts w:ascii="Times New Roman" w:hAnsi="Times New Roman" w:cs="Times New Roman"/>
          <w:kern w:val="2"/>
          <w:sz w:val="21"/>
          <w:szCs w:val="21"/>
          <w:lang w:eastAsia="zh-CN"/>
        </w:rPr>
        <w:t xml:space="preserve">Proceedings of the IEEE conference on computer vision and pattern recognition. 2016: 770-778. </w:t>
      </w:r>
    </w:p>
    <w:p w14:paraId="388ACEC5" w14:textId="33A0886D" w:rsidR="00885523" w:rsidRPr="00176849" w:rsidRDefault="006844C1"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 xml:space="preserve">Jing J F, Ma H, Zhang H H. Automatic fabric defect detection using a deep convolutional neural network[J]. </w:t>
      </w:r>
      <w:r w:rsidR="002F3A65" w:rsidRPr="00176849">
        <w:rPr>
          <w:rStyle w:val="smblacktext1"/>
          <w:rFonts w:ascii="Times New Roman" w:hAnsi="Times New Roman" w:cs="Times New Roman"/>
          <w:kern w:val="2"/>
          <w:sz w:val="21"/>
          <w:szCs w:val="21"/>
          <w:lang w:eastAsia="zh-CN"/>
        </w:rPr>
        <w:t>Colour</w:t>
      </w:r>
      <w:r w:rsidRPr="00176849">
        <w:rPr>
          <w:rStyle w:val="smblacktext1"/>
          <w:rFonts w:ascii="Times New Roman" w:hAnsi="Times New Roman" w:cs="Times New Roman"/>
          <w:kern w:val="2"/>
          <w:sz w:val="21"/>
          <w:szCs w:val="21"/>
          <w:lang w:eastAsia="zh-CN"/>
        </w:rPr>
        <w:t>ation Technology, 2019, 135(3): 213-223.</w:t>
      </w:r>
      <w:r w:rsidR="00885523" w:rsidRPr="00176849">
        <w:rPr>
          <w:rStyle w:val="smblacktext1"/>
          <w:rFonts w:ascii="Times New Roman" w:hAnsi="Times New Roman" w:cs="Times New Roman"/>
          <w:kern w:val="2"/>
          <w:sz w:val="21"/>
          <w:szCs w:val="21"/>
          <w:lang w:eastAsia="zh-CN"/>
        </w:rPr>
        <w:t xml:space="preserve"> </w:t>
      </w:r>
    </w:p>
    <w:p w14:paraId="4E03DADD" w14:textId="77777777" w:rsidR="0008754E" w:rsidRPr="00176849" w:rsidRDefault="0008754E"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Zhao S, Yin L, Zhang J, et al. Real</w:t>
      </w:r>
      <w:r w:rsidRPr="00176849">
        <w:rPr>
          <w:rStyle w:val="smblacktext1"/>
          <w:rFonts w:ascii="Times New Roman" w:hAnsi="Times New Roman" w:cs="Times New Roman" w:hint="eastAsia"/>
          <w:kern w:val="2"/>
          <w:sz w:val="21"/>
          <w:szCs w:val="21"/>
          <w:lang w:eastAsia="zh-CN"/>
        </w:rPr>
        <w:t>‐</w:t>
      </w:r>
      <w:r w:rsidRPr="00176849">
        <w:rPr>
          <w:rStyle w:val="smblacktext1"/>
          <w:rFonts w:ascii="Times New Roman" w:hAnsi="Times New Roman" w:cs="Times New Roman"/>
          <w:kern w:val="2"/>
          <w:sz w:val="21"/>
          <w:szCs w:val="21"/>
          <w:lang w:eastAsia="zh-CN"/>
        </w:rPr>
        <w:t>time fabric defect detection based on multi</w:t>
      </w:r>
      <w:r w:rsidRPr="00176849">
        <w:rPr>
          <w:rStyle w:val="smblacktext1"/>
          <w:rFonts w:ascii="Times New Roman" w:hAnsi="Times New Roman" w:cs="Times New Roman" w:hint="eastAsia"/>
          <w:kern w:val="2"/>
          <w:sz w:val="21"/>
          <w:szCs w:val="21"/>
          <w:lang w:eastAsia="zh-CN"/>
        </w:rPr>
        <w:t>‐</w:t>
      </w:r>
      <w:r w:rsidRPr="00176849">
        <w:rPr>
          <w:rStyle w:val="smblacktext1"/>
          <w:rFonts w:ascii="Times New Roman" w:hAnsi="Times New Roman" w:cs="Times New Roman"/>
          <w:kern w:val="2"/>
          <w:sz w:val="21"/>
          <w:szCs w:val="21"/>
          <w:lang w:eastAsia="zh-CN"/>
        </w:rPr>
        <w:t>scale convolutional neural network[J]. IET Collaborative Intelligent Manufacturing, 2020, 2(4): 189-196.</w:t>
      </w:r>
    </w:p>
    <w:p w14:paraId="04F033F2" w14:textId="19880790" w:rsidR="00885523" w:rsidRPr="00176849" w:rsidRDefault="00885523"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Jun X, Wang J, Zhou J, et al. Fabric defect detection based on a deep convolutional neural network using a two-stage strategy[J]. Textile Research Journal, 2021, 91(1-2): 130-142.</w:t>
      </w:r>
    </w:p>
    <w:p w14:paraId="1296E081" w14:textId="33E7E36A" w:rsidR="00E67BDB" w:rsidRPr="00176849" w:rsidRDefault="00E67BDB"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Liu J, Wang C, Su H, et al. Multistage GAN for fabric defect detection[J]. IEEE Transactions on Image Processing, 2019, 29: 3388-3400.</w:t>
      </w:r>
    </w:p>
    <w:p w14:paraId="620C390A" w14:textId="52CA54A2" w:rsidR="0058067F" w:rsidRPr="00176849" w:rsidRDefault="0058067F"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Le X, Mei J, Zhang H, et al. A learning-based approach for surface defect detection using small image datasets[J]. Neurocomputing, 2020, 408: 112-120.</w:t>
      </w:r>
    </w:p>
    <w:p w14:paraId="371DAE0F" w14:textId="4A5ECD0E" w:rsidR="004A1289" w:rsidRPr="00176849" w:rsidRDefault="004A1289"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Mei S, Wang Y, Wen G. Automatic fabric defect detection with a multi-scale convolutional denoising autoencoder network model[J]. Sensors, 2018, 18(4): 1064.</w:t>
      </w:r>
    </w:p>
    <w:p w14:paraId="31ED67F4" w14:textId="5178EF87" w:rsidR="004A1289" w:rsidRPr="00176849" w:rsidRDefault="004A1289"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Hamdi A A, Sayed M S, Fouad M M, et al. Unsupervised patterned fabric defect detection using texture filtering and K-means clustering[C].2018 International Conference on Innovative Trends in Computer Engineering (ITCE). IEEE, 2018: 130-144.</w:t>
      </w:r>
    </w:p>
    <w:p w14:paraId="2789DFDE" w14:textId="055AC624" w:rsidR="004A1289" w:rsidRPr="00176849" w:rsidRDefault="004A1289"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Zhou J, Wang J. Unsupervised fabric defect segmentation using local patch approximation[J]. The Journal of The Textile Institute, 2016, 107(6): 800-809.</w:t>
      </w:r>
    </w:p>
    <w:p w14:paraId="2DB0D100" w14:textId="725F74E6" w:rsidR="00A83558" w:rsidRPr="00176849" w:rsidRDefault="00A83558"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Hu G, Huang J, Wang Q, et al. Unsupervised fabric defect detection based on a deep convolutional generative adversarial network[J]. Textile Research Journal, 2020, 90(3-4): 247-270.</w:t>
      </w:r>
    </w:p>
    <w:p w14:paraId="1CB6BCEA" w14:textId="4C0EB758" w:rsidR="004F6F04" w:rsidRPr="00176849" w:rsidRDefault="002D1554"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Yang C, Wu W, Wang Y, et al. A novel feature-based model for zero-shot object detection with simulated attributes[J]. Applied Intelligence, 2022, 52(6): 6905-6914.</w:t>
      </w:r>
    </w:p>
    <w:p w14:paraId="18FA75A8" w14:textId="748A6D49" w:rsidR="00AB7D75" w:rsidRPr="00176849" w:rsidRDefault="002D1554" w:rsidP="00C13FF9">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Peng Z, Gong X, Wei B, et al. Automatic Unsupervised Fabric Defect Detection Based on Self-Feature Comparison[J]. Electronics, 2021, 10(21): 2652.</w:t>
      </w:r>
    </w:p>
    <w:p w14:paraId="22130BD2" w14:textId="432E4305" w:rsidR="005775E2" w:rsidRPr="00176849" w:rsidRDefault="002D1554"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Shu Y, Zhang L, Zuo D, et al. Analysis of texture enhancement methods for the detection of eco-friendly textile fabric defects[J]. Journal of Intelligent &amp; Fuzzy Systems, 2021, 41(3): 4439-4449.</w:t>
      </w:r>
    </w:p>
    <w:p w14:paraId="307E3888" w14:textId="77777777" w:rsidR="00495AC3" w:rsidRPr="00176849" w:rsidRDefault="00495AC3"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 xml:space="preserve">Mei S, Yang H, Yin Z. An unsupervised-learning-based approach for automated defect inspection on textured surfaces[J]. IEEE Transactions on Instrumentation and Measurement, 2018, 67(6): 1266-1277. </w:t>
      </w:r>
    </w:p>
    <w:p w14:paraId="754B7772" w14:textId="77777777" w:rsidR="00495AC3" w:rsidRPr="00176849" w:rsidRDefault="00495AC3"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Zhang K, Yan Y, Li P, et al. Fabric defect detection using salience metric for colour dissimilarity and positional aggregation[J]. IEEE Access, 2018, 6: 49170-49181.</w:t>
      </w:r>
    </w:p>
    <w:p w14:paraId="6B323989" w14:textId="77777777" w:rsidR="00495AC3" w:rsidRPr="00176849" w:rsidRDefault="00495AC3"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Zhang H, Ma J, Jing J, et al. Fabric defect detection using L0 gradient minimization and fuzzy C-means[J]. Applied Sciences, 2019, 9(17): 3506.</w:t>
      </w:r>
    </w:p>
    <w:p w14:paraId="00D636FB" w14:textId="77777777" w:rsidR="00495AC3" w:rsidRPr="00176849" w:rsidRDefault="00495AC3"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Jia L, Chen C, Liang J, et al. Fabric defect inspection based on lattice segmentation and Gabor filtering[J]. Neurocomputing, 2017, 238: 84-102.</w:t>
      </w:r>
    </w:p>
    <w:p w14:paraId="3507F88D" w14:textId="77777777" w:rsidR="00495AC3" w:rsidRPr="00176849" w:rsidRDefault="00495AC3"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Ma X, Xie X, Lam K M, et al. Saliency detection based on singular value decomposition[J]. Journal of Visual Communication and Image Representation, 2015, 32: 95-106.</w:t>
      </w:r>
    </w:p>
    <w:p w14:paraId="0DD70A00" w14:textId="77777777" w:rsidR="00495AC3" w:rsidRPr="00176849" w:rsidRDefault="00495AC3"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Shi B, Liang J, Di L, et al. Fabric defect detection via low-rank decomposition with gradient information and structured graph algorithm[J]. Information Sciences, 2021, 546: 608-626.</w:t>
      </w:r>
    </w:p>
    <w:p w14:paraId="0DA759A3" w14:textId="77777777" w:rsidR="00495AC3" w:rsidRPr="00176849" w:rsidRDefault="00495AC3"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Huang C, Li X, Wen Y. AN OTSU image segmentation based on fruitfly optimization algorithm[J]. Alexandria Engineering Journal, 2021, 60(1): 183-188.</w:t>
      </w:r>
    </w:p>
    <w:p w14:paraId="682683D0" w14:textId="77777777" w:rsidR="00495AC3" w:rsidRPr="00176849" w:rsidRDefault="00495AC3" w:rsidP="006816C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Bhalla K, Huang Y P. An Adaptive Thresholding Based Method to Locate and Segment Defects on LCD Panels[C].2021 International Conference on System Science and Engineering (ICSSE). IEEE, 2021: 328-333.</w:t>
      </w:r>
    </w:p>
    <w:p w14:paraId="28054599" w14:textId="3AE6A69F" w:rsidR="00E41844" w:rsidRPr="00176849" w:rsidRDefault="0060237E" w:rsidP="00A87816">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Liu L, Zhang J, Fu X, et al. Unsupervised segmentation and elm for fabric defect image classification[J]. Multimedia Tools and Applications, 2019, 78(9): 12421-12449.</w:t>
      </w:r>
    </w:p>
    <w:p w14:paraId="5031C7A3" w14:textId="77777777" w:rsidR="00A45A9B" w:rsidRPr="00176849" w:rsidRDefault="00A45A9B" w:rsidP="00A45A9B">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Szarski M, Chauhan S. An unsupervised defect detection model for a dry carbon fiber textile[J]. Journal of Intelligent Manufacturing, 2022: 1-18.</w:t>
      </w:r>
    </w:p>
    <w:p w14:paraId="3D92FD06" w14:textId="478BEC26" w:rsidR="00A45A9B" w:rsidRPr="00176849" w:rsidRDefault="00A45A9B" w:rsidP="00A45A9B">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Hu X, Fu M, Zhu Z, et al. Unsupervised defect detection algorithm for printed fabrics using content-based image retrieval techniques[J]. Textile Research Journal, 2021, 91(21-22): 2551-2566.</w:t>
      </w:r>
    </w:p>
    <w:p w14:paraId="671CE5F0" w14:textId="77777777" w:rsidR="004178E4" w:rsidRPr="00176849" w:rsidRDefault="004178E4" w:rsidP="004178E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Xu R, Hao R, Huang B. Efficient surface defect detection using self-supervised learning strategy and segmentation network[J]. Advanced Engineering Informatics, 2022, 52: 101566.</w:t>
      </w:r>
    </w:p>
    <w:p w14:paraId="4E9DE1D7" w14:textId="63A7B661" w:rsidR="001E0CB4" w:rsidRPr="00176849" w:rsidRDefault="004178E4" w:rsidP="004178E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Chow J K, Su Z, Wu J, et al. Anomaly detection of defects on concrete structures with the convolutional autoencoder[J]. Advanced Engineering Informatics, 2020, 45: 101105.</w:t>
      </w:r>
    </w:p>
    <w:p w14:paraId="12C6B193" w14:textId="4412E10E" w:rsidR="001E0CB4" w:rsidRPr="00176849" w:rsidRDefault="004178E4" w:rsidP="004178E4">
      <w:pPr>
        <w:pStyle w:val="af2"/>
        <w:widowControl w:val="0"/>
        <w:numPr>
          <w:ilvl w:val="0"/>
          <w:numId w:val="6"/>
        </w:numPr>
        <w:spacing w:line="240" w:lineRule="exact"/>
        <w:ind w:firstLineChars="0"/>
        <w:jc w:val="both"/>
        <w:rPr>
          <w:rStyle w:val="smblacktext1"/>
          <w:rFonts w:ascii="Times New Roman" w:hAnsi="Times New Roman" w:cs="Times New Roman"/>
          <w:kern w:val="2"/>
          <w:sz w:val="21"/>
          <w:szCs w:val="21"/>
          <w:lang w:eastAsia="zh-CN"/>
        </w:rPr>
      </w:pPr>
      <w:r w:rsidRPr="00176849">
        <w:rPr>
          <w:rStyle w:val="smblacktext1"/>
          <w:rFonts w:ascii="Times New Roman" w:hAnsi="Times New Roman" w:cs="Times New Roman"/>
          <w:kern w:val="2"/>
          <w:sz w:val="21"/>
          <w:szCs w:val="21"/>
          <w:lang w:eastAsia="zh-CN"/>
        </w:rPr>
        <w:t>Dai W, Mujeeb A, Erdt M, et al. Soldering defect detection in automatic optical inspection[J]. Advanced Engineering Informatics, 2020, 43: 101004.</w:t>
      </w:r>
    </w:p>
    <w:sectPr w:rsidR="001E0CB4" w:rsidRPr="00176849" w:rsidSect="00E6542E">
      <w:headerReference w:type="default" r:id="rId21"/>
      <w:footerReference w:type="default" r:id="rId22"/>
      <w:pgSz w:w="11906" w:h="16838" w:code="9"/>
      <w:pgMar w:top="1440" w:right="1797" w:bottom="1440" w:left="1797" w:header="431" w:footer="431" w:gutter="0"/>
      <w:lnNumType w:countBy="1" w:restart="continuous"/>
      <w:cols w:space="28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4EA499" w14:textId="77777777" w:rsidR="00392BD7" w:rsidRDefault="00392BD7">
      <w:r>
        <w:separator/>
      </w:r>
    </w:p>
  </w:endnote>
  <w:endnote w:type="continuationSeparator" w:id="0">
    <w:p w14:paraId="0B65F5E0" w14:textId="77777777" w:rsidR="00392BD7" w:rsidRDefault="00392B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Baskerville">
    <w:altName w:val="Baskerville Old Face"/>
    <w:charset w:val="00"/>
    <w:family w:val="auto"/>
    <w:pitch w:val="variable"/>
    <w:sig w:usb0="80000067" w:usb1="00000000" w:usb2="00000000" w:usb3="00000000" w:csb0="0000019F" w:csb1="00000000"/>
  </w:font>
  <w:font w:name="Formata-Regular">
    <w:altName w:val="Times New Roman"/>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dvGulliv-R">
    <w:altName w:val="微软雅黑"/>
    <w:panose1 w:val="00000000000000000000"/>
    <w:charset w:val="86"/>
    <w:family w:val="auto"/>
    <w:notTrueType/>
    <w:pitch w:val="default"/>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0404596"/>
      <w:docPartObj>
        <w:docPartGallery w:val="Page Numbers (Bottom of Page)"/>
        <w:docPartUnique/>
      </w:docPartObj>
    </w:sdtPr>
    <w:sdtContent>
      <w:p w14:paraId="44C8E6B6" w14:textId="689C29B4" w:rsidR="00D14CC1" w:rsidRDefault="00D14CC1">
        <w:pPr>
          <w:pStyle w:val="a7"/>
          <w:jc w:val="center"/>
        </w:pPr>
        <w:r>
          <w:fldChar w:fldCharType="begin"/>
        </w:r>
        <w:r>
          <w:instrText>PAGE   \* MERGEFORMAT</w:instrText>
        </w:r>
        <w:r>
          <w:fldChar w:fldCharType="separate"/>
        </w:r>
        <w:r>
          <w:rPr>
            <w:lang w:val="zh-CN" w:eastAsia="zh-CN"/>
          </w:rPr>
          <w:t>2</w:t>
        </w:r>
        <w:r>
          <w:fldChar w:fldCharType="end"/>
        </w:r>
      </w:p>
    </w:sdtContent>
  </w:sdt>
  <w:p w14:paraId="6B95B4C5" w14:textId="77777777" w:rsidR="00D14CC1" w:rsidRDefault="00D14CC1">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15E893" w14:textId="77777777" w:rsidR="00392BD7" w:rsidRDefault="00392BD7"/>
  </w:footnote>
  <w:footnote w:type="continuationSeparator" w:id="0">
    <w:p w14:paraId="1542762A" w14:textId="77777777" w:rsidR="00392BD7" w:rsidRDefault="00392B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A6B0D" w14:textId="77777777" w:rsidR="00EF03D8" w:rsidRDefault="00EF03D8">
    <w:pP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890C092A"/>
    <w:lvl w:ilvl="0">
      <w:start w:val="1"/>
      <w:numFmt w:val="decimal"/>
      <w:lvlText w:val="%1."/>
      <w:lvlJc w:val="left"/>
    </w:lvl>
    <w:lvl w:ilvl="1">
      <w:start w:val="1"/>
      <w:numFmt w:val="upperLetter"/>
      <w:lvlText w:val="%2."/>
      <w:legacy w:legacy="1" w:legacySpace="144" w:legacyIndent="144"/>
      <w:lvlJc w:val="left"/>
      <w:rPr>
        <w:b w:val="0"/>
      </w:rPr>
    </w:lvl>
    <w:lvl w:ilvl="2">
      <w:start w:val="1"/>
      <w:numFmt w:val="decimal"/>
      <w:pStyle w:val="3"/>
      <w:lvlText w:val="%3)"/>
      <w:legacy w:legacy="1" w:legacySpace="144" w:legacyIndent="144"/>
      <w:lvlJc w:val="left"/>
      <w:rPr>
        <w:i/>
      </w:rPr>
    </w:lvl>
    <w:lvl w:ilvl="3">
      <w:start w:val="1"/>
      <w:numFmt w:val="lowerLetter"/>
      <w:pStyle w:val="4"/>
      <w:lvlText w:val="%4)"/>
      <w:legacy w:legacy="1" w:legacySpace="0" w:legacyIndent="720"/>
      <w:lvlJc w:val="left"/>
      <w:pPr>
        <w:ind w:left="1152" w:hanging="720"/>
      </w:pPr>
    </w:lvl>
    <w:lvl w:ilvl="4">
      <w:start w:val="1"/>
      <w:numFmt w:val="decimal"/>
      <w:pStyle w:val="5"/>
      <w:lvlText w:val="(%5)"/>
      <w:legacy w:legacy="1" w:legacySpace="0" w:legacyIndent="720"/>
      <w:lvlJc w:val="left"/>
      <w:pPr>
        <w:ind w:left="1872" w:hanging="720"/>
      </w:pPr>
    </w:lvl>
    <w:lvl w:ilvl="5">
      <w:start w:val="1"/>
      <w:numFmt w:val="lowerLetter"/>
      <w:pStyle w:val="6"/>
      <w:lvlText w:val="(%6)"/>
      <w:legacy w:legacy="1" w:legacySpace="0" w:legacyIndent="720"/>
      <w:lvlJc w:val="left"/>
      <w:pPr>
        <w:ind w:left="2592" w:hanging="720"/>
      </w:pPr>
    </w:lvl>
    <w:lvl w:ilvl="6">
      <w:start w:val="1"/>
      <w:numFmt w:val="lowerRoman"/>
      <w:pStyle w:val="7"/>
      <w:lvlText w:val="(%7)"/>
      <w:legacy w:legacy="1" w:legacySpace="0" w:legacyIndent="720"/>
      <w:lvlJc w:val="left"/>
      <w:pPr>
        <w:ind w:left="3312" w:hanging="720"/>
      </w:pPr>
    </w:lvl>
    <w:lvl w:ilvl="7">
      <w:start w:val="1"/>
      <w:numFmt w:val="lowerLetter"/>
      <w:pStyle w:val="8"/>
      <w:lvlText w:val="(%8)"/>
      <w:legacy w:legacy="1" w:legacySpace="0" w:legacyIndent="720"/>
      <w:lvlJc w:val="left"/>
      <w:pPr>
        <w:ind w:left="4032" w:hanging="720"/>
      </w:pPr>
    </w:lvl>
    <w:lvl w:ilvl="8">
      <w:start w:val="1"/>
      <w:numFmt w:val="lowerRoman"/>
      <w:pStyle w:val="9"/>
      <w:lvlText w:val="(%9)"/>
      <w:legacy w:legacy="1" w:legacySpace="0" w:legacyIndent="720"/>
      <w:lvlJc w:val="left"/>
      <w:pPr>
        <w:ind w:left="4752" w:hanging="720"/>
      </w:pPr>
    </w:lvl>
  </w:abstractNum>
  <w:abstractNum w:abstractNumId="1" w15:restartNumberingAfterBreak="0">
    <w:nsid w:val="3A877D64"/>
    <w:multiLevelType w:val="singleLevel"/>
    <w:tmpl w:val="37E4B88C"/>
    <w:lvl w:ilvl="0">
      <w:start w:val="1"/>
      <w:numFmt w:val="decimal"/>
      <w:pStyle w:val="References"/>
      <w:lvlText w:val="[%1]"/>
      <w:lvlJc w:val="left"/>
      <w:pPr>
        <w:tabs>
          <w:tab w:val="num" w:pos="1170"/>
        </w:tabs>
        <w:ind w:left="1170" w:hanging="360"/>
      </w:pPr>
      <w:rPr>
        <w:i w:val="0"/>
      </w:rPr>
    </w:lvl>
  </w:abstractNum>
  <w:abstractNum w:abstractNumId="2" w15:restartNumberingAfterBreak="0">
    <w:nsid w:val="50F336FA"/>
    <w:multiLevelType w:val="hybridMultilevel"/>
    <w:tmpl w:val="B6101F5C"/>
    <w:lvl w:ilvl="0" w:tplc="29702C20">
      <w:start w:val="1"/>
      <w:numFmt w:val="decimal"/>
      <w:lvlText w:val="3.%1"/>
      <w:lvlJc w:val="left"/>
      <w:pPr>
        <w:ind w:left="4815" w:hanging="420"/>
      </w:pPr>
      <w:rPr>
        <w:rFonts w:hint="eastAsia"/>
      </w:rPr>
    </w:lvl>
    <w:lvl w:ilvl="1" w:tplc="693A5264">
      <w:start w:val="1"/>
      <w:numFmt w:val="decimal"/>
      <w:lvlText w:val="3.%2"/>
      <w:lvlJc w:val="left"/>
      <w:pPr>
        <w:ind w:left="840" w:hanging="420"/>
      </w:pPr>
      <w:rPr>
        <w:rFonts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55304B60"/>
    <w:multiLevelType w:val="hybridMultilevel"/>
    <w:tmpl w:val="A082453E"/>
    <w:lvl w:ilvl="0" w:tplc="4454CACC">
      <w:start w:val="1"/>
      <w:numFmt w:val="decimal"/>
      <w:lvlText w:val="4.%1"/>
      <w:lvlJc w:val="left"/>
      <w:pPr>
        <w:ind w:left="840" w:hanging="420"/>
      </w:pPr>
      <w:rPr>
        <w:rFonts w:hint="eastAsia"/>
      </w:rPr>
    </w:lvl>
    <w:lvl w:ilvl="1" w:tplc="4454CACC">
      <w:start w:val="1"/>
      <w:numFmt w:val="decimal"/>
      <w:lvlText w:val="4.%2"/>
      <w:lvlJc w:val="left"/>
      <w:pPr>
        <w:ind w:left="840" w:hanging="420"/>
      </w:pPr>
      <w:rPr>
        <w:rFonts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655C5167"/>
    <w:multiLevelType w:val="hybridMultilevel"/>
    <w:tmpl w:val="5F886FA6"/>
    <w:lvl w:ilvl="0" w:tplc="6A06D4B0">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704841F3"/>
    <w:multiLevelType w:val="hybridMultilevel"/>
    <w:tmpl w:val="52781E04"/>
    <w:lvl w:ilvl="0" w:tplc="61E4EBA2">
      <w:start w:val="1"/>
      <w:numFmt w:val="decimal"/>
      <w:lvlText w:val="2.%1"/>
      <w:lvlJc w:val="left"/>
      <w:pPr>
        <w:ind w:left="4815" w:hanging="420"/>
      </w:pPr>
      <w:rPr>
        <w:rFonts w:hint="eastAsia"/>
      </w:rPr>
    </w:lvl>
    <w:lvl w:ilvl="1" w:tplc="04090019" w:tentative="1">
      <w:start w:val="1"/>
      <w:numFmt w:val="lowerLetter"/>
      <w:lvlText w:val="%2)"/>
      <w:lvlJc w:val="left"/>
      <w:pPr>
        <w:ind w:left="5235" w:hanging="420"/>
      </w:pPr>
    </w:lvl>
    <w:lvl w:ilvl="2" w:tplc="0409001B" w:tentative="1">
      <w:start w:val="1"/>
      <w:numFmt w:val="lowerRoman"/>
      <w:lvlText w:val="%3."/>
      <w:lvlJc w:val="right"/>
      <w:pPr>
        <w:ind w:left="5655" w:hanging="420"/>
      </w:pPr>
    </w:lvl>
    <w:lvl w:ilvl="3" w:tplc="0409000F" w:tentative="1">
      <w:start w:val="1"/>
      <w:numFmt w:val="decimal"/>
      <w:lvlText w:val="%4."/>
      <w:lvlJc w:val="left"/>
      <w:pPr>
        <w:ind w:left="6075" w:hanging="420"/>
      </w:pPr>
    </w:lvl>
    <w:lvl w:ilvl="4" w:tplc="04090019" w:tentative="1">
      <w:start w:val="1"/>
      <w:numFmt w:val="lowerLetter"/>
      <w:lvlText w:val="%5)"/>
      <w:lvlJc w:val="left"/>
      <w:pPr>
        <w:ind w:left="6495" w:hanging="420"/>
      </w:pPr>
    </w:lvl>
    <w:lvl w:ilvl="5" w:tplc="0409001B" w:tentative="1">
      <w:start w:val="1"/>
      <w:numFmt w:val="lowerRoman"/>
      <w:lvlText w:val="%6."/>
      <w:lvlJc w:val="right"/>
      <w:pPr>
        <w:ind w:left="6915" w:hanging="420"/>
      </w:pPr>
    </w:lvl>
    <w:lvl w:ilvl="6" w:tplc="0409000F" w:tentative="1">
      <w:start w:val="1"/>
      <w:numFmt w:val="decimal"/>
      <w:lvlText w:val="%7."/>
      <w:lvlJc w:val="left"/>
      <w:pPr>
        <w:ind w:left="7335" w:hanging="420"/>
      </w:pPr>
    </w:lvl>
    <w:lvl w:ilvl="7" w:tplc="04090019" w:tentative="1">
      <w:start w:val="1"/>
      <w:numFmt w:val="lowerLetter"/>
      <w:lvlText w:val="%8)"/>
      <w:lvlJc w:val="left"/>
      <w:pPr>
        <w:ind w:left="7755" w:hanging="420"/>
      </w:pPr>
    </w:lvl>
    <w:lvl w:ilvl="8" w:tplc="0409001B" w:tentative="1">
      <w:start w:val="1"/>
      <w:numFmt w:val="lowerRoman"/>
      <w:lvlText w:val="%9."/>
      <w:lvlJc w:val="right"/>
      <w:pPr>
        <w:ind w:left="8175" w:hanging="420"/>
      </w:pPr>
    </w:lvl>
  </w:abstractNum>
  <w:num w:numId="1" w16cid:durableId="927662249">
    <w:abstractNumId w:val="0"/>
  </w:num>
  <w:num w:numId="2" w16cid:durableId="1598363149">
    <w:abstractNumId w:val="1"/>
  </w:num>
  <w:num w:numId="3" w16cid:durableId="2090881951">
    <w:abstractNumId w:val="5"/>
  </w:num>
  <w:num w:numId="4" w16cid:durableId="1179388588">
    <w:abstractNumId w:val="2"/>
  </w:num>
  <w:num w:numId="5" w16cid:durableId="2093307686">
    <w:abstractNumId w:val="3"/>
  </w:num>
  <w:num w:numId="6" w16cid:durableId="1172531575">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attachedTemplate r:id="rId1"/>
  <w:defaultTabStop w:val="400"/>
  <w:doNotHyphenateCaps/>
  <w:drawingGridHorizontalSpacing w:val="120"/>
  <w:drawingGridVerticalSpacing w:val="120"/>
  <w:displayHorizontalDrawingGridEvery w:val="0"/>
  <w:displayVerticalDrawingGridEvery w:val="3"/>
  <w:doNotUseMarginsForDrawingGridOrigin/>
  <w:characterSpacingControl w:val="compressPunctuation"/>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Q0NzcxMbUwNDOwsLRU0lEKTi0uzszPAykwqQUAPVyKXywAAAA="/>
  </w:docVars>
  <w:rsids>
    <w:rsidRoot w:val="009F4B45"/>
    <w:rsid w:val="00000BA6"/>
    <w:rsid w:val="000010C3"/>
    <w:rsid w:val="00002723"/>
    <w:rsid w:val="000031BF"/>
    <w:rsid w:val="00003510"/>
    <w:rsid w:val="00003871"/>
    <w:rsid w:val="00003E27"/>
    <w:rsid w:val="00011FA2"/>
    <w:rsid w:val="00013D56"/>
    <w:rsid w:val="00014BB7"/>
    <w:rsid w:val="0001556D"/>
    <w:rsid w:val="00015683"/>
    <w:rsid w:val="0001654C"/>
    <w:rsid w:val="00016670"/>
    <w:rsid w:val="000168B2"/>
    <w:rsid w:val="00020969"/>
    <w:rsid w:val="00020F6E"/>
    <w:rsid w:val="000212E1"/>
    <w:rsid w:val="00021F26"/>
    <w:rsid w:val="00022162"/>
    <w:rsid w:val="00023957"/>
    <w:rsid w:val="00024862"/>
    <w:rsid w:val="00024CF1"/>
    <w:rsid w:val="0002689B"/>
    <w:rsid w:val="00026F62"/>
    <w:rsid w:val="000341F5"/>
    <w:rsid w:val="000345AF"/>
    <w:rsid w:val="000349C7"/>
    <w:rsid w:val="00036C01"/>
    <w:rsid w:val="00037AC6"/>
    <w:rsid w:val="000401C9"/>
    <w:rsid w:val="00040F92"/>
    <w:rsid w:val="00041177"/>
    <w:rsid w:val="00042E13"/>
    <w:rsid w:val="00042EAD"/>
    <w:rsid w:val="00043CE5"/>
    <w:rsid w:val="00044144"/>
    <w:rsid w:val="000444E4"/>
    <w:rsid w:val="00045618"/>
    <w:rsid w:val="00047547"/>
    <w:rsid w:val="00047C7E"/>
    <w:rsid w:val="000517AE"/>
    <w:rsid w:val="000538EE"/>
    <w:rsid w:val="00055473"/>
    <w:rsid w:val="00055784"/>
    <w:rsid w:val="0005633A"/>
    <w:rsid w:val="00056536"/>
    <w:rsid w:val="000626A5"/>
    <w:rsid w:val="00062960"/>
    <w:rsid w:val="00063A1E"/>
    <w:rsid w:val="00067C26"/>
    <w:rsid w:val="0007074A"/>
    <w:rsid w:val="00071211"/>
    <w:rsid w:val="00072171"/>
    <w:rsid w:val="00072B1A"/>
    <w:rsid w:val="00074489"/>
    <w:rsid w:val="00074728"/>
    <w:rsid w:val="0007504A"/>
    <w:rsid w:val="00075724"/>
    <w:rsid w:val="0007753E"/>
    <w:rsid w:val="00080771"/>
    <w:rsid w:val="00080E8F"/>
    <w:rsid w:val="00082CE6"/>
    <w:rsid w:val="000859AF"/>
    <w:rsid w:val="00086BEA"/>
    <w:rsid w:val="0008754E"/>
    <w:rsid w:val="00087847"/>
    <w:rsid w:val="0009118C"/>
    <w:rsid w:val="00091885"/>
    <w:rsid w:val="000932C3"/>
    <w:rsid w:val="00094F9B"/>
    <w:rsid w:val="00095117"/>
    <w:rsid w:val="000957D8"/>
    <w:rsid w:val="00096CDE"/>
    <w:rsid w:val="000A02A5"/>
    <w:rsid w:val="000A078D"/>
    <w:rsid w:val="000A0C2F"/>
    <w:rsid w:val="000A168B"/>
    <w:rsid w:val="000A234F"/>
    <w:rsid w:val="000A26D5"/>
    <w:rsid w:val="000A3F60"/>
    <w:rsid w:val="000A43BE"/>
    <w:rsid w:val="000A5374"/>
    <w:rsid w:val="000A5656"/>
    <w:rsid w:val="000A5A5D"/>
    <w:rsid w:val="000B006F"/>
    <w:rsid w:val="000B08D9"/>
    <w:rsid w:val="000B3077"/>
    <w:rsid w:val="000B33CF"/>
    <w:rsid w:val="000B51FE"/>
    <w:rsid w:val="000B726C"/>
    <w:rsid w:val="000B78C3"/>
    <w:rsid w:val="000C0B9B"/>
    <w:rsid w:val="000C15C8"/>
    <w:rsid w:val="000C2A9E"/>
    <w:rsid w:val="000C38B5"/>
    <w:rsid w:val="000C5680"/>
    <w:rsid w:val="000C70E1"/>
    <w:rsid w:val="000D2BA0"/>
    <w:rsid w:val="000D2BDE"/>
    <w:rsid w:val="000D3CF6"/>
    <w:rsid w:val="000D45D4"/>
    <w:rsid w:val="000D47CB"/>
    <w:rsid w:val="000D4F55"/>
    <w:rsid w:val="000D6773"/>
    <w:rsid w:val="000D6C72"/>
    <w:rsid w:val="000D7496"/>
    <w:rsid w:val="000E053A"/>
    <w:rsid w:val="000E20B4"/>
    <w:rsid w:val="000E2453"/>
    <w:rsid w:val="000E38BE"/>
    <w:rsid w:val="000E42B5"/>
    <w:rsid w:val="000E55CD"/>
    <w:rsid w:val="000E7170"/>
    <w:rsid w:val="000F08FB"/>
    <w:rsid w:val="000F180D"/>
    <w:rsid w:val="000F3F8B"/>
    <w:rsid w:val="000F4378"/>
    <w:rsid w:val="000F5731"/>
    <w:rsid w:val="000F628C"/>
    <w:rsid w:val="00102551"/>
    <w:rsid w:val="001030AF"/>
    <w:rsid w:val="00103454"/>
    <w:rsid w:val="00104B4B"/>
    <w:rsid w:val="00104BB0"/>
    <w:rsid w:val="001050C7"/>
    <w:rsid w:val="001052F6"/>
    <w:rsid w:val="001064BD"/>
    <w:rsid w:val="0010794E"/>
    <w:rsid w:val="00112ED4"/>
    <w:rsid w:val="00113089"/>
    <w:rsid w:val="00113F26"/>
    <w:rsid w:val="00115AC4"/>
    <w:rsid w:val="001175D7"/>
    <w:rsid w:val="001201CD"/>
    <w:rsid w:val="00120B3E"/>
    <w:rsid w:val="0012335B"/>
    <w:rsid w:val="0012400E"/>
    <w:rsid w:val="00124D6B"/>
    <w:rsid w:val="001263DC"/>
    <w:rsid w:val="00126CD8"/>
    <w:rsid w:val="0012717C"/>
    <w:rsid w:val="00127A6A"/>
    <w:rsid w:val="00127B66"/>
    <w:rsid w:val="001304BC"/>
    <w:rsid w:val="0013158F"/>
    <w:rsid w:val="00131622"/>
    <w:rsid w:val="0013202F"/>
    <w:rsid w:val="00132975"/>
    <w:rsid w:val="0013354F"/>
    <w:rsid w:val="001345CA"/>
    <w:rsid w:val="0013473D"/>
    <w:rsid w:val="00134E50"/>
    <w:rsid w:val="001365A1"/>
    <w:rsid w:val="00136B8C"/>
    <w:rsid w:val="00136DCE"/>
    <w:rsid w:val="00137751"/>
    <w:rsid w:val="00142E06"/>
    <w:rsid w:val="00143BA9"/>
    <w:rsid w:val="00143F2E"/>
    <w:rsid w:val="00143FEF"/>
    <w:rsid w:val="00144E72"/>
    <w:rsid w:val="00145A03"/>
    <w:rsid w:val="00146C80"/>
    <w:rsid w:val="00150532"/>
    <w:rsid w:val="00151BAE"/>
    <w:rsid w:val="001526CA"/>
    <w:rsid w:val="00153B52"/>
    <w:rsid w:val="00153F4F"/>
    <w:rsid w:val="00156E7A"/>
    <w:rsid w:val="00156FBC"/>
    <w:rsid w:val="001579C2"/>
    <w:rsid w:val="00157DD3"/>
    <w:rsid w:val="0016006F"/>
    <w:rsid w:val="0016103B"/>
    <w:rsid w:val="0016129F"/>
    <w:rsid w:val="00163456"/>
    <w:rsid w:val="001635FA"/>
    <w:rsid w:val="001649EF"/>
    <w:rsid w:val="001679FF"/>
    <w:rsid w:val="001723DB"/>
    <w:rsid w:val="00172DF8"/>
    <w:rsid w:val="00173188"/>
    <w:rsid w:val="0017485E"/>
    <w:rsid w:val="00175EFB"/>
    <w:rsid w:val="00176216"/>
    <w:rsid w:val="0017625D"/>
    <w:rsid w:val="00176849"/>
    <w:rsid w:val="001768FF"/>
    <w:rsid w:val="00176BA9"/>
    <w:rsid w:val="00177994"/>
    <w:rsid w:val="00177C1E"/>
    <w:rsid w:val="0018188F"/>
    <w:rsid w:val="00183C39"/>
    <w:rsid w:val="0018552C"/>
    <w:rsid w:val="001876BC"/>
    <w:rsid w:val="00191578"/>
    <w:rsid w:val="00192237"/>
    <w:rsid w:val="00193A83"/>
    <w:rsid w:val="001967E8"/>
    <w:rsid w:val="00197514"/>
    <w:rsid w:val="001A0EE4"/>
    <w:rsid w:val="001A3F0C"/>
    <w:rsid w:val="001A517D"/>
    <w:rsid w:val="001A5835"/>
    <w:rsid w:val="001A590F"/>
    <w:rsid w:val="001A60B1"/>
    <w:rsid w:val="001A6D34"/>
    <w:rsid w:val="001B0C65"/>
    <w:rsid w:val="001B1642"/>
    <w:rsid w:val="001B2686"/>
    <w:rsid w:val="001B36B1"/>
    <w:rsid w:val="001B7B21"/>
    <w:rsid w:val="001C0DC6"/>
    <w:rsid w:val="001C1575"/>
    <w:rsid w:val="001C19C0"/>
    <w:rsid w:val="001C2126"/>
    <w:rsid w:val="001C25F6"/>
    <w:rsid w:val="001C26B1"/>
    <w:rsid w:val="001C26B8"/>
    <w:rsid w:val="001C4721"/>
    <w:rsid w:val="001C4D5E"/>
    <w:rsid w:val="001C5207"/>
    <w:rsid w:val="001C65D4"/>
    <w:rsid w:val="001C700A"/>
    <w:rsid w:val="001C7C7D"/>
    <w:rsid w:val="001D1CEB"/>
    <w:rsid w:val="001D1DEC"/>
    <w:rsid w:val="001D1E41"/>
    <w:rsid w:val="001D2FA0"/>
    <w:rsid w:val="001D2FD9"/>
    <w:rsid w:val="001D3647"/>
    <w:rsid w:val="001D42A1"/>
    <w:rsid w:val="001D475B"/>
    <w:rsid w:val="001D66C4"/>
    <w:rsid w:val="001D6830"/>
    <w:rsid w:val="001D7A7C"/>
    <w:rsid w:val="001E0AD3"/>
    <w:rsid w:val="001E0CB4"/>
    <w:rsid w:val="001E18DB"/>
    <w:rsid w:val="001E19F1"/>
    <w:rsid w:val="001E324D"/>
    <w:rsid w:val="001E3410"/>
    <w:rsid w:val="001E3FB9"/>
    <w:rsid w:val="001E5151"/>
    <w:rsid w:val="001E6B12"/>
    <w:rsid w:val="001E7B7A"/>
    <w:rsid w:val="001F07A9"/>
    <w:rsid w:val="001F0950"/>
    <w:rsid w:val="001F0FC1"/>
    <w:rsid w:val="001F2086"/>
    <w:rsid w:val="001F2AC7"/>
    <w:rsid w:val="001F4C5C"/>
    <w:rsid w:val="001F528F"/>
    <w:rsid w:val="001F5741"/>
    <w:rsid w:val="001F5938"/>
    <w:rsid w:val="001F6933"/>
    <w:rsid w:val="001F69BD"/>
    <w:rsid w:val="001F7176"/>
    <w:rsid w:val="001F7B86"/>
    <w:rsid w:val="00200534"/>
    <w:rsid w:val="00202570"/>
    <w:rsid w:val="002025BF"/>
    <w:rsid w:val="00202EAD"/>
    <w:rsid w:val="00202F6E"/>
    <w:rsid w:val="00203072"/>
    <w:rsid w:val="00203BEA"/>
    <w:rsid w:val="00204478"/>
    <w:rsid w:val="0020458B"/>
    <w:rsid w:val="00205428"/>
    <w:rsid w:val="0020622F"/>
    <w:rsid w:val="00206819"/>
    <w:rsid w:val="0020732A"/>
    <w:rsid w:val="002110F9"/>
    <w:rsid w:val="002126EB"/>
    <w:rsid w:val="00212A1B"/>
    <w:rsid w:val="00213D34"/>
    <w:rsid w:val="00214227"/>
    <w:rsid w:val="00214E2E"/>
    <w:rsid w:val="002152CD"/>
    <w:rsid w:val="00215A9F"/>
    <w:rsid w:val="00216141"/>
    <w:rsid w:val="0021705B"/>
    <w:rsid w:val="00217186"/>
    <w:rsid w:val="002222D8"/>
    <w:rsid w:val="00222A4F"/>
    <w:rsid w:val="00222BE5"/>
    <w:rsid w:val="00223097"/>
    <w:rsid w:val="002230F6"/>
    <w:rsid w:val="00223637"/>
    <w:rsid w:val="00224B8F"/>
    <w:rsid w:val="00225A8D"/>
    <w:rsid w:val="0022631D"/>
    <w:rsid w:val="00226F1D"/>
    <w:rsid w:val="00230004"/>
    <w:rsid w:val="0023046A"/>
    <w:rsid w:val="0023047A"/>
    <w:rsid w:val="002307ED"/>
    <w:rsid w:val="00231C3C"/>
    <w:rsid w:val="00232DBE"/>
    <w:rsid w:val="0023454F"/>
    <w:rsid w:val="00234769"/>
    <w:rsid w:val="0023505D"/>
    <w:rsid w:val="002356E3"/>
    <w:rsid w:val="002357C1"/>
    <w:rsid w:val="00235C2F"/>
    <w:rsid w:val="0023781F"/>
    <w:rsid w:val="002404AD"/>
    <w:rsid w:val="002422AC"/>
    <w:rsid w:val="00242927"/>
    <w:rsid w:val="00242E50"/>
    <w:rsid w:val="002434A1"/>
    <w:rsid w:val="002445C9"/>
    <w:rsid w:val="00244A07"/>
    <w:rsid w:val="00246498"/>
    <w:rsid w:val="00247659"/>
    <w:rsid w:val="002479CF"/>
    <w:rsid w:val="002507FD"/>
    <w:rsid w:val="00250D05"/>
    <w:rsid w:val="0025103A"/>
    <w:rsid w:val="00252D3C"/>
    <w:rsid w:val="00254B13"/>
    <w:rsid w:val="002556C3"/>
    <w:rsid w:val="00257E08"/>
    <w:rsid w:val="00262329"/>
    <w:rsid w:val="00262F94"/>
    <w:rsid w:val="00263943"/>
    <w:rsid w:val="0026417D"/>
    <w:rsid w:val="00264BBC"/>
    <w:rsid w:val="00267327"/>
    <w:rsid w:val="00267B35"/>
    <w:rsid w:val="00271476"/>
    <w:rsid w:val="002727D9"/>
    <w:rsid w:val="00275818"/>
    <w:rsid w:val="00276B35"/>
    <w:rsid w:val="002772FC"/>
    <w:rsid w:val="00281A38"/>
    <w:rsid w:val="00281F09"/>
    <w:rsid w:val="002830B9"/>
    <w:rsid w:val="002830CA"/>
    <w:rsid w:val="0028546C"/>
    <w:rsid w:val="00285B48"/>
    <w:rsid w:val="00285E0E"/>
    <w:rsid w:val="00287705"/>
    <w:rsid w:val="00291EDD"/>
    <w:rsid w:val="00292375"/>
    <w:rsid w:val="002949EE"/>
    <w:rsid w:val="00295211"/>
    <w:rsid w:val="002953FD"/>
    <w:rsid w:val="00296642"/>
    <w:rsid w:val="00296B24"/>
    <w:rsid w:val="0029768F"/>
    <w:rsid w:val="002A0609"/>
    <w:rsid w:val="002A0912"/>
    <w:rsid w:val="002A129A"/>
    <w:rsid w:val="002A287C"/>
    <w:rsid w:val="002A2F13"/>
    <w:rsid w:val="002A34F2"/>
    <w:rsid w:val="002A39B8"/>
    <w:rsid w:val="002A5D92"/>
    <w:rsid w:val="002A6DE6"/>
    <w:rsid w:val="002A7ACC"/>
    <w:rsid w:val="002B0471"/>
    <w:rsid w:val="002B0E7D"/>
    <w:rsid w:val="002B1016"/>
    <w:rsid w:val="002B1CE7"/>
    <w:rsid w:val="002B3390"/>
    <w:rsid w:val="002B64C4"/>
    <w:rsid w:val="002B79C2"/>
    <w:rsid w:val="002C154A"/>
    <w:rsid w:val="002C1838"/>
    <w:rsid w:val="002C3DEA"/>
    <w:rsid w:val="002C4B90"/>
    <w:rsid w:val="002C6F54"/>
    <w:rsid w:val="002D0145"/>
    <w:rsid w:val="002D1554"/>
    <w:rsid w:val="002D3C43"/>
    <w:rsid w:val="002D3DAD"/>
    <w:rsid w:val="002D44A8"/>
    <w:rsid w:val="002D6143"/>
    <w:rsid w:val="002E1F95"/>
    <w:rsid w:val="002E2BD8"/>
    <w:rsid w:val="002E526E"/>
    <w:rsid w:val="002E7709"/>
    <w:rsid w:val="002E7BBB"/>
    <w:rsid w:val="002E7FC8"/>
    <w:rsid w:val="002F0363"/>
    <w:rsid w:val="002F1A23"/>
    <w:rsid w:val="002F376C"/>
    <w:rsid w:val="002F3777"/>
    <w:rsid w:val="002F3A65"/>
    <w:rsid w:val="002F3CDD"/>
    <w:rsid w:val="002F3DBA"/>
    <w:rsid w:val="002F4DF5"/>
    <w:rsid w:val="002F4F27"/>
    <w:rsid w:val="002F50AF"/>
    <w:rsid w:val="002F5293"/>
    <w:rsid w:val="002F5D81"/>
    <w:rsid w:val="002F7910"/>
    <w:rsid w:val="00301BB8"/>
    <w:rsid w:val="0030484A"/>
    <w:rsid w:val="00306322"/>
    <w:rsid w:val="00306902"/>
    <w:rsid w:val="0030716F"/>
    <w:rsid w:val="003106C9"/>
    <w:rsid w:val="00310E82"/>
    <w:rsid w:val="00312F8F"/>
    <w:rsid w:val="003130BA"/>
    <w:rsid w:val="003136E4"/>
    <w:rsid w:val="003148C7"/>
    <w:rsid w:val="00314F82"/>
    <w:rsid w:val="0031552D"/>
    <w:rsid w:val="00316A39"/>
    <w:rsid w:val="003205F4"/>
    <w:rsid w:val="003211AE"/>
    <w:rsid w:val="003228E4"/>
    <w:rsid w:val="003232A6"/>
    <w:rsid w:val="00324C23"/>
    <w:rsid w:val="00325050"/>
    <w:rsid w:val="00330E98"/>
    <w:rsid w:val="00331BA8"/>
    <w:rsid w:val="00332A05"/>
    <w:rsid w:val="00332B5F"/>
    <w:rsid w:val="00332F6F"/>
    <w:rsid w:val="0034046C"/>
    <w:rsid w:val="00340C61"/>
    <w:rsid w:val="00341A24"/>
    <w:rsid w:val="00342119"/>
    <w:rsid w:val="003427CE"/>
    <w:rsid w:val="00342BE1"/>
    <w:rsid w:val="00342EF6"/>
    <w:rsid w:val="00343A99"/>
    <w:rsid w:val="003448F0"/>
    <w:rsid w:val="00345456"/>
    <w:rsid w:val="00345AF2"/>
    <w:rsid w:val="003460A9"/>
    <w:rsid w:val="00346147"/>
    <w:rsid w:val="003461E8"/>
    <w:rsid w:val="003471A1"/>
    <w:rsid w:val="0035097C"/>
    <w:rsid w:val="003529CB"/>
    <w:rsid w:val="00352A83"/>
    <w:rsid w:val="0035300F"/>
    <w:rsid w:val="00353120"/>
    <w:rsid w:val="003555DE"/>
    <w:rsid w:val="00357463"/>
    <w:rsid w:val="00360269"/>
    <w:rsid w:val="00360670"/>
    <w:rsid w:val="00361F7D"/>
    <w:rsid w:val="00362648"/>
    <w:rsid w:val="00362FF6"/>
    <w:rsid w:val="00363523"/>
    <w:rsid w:val="00365C98"/>
    <w:rsid w:val="003663D6"/>
    <w:rsid w:val="003671B0"/>
    <w:rsid w:val="00370055"/>
    <w:rsid w:val="00370A05"/>
    <w:rsid w:val="00372457"/>
    <w:rsid w:val="0037312C"/>
    <w:rsid w:val="003748BB"/>
    <w:rsid w:val="0037551B"/>
    <w:rsid w:val="00376242"/>
    <w:rsid w:val="00376A76"/>
    <w:rsid w:val="00376E9C"/>
    <w:rsid w:val="00377058"/>
    <w:rsid w:val="003774B5"/>
    <w:rsid w:val="00377913"/>
    <w:rsid w:val="0038038D"/>
    <w:rsid w:val="003821B1"/>
    <w:rsid w:val="00382CE8"/>
    <w:rsid w:val="003834A8"/>
    <w:rsid w:val="00383DEE"/>
    <w:rsid w:val="0038450A"/>
    <w:rsid w:val="00384834"/>
    <w:rsid w:val="00385C28"/>
    <w:rsid w:val="0038604D"/>
    <w:rsid w:val="00391929"/>
    <w:rsid w:val="00392BD7"/>
    <w:rsid w:val="00392DBA"/>
    <w:rsid w:val="00392FAB"/>
    <w:rsid w:val="00394AD1"/>
    <w:rsid w:val="003973B1"/>
    <w:rsid w:val="00397D75"/>
    <w:rsid w:val="003A1A40"/>
    <w:rsid w:val="003A22B4"/>
    <w:rsid w:val="003A2A6E"/>
    <w:rsid w:val="003A4062"/>
    <w:rsid w:val="003A4BF6"/>
    <w:rsid w:val="003B223C"/>
    <w:rsid w:val="003B22F7"/>
    <w:rsid w:val="003B34D7"/>
    <w:rsid w:val="003B39F4"/>
    <w:rsid w:val="003B4225"/>
    <w:rsid w:val="003B6403"/>
    <w:rsid w:val="003B71AE"/>
    <w:rsid w:val="003B77AB"/>
    <w:rsid w:val="003C0860"/>
    <w:rsid w:val="003C117E"/>
    <w:rsid w:val="003C2017"/>
    <w:rsid w:val="003C3322"/>
    <w:rsid w:val="003C382C"/>
    <w:rsid w:val="003C3BD4"/>
    <w:rsid w:val="003C4E5B"/>
    <w:rsid w:val="003C5190"/>
    <w:rsid w:val="003C68C2"/>
    <w:rsid w:val="003C7EDE"/>
    <w:rsid w:val="003D1EBF"/>
    <w:rsid w:val="003D314D"/>
    <w:rsid w:val="003D429E"/>
    <w:rsid w:val="003D4CAE"/>
    <w:rsid w:val="003D59C1"/>
    <w:rsid w:val="003D5F18"/>
    <w:rsid w:val="003D654A"/>
    <w:rsid w:val="003D696C"/>
    <w:rsid w:val="003D69F3"/>
    <w:rsid w:val="003E0120"/>
    <w:rsid w:val="003E09EF"/>
    <w:rsid w:val="003E0D64"/>
    <w:rsid w:val="003E2887"/>
    <w:rsid w:val="003E3972"/>
    <w:rsid w:val="003E3DD0"/>
    <w:rsid w:val="003E5C3C"/>
    <w:rsid w:val="003E63AF"/>
    <w:rsid w:val="003E672A"/>
    <w:rsid w:val="003F06FC"/>
    <w:rsid w:val="003F26BD"/>
    <w:rsid w:val="003F39BC"/>
    <w:rsid w:val="003F3E46"/>
    <w:rsid w:val="003F52AD"/>
    <w:rsid w:val="003F6675"/>
    <w:rsid w:val="003F7082"/>
    <w:rsid w:val="003F77DB"/>
    <w:rsid w:val="0040065B"/>
    <w:rsid w:val="0040167B"/>
    <w:rsid w:val="00401A15"/>
    <w:rsid w:val="004021D4"/>
    <w:rsid w:val="00402621"/>
    <w:rsid w:val="00405843"/>
    <w:rsid w:val="00405C15"/>
    <w:rsid w:val="004113EE"/>
    <w:rsid w:val="00411D32"/>
    <w:rsid w:val="004126B9"/>
    <w:rsid w:val="004126DA"/>
    <w:rsid w:val="004137A5"/>
    <w:rsid w:val="00415E36"/>
    <w:rsid w:val="004178E4"/>
    <w:rsid w:val="004206E4"/>
    <w:rsid w:val="004218D7"/>
    <w:rsid w:val="004223A4"/>
    <w:rsid w:val="0042585B"/>
    <w:rsid w:val="00426138"/>
    <w:rsid w:val="00427583"/>
    <w:rsid w:val="00427B61"/>
    <w:rsid w:val="00431417"/>
    <w:rsid w:val="0043144F"/>
    <w:rsid w:val="0043151B"/>
    <w:rsid w:val="00431BFA"/>
    <w:rsid w:val="004339E0"/>
    <w:rsid w:val="004353CF"/>
    <w:rsid w:val="004368DD"/>
    <w:rsid w:val="004377D5"/>
    <w:rsid w:val="00442AA2"/>
    <w:rsid w:val="00443E29"/>
    <w:rsid w:val="0044405A"/>
    <w:rsid w:val="00444AF4"/>
    <w:rsid w:val="0044706A"/>
    <w:rsid w:val="004475C4"/>
    <w:rsid w:val="0045334A"/>
    <w:rsid w:val="00454AF3"/>
    <w:rsid w:val="004555BC"/>
    <w:rsid w:val="00455ADA"/>
    <w:rsid w:val="00456882"/>
    <w:rsid w:val="004575F0"/>
    <w:rsid w:val="00460229"/>
    <w:rsid w:val="00460761"/>
    <w:rsid w:val="00462731"/>
    <w:rsid w:val="00462D86"/>
    <w:rsid w:val="004631BC"/>
    <w:rsid w:val="00463321"/>
    <w:rsid w:val="00463471"/>
    <w:rsid w:val="00465B63"/>
    <w:rsid w:val="004667FD"/>
    <w:rsid w:val="004674E6"/>
    <w:rsid w:val="00471EDD"/>
    <w:rsid w:val="004738C2"/>
    <w:rsid w:val="00473CFE"/>
    <w:rsid w:val="00473D72"/>
    <w:rsid w:val="00473DA8"/>
    <w:rsid w:val="00473DD9"/>
    <w:rsid w:val="0047479F"/>
    <w:rsid w:val="00474AC0"/>
    <w:rsid w:val="00474D4E"/>
    <w:rsid w:val="004768DD"/>
    <w:rsid w:val="004770EF"/>
    <w:rsid w:val="004774E0"/>
    <w:rsid w:val="00480541"/>
    <w:rsid w:val="00480C93"/>
    <w:rsid w:val="004828B5"/>
    <w:rsid w:val="004839D2"/>
    <w:rsid w:val="004844DF"/>
    <w:rsid w:val="00484761"/>
    <w:rsid w:val="0048478C"/>
    <w:rsid w:val="00484DD5"/>
    <w:rsid w:val="004879A2"/>
    <w:rsid w:val="004910F4"/>
    <w:rsid w:val="00491354"/>
    <w:rsid w:val="00491837"/>
    <w:rsid w:val="00492359"/>
    <w:rsid w:val="00492C01"/>
    <w:rsid w:val="00495AC3"/>
    <w:rsid w:val="00495B84"/>
    <w:rsid w:val="004966CD"/>
    <w:rsid w:val="00497CEC"/>
    <w:rsid w:val="004A010F"/>
    <w:rsid w:val="004A1289"/>
    <w:rsid w:val="004A2016"/>
    <w:rsid w:val="004A3AB4"/>
    <w:rsid w:val="004A3FCA"/>
    <w:rsid w:val="004A59CD"/>
    <w:rsid w:val="004A6158"/>
    <w:rsid w:val="004A6C73"/>
    <w:rsid w:val="004A7E4C"/>
    <w:rsid w:val="004B226D"/>
    <w:rsid w:val="004B314E"/>
    <w:rsid w:val="004B3520"/>
    <w:rsid w:val="004B558A"/>
    <w:rsid w:val="004B6202"/>
    <w:rsid w:val="004B6978"/>
    <w:rsid w:val="004B6DF3"/>
    <w:rsid w:val="004B7AB2"/>
    <w:rsid w:val="004C1E16"/>
    <w:rsid w:val="004C2415"/>
    <w:rsid w:val="004C2543"/>
    <w:rsid w:val="004C2D4F"/>
    <w:rsid w:val="004C3922"/>
    <w:rsid w:val="004C39B5"/>
    <w:rsid w:val="004C4B2E"/>
    <w:rsid w:val="004C512B"/>
    <w:rsid w:val="004C5FA7"/>
    <w:rsid w:val="004C7106"/>
    <w:rsid w:val="004D155E"/>
    <w:rsid w:val="004D15CA"/>
    <w:rsid w:val="004D269F"/>
    <w:rsid w:val="004D2C12"/>
    <w:rsid w:val="004D3A17"/>
    <w:rsid w:val="004D4BA6"/>
    <w:rsid w:val="004D5073"/>
    <w:rsid w:val="004D507D"/>
    <w:rsid w:val="004D537E"/>
    <w:rsid w:val="004D5672"/>
    <w:rsid w:val="004D694B"/>
    <w:rsid w:val="004D7777"/>
    <w:rsid w:val="004D7A91"/>
    <w:rsid w:val="004E1952"/>
    <w:rsid w:val="004E2453"/>
    <w:rsid w:val="004E3454"/>
    <w:rsid w:val="004E3E4C"/>
    <w:rsid w:val="004E48A8"/>
    <w:rsid w:val="004E4A8E"/>
    <w:rsid w:val="004E4F51"/>
    <w:rsid w:val="004E733A"/>
    <w:rsid w:val="004E7C18"/>
    <w:rsid w:val="004F14EA"/>
    <w:rsid w:val="004F23A0"/>
    <w:rsid w:val="004F2F3D"/>
    <w:rsid w:val="004F3B4D"/>
    <w:rsid w:val="004F4083"/>
    <w:rsid w:val="004F4466"/>
    <w:rsid w:val="004F47C4"/>
    <w:rsid w:val="004F5C33"/>
    <w:rsid w:val="004F6AD9"/>
    <w:rsid w:val="004F6F04"/>
    <w:rsid w:val="004F7E16"/>
    <w:rsid w:val="00500176"/>
    <w:rsid w:val="005003E3"/>
    <w:rsid w:val="0050161C"/>
    <w:rsid w:val="00502392"/>
    <w:rsid w:val="00504451"/>
    <w:rsid w:val="00505295"/>
    <w:rsid w:val="005052CD"/>
    <w:rsid w:val="00505A94"/>
    <w:rsid w:val="00506986"/>
    <w:rsid w:val="00507712"/>
    <w:rsid w:val="00510B95"/>
    <w:rsid w:val="00520AF6"/>
    <w:rsid w:val="00520BFD"/>
    <w:rsid w:val="00520D60"/>
    <w:rsid w:val="00523B98"/>
    <w:rsid w:val="0052406D"/>
    <w:rsid w:val="005242BF"/>
    <w:rsid w:val="005247B7"/>
    <w:rsid w:val="00524C60"/>
    <w:rsid w:val="00524C9B"/>
    <w:rsid w:val="00527DE7"/>
    <w:rsid w:val="005322A2"/>
    <w:rsid w:val="00532A43"/>
    <w:rsid w:val="00532DC9"/>
    <w:rsid w:val="00533571"/>
    <w:rsid w:val="00535307"/>
    <w:rsid w:val="0053758C"/>
    <w:rsid w:val="0054014A"/>
    <w:rsid w:val="005415E7"/>
    <w:rsid w:val="005440FC"/>
    <w:rsid w:val="005442DF"/>
    <w:rsid w:val="0054541A"/>
    <w:rsid w:val="00546E3D"/>
    <w:rsid w:val="00546FA6"/>
    <w:rsid w:val="00547E0F"/>
    <w:rsid w:val="00550A26"/>
    <w:rsid w:val="00550BF5"/>
    <w:rsid w:val="0055167E"/>
    <w:rsid w:val="00551E20"/>
    <w:rsid w:val="005546F8"/>
    <w:rsid w:val="00556E51"/>
    <w:rsid w:val="00557144"/>
    <w:rsid w:val="00560CD9"/>
    <w:rsid w:val="00561F5D"/>
    <w:rsid w:val="0056382E"/>
    <w:rsid w:val="005638D3"/>
    <w:rsid w:val="00564064"/>
    <w:rsid w:val="005641F4"/>
    <w:rsid w:val="0056497D"/>
    <w:rsid w:val="00567A70"/>
    <w:rsid w:val="00570461"/>
    <w:rsid w:val="00570A1C"/>
    <w:rsid w:val="005712BE"/>
    <w:rsid w:val="00571A42"/>
    <w:rsid w:val="00573811"/>
    <w:rsid w:val="005744B6"/>
    <w:rsid w:val="00576084"/>
    <w:rsid w:val="0057634A"/>
    <w:rsid w:val="00576511"/>
    <w:rsid w:val="005775E2"/>
    <w:rsid w:val="00577BEA"/>
    <w:rsid w:val="00577DAA"/>
    <w:rsid w:val="00580174"/>
    <w:rsid w:val="0058067F"/>
    <w:rsid w:val="00580946"/>
    <w:rsid w:val="00582685"/>
    <w:rsid w:val="00583853"/>
    <w:rsid w:val="00583F22"/>
    <w:rsid w:val="005859B9"/>
    <w:rsid w:val="005859E5"/>
    <w:rsid w:val="00586012"/>
    <w:rsid w:val="005877DF"/>
    <w:rsid w:val="00590A0D"/>
    <w:rsid w:val="00590B68"/>
    <w:rsid w:val="00591050"/>
    <w:rsid w:val="00591816"/>
    <w:rsid w:val="00591B65"/>
    <w:rsid w:val="005921AB"/>
    <w:rsid w:val="005952D8"/>
    <w:rsid w:val="0059659D"/>
    <w:rsid w:val="005975A6"/>
    <w:rsid w:val="005976B1"/>
    <w:rsid w:val="005A0ED9"/>
    <w:rsid w:val="005A11D1"/>
    <w:rsid w:val="005A2421"/>
    <w:rsid w:val="005A25A9"/>
    <w:rsid w:val="005A2655"/>
    <w:rsid w:val="005A2A15"/>
    <w:rsid w:val="005A3181"/>
    <w:rsid w:val="005A45FC"/>
    <w:rsid w:val="005A4C15"/>
    <w:rsid w:val="005A51F6"/>
    <w:rsid w:val="005A54D6"/>
    <w:rsid w:val="005A5A21"/>
    <w:rsid w:val="005A67FB"/>
    <w:rsid w:val="005A6A5F"/>
    <w:rsid w:val="005B1247"/>
    <w:rsid w:val="005B2F67"/>
    <w:rsid w:val="005B7085"/>
    <w:rsid w:val="005B709F"/>
    <w:rsid w:val="005C17DE"/>
    <w:rsid w:val="005C1FB6"/>
    <w:rsid w:val="005C25A8"/>
    <w:rsid w:val="005C2621"/>
    <w:rsid w:val="005C2954"/>
    <w:rsid w:val="005C3734"/>
    <w:rsid w:val="005C3951"/>
    <w:rsid w:val="005C3AB2"/>
    <w:rsid w:val="005C4200"/>
    <w:rsid w:val="005C6702"/>
    <w:rsid w:val="005C699E"/>
    <w:rsid w:val="005C6EA6"/>
    <w:rsid w:val="005D13BA"/>
    <w:rsid w:val="005D1B15"/>
    <w:rsid w:val="005D1EDD"/>
    <w:rsid w:val="005D2824"/>
    <w:rsid w:val="005D2D6A"/>
    <w:rsid w:val="005D4270"/>
    <w:rsid w:val="005D4CF7"/>
    <w:rsid w:val="005D4F1A"/>
    <w:rsid w:val="005D57CF"/>
    <w:rsid w:val="005D6872"/>
    <w:rsid w:val="005D72BB"/>
    <w:rsid w:val="005E28F4"/>
    <w:rsid w:val="005E38F3"/>
    <w:rsid w:val="005E3A74"/>
    <w:rsid w:val="005E6501"/>
    <w:rsid w:val="005E692F"/>
    <w:rsid w:val="005E6D37"/>
    <w:rsid w:val="005F010A"/>
    <w:rsid w:val="005F1E1C"/>
    <w:rsid w:val="005F325B"/>
    <w:rsid w:val="005F32EB"/>
    <w:rsid w:val="005F3854"/>
    <w:rsid w:val="005F3AEC"/>
    <w:rsid w:val="005F59E2"/>
    <w:rsid w:val="005F5F46"/>
    <w:rsid w:val="005F6007"/>
    <w:rsid w:val="005F698C"/>
    <w:rsid w:val="00600407"/>
    <w:rsid w:val="00600779"/>
    <w:rsid w:val="0060237E"/>
    <w:rsid w:val="006024B4"/>
    <w:rsid w:val="00602A1E"/>
    <w:rsid w:val="00603AF3"/>
    <w:rsid w:val="00606060"/>
    <w:rsid w:val="006060B3"/>
    <w:rsid w:val="006065C6"/>
    <w:rsid w:val="0060751E"/>
    <w:rsid w:val="0061033D"/>
    <w:rsid w:val="006110CD"/>
    <w:rsid w:val="00611A50"/>
    <w:rsid w:val="00612E05"/>
    <w:rsid w:val="00613685"/>
    <w:rsid w:val="00613E89"/>
    <w:rsid w:val="00614413"/>
    <w:rsid w:val="00614D3E"/>
    <w:rsid w:val="006154C2"/>
    <w:rsid w:val="006157A4"/>
    <w:rsid w:val="00617265"/>
    <w:rsid w:val="00617434"/>
    <w:rsid w:val="00617DA9"/>
    <w:rsid w:val="00620D6B"/>
    <w:rsid w:val="00621098"/>
    <w:rsid w:val="0062114B"/>
    <w:rsid w:val="00621CA7"/>
    <w:rsid w:val="00622278"/>
    <w:rsid w:val="006224E3"/>
    <w:rsid w:val="00623698"/>
    <w:rsid w:val="00623D6D"/>
    <w:rsid w:val="00623DCB"/>
    <w:rsid w:val="00625E96"/>
    <w:rsid w:val="00626821"/>
    <w:rsid w:val="00627591"/>
    <w:rsid w:val="00627CAC"/>
    <w:rsid w:val="006318DD"/>
    <w:rsid w:val="00632E35"/>
    <w:rsid w:val="00634650"/>
    <w:rsid w:val="00634BC9"/>
    <w:rsid w:val="006406D8"/>
    <w:rsid w:val="0064182D"/>
    <w:rsid w:val="00642B97"/>
    <w:rsid w:val="006444C4"/>
    <w:rsid w:val="006445B1"/>
    <w:rsid w:val="00644DE4"/>
    <w:rsid w:val="00647C09"/>
    <w:rsid w:val="0065043A"/>
    <w:rsid w:val="00651589"/>
    <w:rsid w:val="00651EC0"/>
    <w:rsid w:val="00651F2C"/>
    <w:rsid w:val="00653AB1"/>
    <w:rsid w:val="00653F4D"/>
    <w:rsid w:val="00655338"/>
    <w:rsid w:val="0065792D"/>
    <w:rsid w:val="00657BFA"/>
    <w:rsid w:val="00657D0D"/>
    <w:rsid w:val="0066125C"/>
    <w:rsid w:val="006623D7"/>
    <w:rsid w:val="00676AEE"/>
    <w:rsid w:val="00676CD7"/>
    <w:rsid w:val="00677C22"/>
    <w:rsid w:val="006813F2"/>
    <w:rsid w:val="006816C4"/>
    <w:rsid w:val="00682B3E"/>
    <w:rsid w:val="00683B93"/>
    <w:rsid w:val="006844C1"/>
    <w:rsid w:val="00684807"/>
    <w:rsid w:val="00685AB0"/>
    <w:rsid w:val="00685D0E"/>
    <w:rsid w:val="0069022C"/>
    <w:rsid w:val="00691070"/>
    <w:rsid w:val="006916A5"/>
    <w:rsid w:val="00691AD8"/>
    <w:rsid w:val="00693D5D"/>
    <w:rsid w:val="006962C4"/>
    <w:rsid w:val="006A0C5F"/>
    <w:rsid w:val="006A186F"/>
    <w:rsid w:val="006A2202"/>
    <w:rsid w:val="006A2439"/>
    <w:rsid w:val="006A27CE"/>
    <w:rsid w:val="006A28A9"/>
    <w:rsid w:val="006A2960"/>
    <w:rsid w:val="006A2972"/>
    <w:rsid w:val="006A5172"/>
    <w:rsid w:val="006A6D30"/>
    <w:rsid w:val="006A7124"/>
    <w:rsid w:val="006A7897"/>
    <w:rsid w:val="006B0182"/>
    <w:rsid w:val="006B1068"/>
    <w:rsid w:val="006B16C3"/>
    <w:rsid w:val="006B2310"/>
    <w:rsid w:val="006B299F"/>
    <w:rsid w:val="006B2CC4"/>
    <w:rsid w:val="006B3FB2"/>
    <w:rsid w:val="006B544B"/>
    <w:rsid w:val="006B5649"/>
    <w:rsid w:val="006B599C"/>
    <w:rsid w:val="006B7F03"/>
    <w:rsid w:val="006C020E"/>
    <w:rsid w:val="006C0ECC"/>
    <w:rsid w:val="006C1533"/>
    <w:rsid w:val="006C1C30"/>
    <w:rsid w:val="006C2C3C"/>
    <w:rsid w:val="006C309C"/>
    <w:rsid w:val="006C3BDD"/>
    <w:rsid w:val="006C3C54"/>
    <w:rsid w:val="006C3DFD"/>
    <w:rsid w:val="006C4B6A"/>
    <w:rsid w:val="006C4D35"/>
    <w:rsid w:val="006C4F14"/>
    <w:rsid w:val="006C5DDC"/>
    <w:rsid w:val="006C62A8"/>
    <w:rsid w:val="006C7307"/>
    <w:rsid w:val="006C7AE5"/>
    <w:rsid w:val="006C7DCB"/>
    <w:rsid w:val="006D1FB5"/>
    <w:rsid w:val="006D505A"/>
    <w:rsid w:val="006D5DBF"/>
    <w:rsid w:val="006D67F9"/>
    <w:rsid w:val="006D6FF3"/>
    <w:rsid w:val="006D72CD"/>
    <w:rsid w:val="006E2696"/>
    <w:rsid w:val="006E2731"/>
    <w:rsid w:val="006E4ACF"/>
    <w:rsid w:val="006E4F91"/>
    <w:rsid w:val="006E6328"/>
    <w:rsid w:val="006E65B9"/>
    <w:rsid w:val="006E6FFB"/>
    <w:rsid w:val="006F0168"/>
    <w:rsid w:val="006F0E8C"/>
    <w:rsid w:val="006F2B06"/>
    <w:rsid w:val="006F2CD2"/>
    <w:rsid w:val="006F3E9B"/>
    <w:rsid w:val="006F5655"/>
    <w:rsid w:val="006F584A"/>
    <w:rsid w:val="006F5B0A"/>
    <w:rsid w:val="0070155A"/>
    <w:rsid w:val="00701870"/>
    <w:rsid w:val="00701DD0"/>
    <w:rsid w:val="00702130"/>
    <w:rsid w:val="00703087"/>
    <w:rsid w:val="00704425"/>
    <w:rsid w:val="00704769"/>
    <w:rsid w:val="00705E70"/>
    <w:rsid w:val="0070709E"/>
    <w:rsid w:val="00707249"/>
    <w:rsid w:val="00707B60"/>
    <w:rsid w:val="00711603"/>
    <w:rsid w:val="007154D6"/>
    <w:rsid w:val="007231A8"/>
    <w:rsid w:val="00723661"/>
    <w:rsid w:val="007237BE"/>
    <w:rsid w:val="0072446D"/>
    <w:rsid w:val="00724EB4"/>
    <w:rsid w:val="00725B45"/>
    <w:rsid w:val="007279D4"/>
    <w:rsid w:val="007303BB"/>
    <w:rsid w:val="0073126C"/>
    <w:rsid w:val="00735879"/>
    <w:rsid w:val="00735A5A"/>
    <w:rsid w:val="00735E02"/>
    <w:rsid w:val="0073624D"/>
    <w:rsid w:val="00737852"/>
    <w:rsid w:val="00737B51"/>
    <w:rsid w:val="00740204"/>
    <w:rsid w:val="00741E1C"/>
    <w:rsid w:val="00744154"/>
    <w:rsid w:val="00744CE2"/>
    <w:rsid w:val="0075305C"/>
    <w:rsid w:val="007530A3"/>
    <w:rsid w:val="00754AE9"/>
    <w:rsid w:val="007608EC"/>
    <w:rsid w:val="0076355A"/>
    <w:rsid w:val="00764B87"/>
    <w:rsid w:val="00765F35"/>
    <w:rsid w:val="007707AB"/>
    <w:rsid w:val="00770D17"/>
    <w:rsid w:val="00770FEC"/>
    <w:rsid w:val="00771282"/>
    <w:rsid w:val="007714CF"/>
    <w:rsid w:val="0077205E"/>
    <w:rsid w:val="00772238"/>
    <w:rsid w:val="0077389A"/>
    <w:rsid w:val="00774DD1"/>
    <w:rsid w:val="00774DF3"/>
    <w:rsid w:val="00775252"/>
    <w:rsid w:val="00782CC9"/>
    <w:rsid w:val="0078383B"/>
    <w:rsid w:val="00785027"/>
    <w:rsid w:val="007854D7"/>
    <w:rsid w:val="00787CCF"/>
    <w:rsid w:val="007936FC"/>
    <w:rsid w:val="007A25BD"/>
    <w:rsid w:val="007A3C19"/>
    <w:rsid w:val="007A400F"/>
    <w:rsid w:val="007A44C3"/>
    <w:rsid w:val="007A473F"/>
    <w:rsid w:val="007A477E"/>
    <w:rsid w:val="007A4E0D"/>
    <w:rsid w:val="007A4E43"/>
    <w:rsid w:val="007A7D60"/>
    <w:rsid w:val="007B27CE"/>
    <w:rsid w:val="007B29B2"/>
    <w:rsid w:val="007B51F0"/>
    <w:rsid w:val="007B51FE"/>
    <w:rsid w:val="007B6BC1"/>
    <w:rsid w:val="007C03FE"/>
    <w:rsid w:val="007C07EC"/>
    <w:rsid w:val="007C134B"/>
    <w:rsid w:val="007C14C4"/>
    <w:rsid w:val="007C169A"/>
    <w:rsid w:val="007C3C34"/>
    <w:rsid w:val="007C4336"/>
    <w:rsid w:val="007C6071"/>
    <w:rsid w:val="007C64C4"/>
    <w:rsid w:val="007C6A00"/>
    <w:rsid w:val="007C7615"/>
    <w:rsid w:val="007D04CE"/>
    <w:rsid w:val="007D059A"/>
    <w:rsid w:val="007D13BB"/>
    <w:rsid w:val="007D40EE"/>
    <w:rsid w:val="007D47BB"/>
    <w:rsid w:val="007D4EF9"/>
    <w:rsid w:val="007D55DF"/>
    <w:rsid w:val="007D7164"/>
    <w:rsid w:val="007D77E4"/>
    <w:rsid w:val="007D7C8C"/>
    <w:rsid w:val="007E0D1F"/>
    <w:rsid w:val="007E231B"/>
    <w:rsid w:val="007E270F"/>
    <w:rsid w:val="007E394D"/>
    <w:rsid w:val="007E5D0A"/>
    <w:rsid w:val="007E5FBE"/>
    <w:rsid w:val="007F0FE7"/>
    <w:rsid w:val="007F1530"/>
    <w:rsid w:val="007F15AB"/>
    <w:rsid w:val="007F1E81"/>
    <w:rsid w:val="007F339A"/>
    <w:rsid w:val="007F4E08"/>
    <w:rsid w:val="007F5E83"/>
    <w:rsid w:val="007F7AA6"/>
    <w:rsid w:val="008009AA"/>
    <w:rsid w:val="00800B32"/>
    <w:rsid w:val="00801366"/>
    <w:rsid w:val="00803103"/>
    <w:rsid w:val="00803829"/>
    <w:rsid w:val="0080418B"/>
    <w:rsid w:val="00804E1A"/>
    <w:rsid w:val="008061FF"/>
    <w:rsid w:val="00807900"/>
    <w:rsid w:val="008109F6"/>
    <w:rsid w:val="00810CFC"/>
    <w:rsid w:val="00811E62"/>
    <w:rsid w:val="0081341B"/>
    <w:rsid w:val="008136E1"/>
    <w:rsid w:val="0081576B"/>
    <w:rsid w:val="0081630A"/>
    <w:rsid w:val="0081663F"/>
    <w:rsid w:val="008204D2"/>
    <w:rsid w:val="00823624"/>
    <w:rsid w:val="008266A4"/>
    <w:rsid w:val="00826706"/>
    <w:rsid w:val="00826A38"/>
    <w:rsid w:val="00827D24"/>
    <w:rsid w:val="008375C9"/>
    <w:rsid w:val="00837E47"/>
    <w:rsid w:val="0084068C"/>
    <w:rsid w:val="0084106F"/>
    <w:rsid w:val="008418DE"/>
    <w:rsid w:val="008418EA"/>
    <w:rsid w:val="00841B7D"/>
    <w:rsid w:val="008432D2"/>
    <w:rsid w:val="00843AC9"/>
    <w:rsid w:val="00845C0B"/>
    <w:rsid w:val="00845C3E"/>
    <w:rsid w:val="008465D9"/>
    <w:rsid w:val="00846CE1"/>
    <w:rsid w:val="008475A2"/>
    <w:rsid w:val="00850267"/>
    <w:rsid w:val="00850B83"/>
    <w:rsid w:val="00850DF7"/>
    <w:rsid w:val="008518FE"/>
    <w:rsid w:val="00852EB0"/>
    <w:rsid w:val="0085659C"/>
    <w:rsid w:val="0085679E"/>
    <w:rsid w:val="00856B5B"/>
    <w:rsid w:val="0085710C"/>
    <w:rsid w:val="00860112"/>
    <w:rsid w:val="00862465"/>
    <w:rsid w:val="00862B77"/>
    <w:rsid w:val="00863865"/>
    <w:rsid w:val="00864212"/>
    <w:rsid w:val="00870731"/>
    <w:rsid w:val="0087201C"/>
    <w:rsid w:val="00872026"/>
    <w:rsid w:val="00872100"/>
    <w:rsid w:val="00872F80"/>
    <w:rsid w:val="0087407F"/>
    <w:rsid w:val="00874F4C"/>
    <w:rsid w:val="00876445"/>
    <w:rsid w:val="0087792E"/>
    <w:rsid w:val="00877ECC"/>
    <w:rsid w:val="008800CD"/>
    <w:rsid w:val="00880E08"/>
    <w:rsid w:val="008828A3"/>
    <w:rsid w:val="00883EAF"/>
    <w:rsid w:val="00885258"/>
    <w:rsid w:val="00885523"/>
    <w:rsid w:val="00886A7A"/>
    <w:rsid w:val="00887292"/>
    <w:rsid w:val="008875AB"/>
    <w:rsid w:val="0089018A"/>
    <w:rsid w:val="0089449B"/>
    <w:rsid w:val="008950C3"/>
    <w:rsid w:val="0089702F"/>
    <w:rsid w:val="008976BA"/>
    <w:rsid w:val="008A021A"/>
    <w:rsid w:val="008A1203"/>
    <w:rsid w:val="008A30C3"/>
    <w:rsid w:val="008A3C23"/>
    <w:rsid w:val="008A5D40"/>
    <w:rsid w:val="008A625D"/>
    <w:rsid w:val="008A7242"/>
    <w:rsid w:val="008B025B"/>
    <w:rsid w:val="008B1BCF"/>
    <w:rsid w:val="008B250F"/>
    <w:rsid w:val="008B25C3"/>
    <w:rsid w:val="008B3531"/>
    <w:rsid w:val="008B475B"/>
    <w:rsid w:val="008B5BBC"/>
    <w:rsid w:val="008B7E9A"/>
    <w:rsid w:val="008C00D4"/>
    <w:rsid w:val="008C09E4"/>
    <w:rsid w:val="008C0F5C"/>
    <w:rsid w:val="008C2EF9"/>
    <w:rsid w:val="008C49CC"/>
    <w:rsid w:val="008C6B68"/>
    <w:rsid w:val="008C748A"/>
    <w:rsid w:val="008D08AE"/>
    <w:rsid w:val="008D0AD3"/>
    <w:rsid w:val="008D0AEA"/>
    <w:rsid w:val="008D16FD"/>
    <w:rsid w:val="008D2058"/>
    <w:rsid w:val="008D4808"/>
    <w:rsid w:val="008D4EE3"/>
    <w:rsid w:val="008D501C"/>
    <w:rsid w:val="008D69E9"/>
    <w:rsid w:val="008D72F5"/>
    <w:rsid w:val="008E00EA"/>
    <w:rsid w:val="008E0645"/>
    <w:rsid w:val="008E0D34"/>
    <w:rsid w:val="008E13A3"/>
    <w:rsid w:val="008E20A0"/>
    <w:rsid w:val="008E319F"/>
    <w:rsid w:val="008E3D6F"/>
    <w:rsid w:val="008E4479"/>
    <w:rsid w:val="008E4625"/>
    <w:rsid w:val="008E54F0"/>
    <w:rsid w:val="008E57AC"/>
    <w:rsid w:val="008E7DF8"/>
    <w:rsid w:val="008F06CA"/>
    <w:rsid w:val="008F0E32"/>
    <w:rsid w:val="008F3BDF"/>
    <w:rsid w:val="008F46F9"/>
    <w:rsid w:val="008F571A"/>
    <w:rsid w:val="008F594A"/>
    <w:rsid w:val="008F5976"/>
    <w:rsid w:val="008F7B06"/>
    <w:rsid w:val="00900AE0"/>
    <w:rsid w:val="00900D6B"/>
    <w:rsid w:val="00901AE4"/>
    <w:rsid w:val="00901B8F"/>
    <w:rsid w:val="00902B53"/>
    <w:rsid w:val="00903281"/>
    <w:rsid w:val="009032E1"/>
    <w:rsid w:val="009049F5"/>
    <w:rsid w:val="00904C52"/>
    <w:rsid w:val="00904C7E"/>
    <w:rsid w:val="009054F5"/>
    <w:rsid w:val="009061DA"/>
    <w:rsid w:val="0091035B"/>
    <w:rsid w:val="0091299F"/>
    <w:rsid w:val="00914ED8"/>
    <w:rsid w:val="009159BB"/>
    <w:rsid w:val="009173D4"/>
    <w:rsid w:val="0092081E"/>
    <w:rsid w:val="00921618"/>
    <w:rsid w:val="009229C6"/>
    <w:rsid w:val="00922DED"/>
    <w:rsid w:val="0092422D"/>
    <w:rsid w:val="0092637B"/>
    <w:rsid w:val="009276C0"/>
    <w:rsid w:val="00927A51"/>
    <w:rsid w:val="00927B91"/>
    <w:rsid w:val="009302EB"/>
    <w:rsid w:val="00930DC9"/>
    <w:rsid w:val="00931CAB"/>
    <w:rsid w:val="00932B09"/>
    <w:rsid w:val="009333C6"/>
    <w:rsid w:val="00934C75"/>
    <w:rsid w:val="009351E3"/>
    <w:rsid w:val="00936D75"/>
    <w:rsid w:val="00940490"/>
    <w:rsid w:val="00940C80"/>
    <w:rsid w:val="00941067"/>
    <w:rsid w:val="00942F94"/>
    <w:rsid w:val="00943678"/>
    <w:rsid w:val="00943C8D"/>
    <w:rsid w:val="00944F67"/>
    <w:rsid w:val="00945945"/>
    <w:rsid w:val="00947ED8"/>
    <w:rsid w:val="009507F5"/>
    <w:rsid w:val="00950DFC"/>
    <w:rsid w:val="00952E0D"/>
    <w:rsid w:val="009541E8"/>
    <w:rsid w:val="009543A1"/>
    <w:rsid w:val="00954D21"/>
    <w:rsid w:val="00956E6E"/>
    <w:rsid w:val="009616D6"/>
    <w:rsid w:val="00963692"/>
    <w:rsid w:val="00966066"/>
    <w:rsid w:val="00966949"/>
    <w:rsid w:val="00966C0C"/>
    <w:rsid w:val="00967C60"/>
    <w:rsid w:val="00970D88"/>
    <w:rsid w:val="0097109A"/>
    <w:rsid w:val="00972847"/>
    <w:rsid w:val="00973A8B"/>
    <w:rsid w:val="00973AC2"/>
    <w:rsid w:val="00977B20"/>
    <w:rsid w:val="0098177B"/>
    <w:rsid w:val="00981F88"/>
    <w:rsid w:val="00981FFB"/>
    <w:rsid w:val="00983917"/>
    <w:rsid w:val="0098491E"/>
    <w:rsid w:val="009867B9"/>
    <w:rsid w:val="009900A2"/>
    <w:rsid w:val="00990218"/>
    <w:rsid w:val="0099085A"/>
    <w:rsid w:val="009922AD"/>
    <w:rsid w:val="009927C5"/>
    <w:rsid w:val="0099293C"/>
    <w:rsid w:val="00995326"/>
    <w:rsid w:val="00995A12"/>
    <w:rsid w:val="00996046"/>
    <w:rsid w:val="00997F00"/>
    <w:rsid w:val="009A0091"/>
    <w:rsid w:val="009A10E9"/>
    <w:rsid w:val="009A1319"/>
    <w:rsid w:val="009A1F6E"/>
    <w:rsid w:val="009A26EE"/>
    <w:rsid w:val="009A3044"/>
    <w:rsid w:val="009A36C9"/>
    <w:rsid w:val="009A3C18"/>
    <w:rsid w:val="009A4066"/>
    <w:rsid w:val="009A4243"/>
    <w:rsid w:val="009A62BD"/>
    <w:rsid w:val="009A7182"/>
    <w:rsid w:val="009B0D0C"/>
    <w:rsid w:val="009B2B0B"/>
    <w:rsid w:val="009B47DD"/>
    <w:rsid w:val="009B4952"/>
    <w:rsid w:val="009B6A08"/>
    <w:rsid w:val="009C022F"/>
    <w:rsid w:val="009C19E5"/>
    <w:rsid w:val="009C32A0"/>
    <w:rsid w:val="009C3CAF"/>
    <w:rsid w:val="009C3FAC"/>
    <w:rsid w:val="009C42BE"/>
    <w:rsid w:val="009C46F9"/>
    <w:rsid w:val="009C4D6B"/>
    <w:rsid w:val="009C531F"/>
    <w:rsid w:val="009C6166"/>
    <w:rsid w:val="009C7C02"/>
    <w:rsid w:val="009C7D17"/>
    <w:rsid w:val="009D05DA"/>
    <w:rsid w:val="009D0798"/>
    <w:rsid w:val="009D297A"/>
    <w:rsid w:val="009D36C9"/>
    <w:rsid w:val="009D3C8E"/>
    <w:rsid w:val="009D4C15"/>
    <w:rsid w:val="009D5497"/>
    <w:rsid w:val="009D54A9"/>
    <w:rsid w:val="009D59C2"/>
    <w:rsid w:val="009D6100"/>
    <w:rsid w:val="009D6E31"/>
    <w:rsid w:val="009D75F7"/>
    <w:rsid w:val="009E0834"/>
    <w:rsid w:val="009E1CC1"/>
    <w:rsid w:val="009E2626"/>
    <w:rsid w:val="009E3A00"/>
    <w:rsid w:val="009E3A1A"/>
    <w:rsid w:val="009E41C0"/>
    <w:rsid w:val="009E484E"/>
    <w:rsid w:val="009E52D0"/>
    <w:rsid w:val="009E5A6C"/>
    <w:rsid w:val="009F03B3"/>
    <w:rsid w:val="009F0960"/>
    <w:rsid w:val="009F180A"/>
    <w:rsid w:val="009F2A3F"/>
    <w:rsid w:val="009F2D2D"/>
    <w:rsid w:val="009F40FB"/>
    <w:rsid w:val="009F4B45"/>
    <w:rsid w:val="009F7269"/>
    <w:rsid w:val="00A008D7"/>
    <w:rsid w:val="00A048B2"/>
    <w:rsid w:val="00A059A8"/>
    <w:rsid w:val="00A06785"/>
    <w:rsid w:val="00A071E6"/>
    <w:rsid w:val="00A10C87"/>
    <w:rsid w:val="00A11419"/>
    <w:rsid w:val="00A16EEB"/>
    <w:rsid w:val="00A211C6"/>
    <w:rsid w:val="00A22FA6"/>
    <w:rsid w:val="00A22FCB"/>
    <w:rsid w:val="00A23F63"/>
    <w:rsid w:val="00A243D8"/>
    <w:rsid w:val="00A248DA"/>
    <w:rsid w:val="00A256DD"/>
    <w:rsid w:val="00A25B3B"/>
    <w:rsid w:val="00A26973"/>
    <w:rsid w:val="00A26A56"/>
    <w:rsid w:val="00A26E7B"/>
    <w:rsid w:val="00A27D97"/>
    <w:rsid w:val="00A307FF"/>
    <w:rsid w:val="00A31395"/>
    <w:rsid w:val="00A340D5"/>
    <w:rsid w:val="00A34D86"/>
    <w:rsid w:val="00A35CAB"/>
    <w:rsid w:val="00A36AA6"/>
    <w:rsid w:val="00A40127"/>
    <w:rsid w:val="00A4085D"/>
    <w:rsid w:val="00A41C00"/>
    <w:rsid w:val="00A41FD3"/>
    <w:rsid w:val="00A42A50"/>
    <w:rsid w:val="00A42D53"/>
    <w:rsid w:val="00A45A9B"/>
    <w:rsid w:val="00A472F1"/>
    <w:rsid w:val="00A474CB"/>
    <w:rsid w:val="00A47FFC"/>
    <w:rsid w:val="00A50378"/>
    <w:rsid w:val="00A5237D"/>
    <w:rsid w:val="00A526C4"/>
    <w:rsid w:val="00A52B6A"/>
    <w:rsid w:val="00A52B87"/>
    <w:rsid w:val="00A5301E"/>
    <w:rsid w:val="00A5332E"/>
    <w:rsid w:val="00A533F7"/>
    <w:rsid w:val="00A54F61"/>
    <w:rsid w:val="00A554A3"/>
    <w:rsid w:val="00A57952"/>
    <w:rsid w:val="00A603B6"/>
    <w:rsid w:val="00A60838"/>
    <w:rsid w:val="00A629D0"/>
    <w:rsid w:val="00A664DE"/>
    <w:rsid w:val="00A66794"/>
    <w:rsid w:val="00A677F3"/>
    <w:rsid w:val="00A70802"/>
    <w:rsid w:val="00A72480"/>
    <w:rsid w:val="00A7334A"/>
    <w:rsid w:val="00A75345"/>
    <w:rsid w:val="00A75860"/>
    <w:rsid w:val="00A758EA"/>
    <w:rsid w:val="00A76F35"/>
    <w:rsid w:val="00A7789F"/>
    <w:rsid w:val="00A819ED"/>
    <w:rsid w:val="00A823DF"/>
    <w:rsid w:val="00A8249C"/>
    <w:rsid w:val="00A83558"/>
    <w:rsid w:val="00A83BC7"/>
    <w:rsid w:val="00A843E9"/>
    <w:rsid w:val="00A84525"/>
    <w:rsid w:val="00A84EE5"/>
    <w:rsid w:val="00A862B3"/>
    <w:rsid w:val="00A86FD7"/>
    <w:rsid w:val="00A87816"/>
    <w:rsid w:val="00A9063D"/>
    <w:rsid w:val="00A91937"/>
    <w:rsid w:val="00A91965"/>
    <w:rsid w:val="00A92B95"/>
    <w:rsid w:val="00A9434E"/>
    <w:rsid w:val="00A959D3"/>
    <w:rsid w:val="00A95C50"/>
    <w:rsid w:val="00A97427"/>
    <w:rsid w:val="00AA46A9"/>
    <w:rsid w:val="00AA5A7A"/>
    <w:rsid w:val="00AA7207"/>
    <w:rsid w:val="00AB09A2"/>
    <w:rsid w:val="00AB238D"/>
    <w:rsid w:val="00AB2FB8"/>
    <w:rsid w:val="00AB33F7"/>
    <w:rsid w:val="00AB4239"/>
    <w:rsid w:val="00AB4F2B"/>
    <w:rsid w:val="00AB6CA3"/>
    <w:rsid w:val="00AB75EE"/>
    <w:rsid w:val="00AB7665"/>
    <w:rsid w:val="00AB79A6"/>
    <w:rsid w:val="00AB7D75"/>
    <w:rsid w:val="00AC21DE"/>
    <w:rsid w:val="00AC333F"/>
    <w:rsid w:val="00AC3437"/>
    <w:rsid w:val="00AC4850"/>
    <w:rsid w:val="00AC5233"/>
    <w:rsid w:val="00AD0C06"/>
    <w:rsid w:val="00AD3AD2"/>
    <w:rsid w:val="00AD3D6C"/>
    <w:rsid w:val="00AD6845"/>
    <w:rsid w:val="00AD7DCB"/>
    <w:rsid w:val="00AE0340"/>
    <w:rsid w:val="00AE2136"/>
    <w:rsid w:val="00AE2F3E"/>
    <w:rsid w:val="00AE360C"/>
    <w:rsid w:val="00AE401F"/>
    <w:rsid w:val="00AE4BF0"/>
    <w:rsid w:val="00AE5031"/>
    <w:rsid w:val="00AE5AB4"/>
    <w:rsid w:val="00AE6404"/>
    <w:rsid w:val="00AE66C6"/>
    <w:rsid w:val="00AF1F30"/>
    <w:rsid w:val="00AF25E4"/>
    <w:rsid w:val="00AF265A"/>
    <w:rsid w:val="00AF2743"/>
    <w:rsid w:val="00AF5DB5"/>
    <w:rsid w:val="00AF6F97"/>
    <w:rsid w:val="00B01524"/>
    <w:rsid w:val="00B01A82"/>
    <w:rsid w:val="00B027E6"/>
    <w:rsid w:val="00B0352A"/>
    <w:rsid w:val="00B04B9A"/>
    <w:rsid w:val="00B0535B"/>
    <w:rsid w:val="00B055FC"/>
    <w:rsid w:val="00B11664"/>
    <w:rsid w:val="00B1190E"/>
    <w:rsid w:val="00B11CA3"/>
    <w:rsid w:val="00B137DB"/>
    <w:rsid w:val="00B139D5"/>
    <w:rsid w:val="00B13F7A"/>
    <w:rsid w:val="00B14155"/>
    <w:rsid w:val="00B1580C"/>
    <w:rsid w:val="00B16DB5"/>
    <w:rsid w:val="00B239A1"/>
    <w:rsid w:val="00B24556"/>
    <w:rsid w:val="00B24715"/>
    <w:rsid w:val="00B2485C"/>
    <w:rsid w:val="00B30816"/>
    <w:rsid w:val="00B34338"/>
    <w:rsid w:val="00B366D7"/>
    <w:rsid w:val="00B36D33"/>
    <w:rsid w:val="00B44357"/>
    <w:rsid w:val="00B45952"/>
    <w:rsid w:val="00B45C27"/>
    <w:rsid w:val="00B4793C"/>
    <w:rsid w:val="00B47B59"/>
    <w:rsid w:val="00B47F53"/>
    <w:rsid w:val="00B501C0"/>
    <w:rsid w:val="00B50B24"/>
    <w:rsid w:val="00B530EC"/>
    <w:rsid w:val="00B53526"/>
    <w:rsid w:val="00B53F81"/>
    <w:rsid w:val="00B54EC0"/>
    <w:rsid w:val="00B5616D"/>
    <w:rsid w:val="00B56A01"/>
    <w:rsid w:val="00B56C2B"/>
    <w:rsid w:val="00B56D85"/>
    <w:rsid w:val="00B61D8F"/>
    <w:rsid w:val="00B61FB4"/>
    <w:rsid w:val="00B65BD3"/>
    <w:rsid w:val="00B6667B"/>
    <w:rsid w:val="00B66C19"/>
    <w:rsid w:val="00B67681"/>
    <w:rsid w:val="00B67A5A"/>
    <w:rsid w:val="00B67FA7"/>
    <w:rsid w:val="00B70469"/>
    <w:rsid w:val="00B7108A"/>
    <w:rsid w:val="00B729A2"/>
    <w:rsid w:val="00B72DD8"/>
    <w:rsid w:val="00B72E09"/>
    <w:rsid w:val="00B732B2"/>
    <w:rsid w:val="00B76E65"/>
    <w:rsid w:val="00B77658"/>
    <w:rsid w:val="00B777E8"/>
    <w:rsid w:val="00B81235"/>
    <w:rsid w:val="00B87CB9"/>
    <w:rsid w:val="00B87EA8"/>
    <w:rsid w:val="00B91639"/>
    <w:rsid w:val="00B91ED8"/>
    <w:rsid w:val="00B92432"/>
    <w:rsid w:val="00B928D4"/>
    <w:rsid w:val="00B944C0"/>
    <w:rsid w:val="00B94A1F"/>
    <w:rsid w:val="00B97C82"/>
    <w:rsid w:val="00B97EFA"/>
    <w:rsid w:val="00BA09C4"/>
    <w:rsid w:val="00BA0AC7"/>
    <w:rsid w:val="00BA174C"/>
    <w:rsid w:val="00BA1BAC"/>
    <w:rsid w:val="00BA3AAA"/>
    <w:rsid w:val="00BA3E6C"/>
    <w:rsid w:val="00BA6F15"/>
    <w:rsid w:val="00BA7CC0"/>
    <w:rsid w:val="00BB0ED7"/>
    <w:rsid w:val="00BB123B"/>
    <w:rsid w:val="00BB12AA"/>
    <w:rsid w:val="00BB1A38"/>
    <w:rsid w:val="00BB1A8C"/>
    <w:rsid w:val="00BB2AB9"/>
    <w:rsid w:val="00BB59A2"/>
    <w:rsid w:val="00BB67D3"/>
    <w:rsid w:val="00BB6D4C"/>
    <w:rsid w:val="00BB6DCC"/>
    <w:rsid w:val="00BC0C4F"/>
    <w:rsid w:val="00BC1807"/>
    <w:rsid w:val="00BC2DEF"/>
    <w:rsid w:val="00BC2E02"/>
    <w:rsid w:val="00BC3014"/>
    <w:rsid w:val="00BC342C"/>
    <w:rsid w:val="00BC3FFD"/>
    <w:rsid w:val="00BC672F"/>
    <w:rsid w:val="00BC68CA"/>
    <w:rsid w:val="00BC78DD"/>
    <w:rsid w:val="00BD2604"/>
    <w:rsid w:val="00BD2AE0"/>
    <w:rsid w:val="00BD3132"/>
    <w:rsid w:val="00BD4613"/>
    <w:rsid w:val="00BD7595"/>
    <w:rsid w:val="00BD7798"/>
    <w:rsid w:val="00BE44A4"/>
    <w:rsid w:val="00BE54E8"/>
    <w:rsid w:val="00BE5D8E"/>
    <w:rsid w:val="00BE7564"/>
    <w:rsid w:val="00BE7F72"/>
    <w:rsid w:val="00BF0C69"/>
    <w:rsid w:val="00BF0EFB"/>
    <w:rsid w:val="00BF1031"/>
    <w:rsid w:val="00BF1152"/>
    <w:rsid w:val="00BF1623"/>
    <w:rsid w:val="00BF1869"/>
    <w:rsid w:val="00BF208F"/>
    <w:rsid w:val="00BF223C"/>
    <w:rsid w:val="00BF597B"/>
    <w:rsid w:val="00BF629B"/>
    <w:rsid w:val="00BF655C"/>
    <w:rsid w:val="00C00A97"/>
    <w:rsid w:val="00C0282B"/>
    <w:rsid w:val="00C02CC4"/>
    <w:rsid w:val="00C034F9"/>
    <w:rsid w:val="00C045EF"/>
    <w:rsid w:val="00C0476D"/>
    <w:rsid w:val="00C04A43"/>
    <w:rsid w:val="00C063D3"/>
    <w:rsid w:val="00C067A8"/>
    <w:rsid w:val="00C075EF"/>
    <w:rsid w:val="00C07CE2"/>
    <w:rsid w:val="00C07D88"/>
    <w:rsid w:val="00C10CFA"/>
    <w:rsid w:val="00C11E83"/>
    <w:rsid w:val="00C13FF9"/>
    <w:rsid w:val="00C142D4"/>
    <w:rsid w:val="00C14D7E"/>
    <w:rsid w:val="00C1616F"/>
    <w:rsid w:val="00C161E3"/>
    <w:rsid w:val="00C16208"/>
    <w:rsid w:val="00C17838"/>
    <w:rsid w:val="00C2107B"/>
    <w:rsid w:val="00C22142"/>
    <w:rsid w:val="00C22F14"/>
    <w:rsid w:val="00C23397"/>
    <w:rsid w:val="00C2378A"/>
    <w:rsid w:val="00C23B35"/>
    <w:rsid w:val="00C24084"/>
    <w:rsid w:val="00C2472A"/>
    <w:rsid w:val="00C259A7"/>
    <w:rsid w:val="00C2607E"/>
    <w:rsid w:val="00C30188"/>
    <w:rsid w:val="00C30245"/>
    <w:rsid w:val="00C307C8"/>
    <w:rsid w:val="00C31624"/>
    <w:rsid w:val="00C33FC0"/>
    <w:rsid w:val="00C343C3"/>
    <w:rsid w:val="00C34A2F"/>
    <w:rsid w:val="00C350B6"/>
    <w:rsid w:val="00C35E20"/>
    <w:rsid w:val="00C35F78"/>
    <w:rsid w:val="00C36CB7"/>
    <w:rsid w:val="00C378A1"/>
    <w:rsid w:val="00C42312"/>
    <w:rsid w:val="00C4316B"/>
    <w:rsid w:val="00C448E2"/>
    <w:rsid w:val="00C44B9E"/>
    <w:rsid w:val="00C4584D"/>
    <w:rsid w:val="00C46FDF"/>
    <w:rsid w:val="00C47541"/>
    <w:rsid w:val="00C5141D"/>
    <w:rsid w:val="00C5142C"/>
    <w:rsid w:val="00C517FB"/>
    <w:rsid w:val="00C53275"/>
    <w:rsid w:val="00C55628"/>
    <w:rsid w:val="00C573FE"/>
    <w:rsid w:val="00C621D6"/>
    <w:rsid w:val="00C624DB"/>
    <w:rsid w:val="00C63959"/>
    <w:rsid w:val="00C66328"/>
    <w:rsid w:val="00C668B2"/>
    <w:rsid w:val="00C66E22"/>
    <w:rsid w:val="00C70E24"/>
    <w:rsid w:val="00C717A6"/>
    <w:rsid w:val="00C72607"/>
    <w:rsid w:val="00C752AA"/>
    <w:rsid w:val="00C752BD"/>
    <w:rsid w:val="00C75907"/>
    <w:rsid w:val="00C765E7"/>
    <w:rsid w:val="00C76E85"/>
    <w:rsid w:val="00C77E15"/>
    <w:rsid w:val="00C80A4D"/>
    <w:rsid w:val="00C82A89"/>
    <w:rsid w:val="00C82D86"/>
    <w:rsid w:val="00C840E7"/>
    <w:rsid w:val="00C842E1"/>
    <w:rsid w:val="00C8576B"/>
    <w:rsid w:val="00C86E8D"/>
    <w:rsid w:val="00C87553"/>
    <w:rsid w:val="00C87A04"/>
    <w:rsid w:val="00C87EBE"/>
    <w:rsid w:val="00C907C9"/>
    <w:rsid w:val="00C922F2"/>
    <w:rsid w:val="00C978AB"/>
    <w:rsid w:val="00C979E8"/>
    <w:rsid w:val="00CA25B0"/>
    <w:rsid w:val="00CA32DE"/>
    <w:rsid w:val="00CA39B5"/>
    <w:rsid w:val="00CA3CAF"/>
    <w:rsid w:val="00CA427D"/>
    <w:rsid w:val="00CA5D7F"/>
    <w:rsid w:val="00CA6F57"/>
    <w:rsid w:val="00CA7A05"/>
    <w:rsid w:val="00CB0C2B"/>
    <w:rsid w:val="00CB0F68"/>
    <w:rsid w:val="00CB1B04"/>
    <w:rsid w:val="00CB4B8D"/>
    <w:rsid w:val="00CB573F"/>
    <w:rsid w:val="00CB64F4"/>
    <w:rsid w:val="00CB676D"/>
    <w:rsid w:val="00CB77B0"/>
    <w:rsid w:val="00CC0D2A"/>
    <w:rsid w:val="00CC0DDA"/>
    <w:rsid w:val="00CC1FEF"/>
    <w:rsid w:val="00CC2CF7"/>
    <w:rsid w:val="00CC39A9"/>
    <w:rsid w:val="00CC4300"/>
    <w:rsid w:val="00CC5D9D"/>
    <w:rsid w:val="00CC652E"/>
    <w:rsid w:val="00CC6EDC"/>
    <w:rsid w:val="00CC7A38"/>
    <w:rsid w:val="00CC7BCD"/>
    <w:rsid w:val="00CC7D9B"/>
    <w:rsid w:val="00CD154A"/>
    <w:rsid w:val="00CD1A64"/>
    <w:rsid w:val="00CD1CA1"/>
    <w:rsid w:val="00CD2A67"/>
    <w:rsid w:val="00CD35F6"/>
    <w:rsid w:val="00CD3A1B"/>
    <w:rsid w:val="00CD456A"/>
    <w:rsid w:val="00CD5ADE"/>
    <w:rsid w:val="00CD6470"/>
    <w:rsid w:val="00CD684F"/>
    <w:rsid w:val="00CD7B2F"/>
    <w:rsid w:val="00CE047F"/>
    <w:rsid w:val="00CE092F"/>
    <w:rsid w:val="00CE1FC1"/>
    <w:rsid w:val="00CE2023"/>
    <w:rsid w:val="00CE4C15"/>
    <w:rsid w:val="00CE583A"/>
    <w:rsid w:val="00CE5DD8"/>
    <w:rsid w:val="00CE647D"/>
    <w:rsid w:val="00CF044A"/>
    <w:rsid w:val="00CF0D72"/>
    <w:rsid w:val="00CF4424"/>
    <w:rsid w:val="00CF57DE"/>
    <w:rsid w:val="00CF61F2"/>
    <w:rsid w:val="00CF6E7B"/>
    <w:rsid w:val="00D00CD5"/>
    <w:rsid w:val="00D00DC3"/>
    <w:rsid w:val="00D00DDA"/>
    <w:rsid w:val="00D01EFE"/>
    <w:rsid w:val="00D025E4"/>
    <w:rsid w:val="00D04CBF"/>
    <w:rsid w:val="00D059A2"/>
    <w:rsid w:val="00D06623"/>
    <w:rsid w:val="00D14C6B"/>
    <w:rsid w:val="00D14CC1"/>
    <w:rsid w:val="00D15D0A"/>
    <w:rsid w:val="00D15FD2"/>
    <w:rsid w:val="00D20659"/>
    <w:rsid w:val="00D21065"/>
    <w:rsid w:val="00D21176"/>
    <w:rsid w:val="00D21741"/>
    <w:rsid w:val="00D21853"/>
    <w:rsid w:val="00D2322C"/>
    <w:rsid w:val="00D2413C"/>
    <w:rsid w:val="00D241E1"/>
    <w:rsid w:val="00D24D17"/>
    <w:rsid w:val="00D25CE2"/>
    <w:rsid w:val="00D277A8"/>
    <w:rsid w:val="00D27BFD"/>
    <w:rsid w:val="00D31577"/>
    <w:rsid w:val="00D34685"/>
    <w:rsid w:val="00D34C40"/>
    <w:rsid w:val="00D34EE1"/>
    <w:rsid w:val="00D34EFF"/>
    <w:rsid w:val="00D35708"/>
    <w:rsid w:val="00D36FE5"/>
    <w:rsid w:val="00D40970"/>
    <w:rsid w:val="00D4122C"/>
    <w:rsid w:val="00D4139E"/>
    <w:rsid w:val="00D42800"/>
    <w:rsid w:val="00D42B3D"/>
    <w:rsid w:val="00D42E77"/>
    <w:rsid w:val="00D461BC"/>
    <w:rsid w:val="00D51E1C"/>
    <w:rsid w:val="00D5228D"/>
    <w:rsid w:val="00D52532"/>
    <w:rsid w:val="00D5323A"/>
    <w:rsid w:val="00D54121"/>
    <w:rsid w:val="00D549B8"/>
    <w:rsid w:val="00D54ABE"/>
    <w:rsid w:val="00D55065"/>
    <w:rsid w:val="00D5536F"/>
    <w:rsid w:val="00D55ED9"/>
    <w:rsid w:val="00D56935"/>
    <w:rsid w:val="00D574B3"/>
    <w:rsid w:val="00D57549"/>
    <w:rsid w:val="00D611F8"/>
    <w:rsid w:val="00D618B4"/>
    <w:rsid w:val="00D6419A"/>
    <w:rsid w:val="00D66087"/>
    <w:rsid w:val="00D712AE"/>
    <w:rsid w:val="00D716BA"/>
    <w:rsid w:val="00D72AEB"/>
    <w:rsid w:val="00D73480"/>
    <w:rsid w:val="00D74333"/>
    <w:rsid w:val="00D758C6"/>
    <w:rsid w:val="00D7612F"/>
    <w:rsid w:val="00D76B05"/>
    <w:rsid w:val="00D81709"/>
    <w:rsid w:val="00D81E56"/>
    <w:rsid w:val="00D820DF"/>
    <w:rsid w:val="00D87856"/>
    <w:rsid w:val="00D905C0"/>
    <w:rsid w:val="00D90C10"/>
    <w:rsid w:val="00D920F8"/>
    <w:rsid w:val="00D92E96"/>
    <w:rsid w:val="00D93635"/>
    <w:rsid w:val="00D96310"/>
    <w:rsid w:val="00D9658C"/>
    <w:rsid w:val="00D975DC"/>
    <w:rsid w:val="00D97AFA"/>
    <w:rsid w:val="00DA0FDD"/>
    <w:rsid w:val="00DA24BF"/>
    <w:rsid w:val="00DA258C"/>
    <w:rsid w:val="00DA3747"/>
    <w:rsid w:val="00DA3B77"/>
    <w:rsid w:val="00DA4345"/>
    <w:rsid w:val="00DA4564"/>
    <w:rsid w:val="00DA48AB"/>
    <w:rsid w:val="00DA5549"/>
    <w:rsid w:val="00DA6877"/>
    <w:rsid w:val="00DB10C1"/>
    <w:rsid w:val="00DB1F2E"/>
    <w:rsid w:val="00DB2ACB"/>
    <w:rsid w:val="00DB389A"/>
    <w:rsid w:val="00DB4C6D"/>
    <w:rsid w:val="00DB66AD"/>
    <w:rsid w:val="00DC060A"/>
    <w:rsid w:val="00DC06D8"/>
    <w:rsid w:val="00DC076D"/>
    <w:rsid w:val="00DC153D"/>
    <w:rsid w:val="00DC38A5"/>
    <w:rsid w:val="00DC407A"/>
    <w:rsid w:val="00DC5251"/>
    <w:rsid w:val="00DC5423"/>
    <w:rsid w:val="00DD2243"/>
    <w:rsid w:val="00DE07FA"/>
    <w:rsid w:val="00DE0E57"/>
    <w:rsid w:val="00DE1270"/>
    <w:rsid w:val="00DE1552"/>
    <w:rsid w:val="00DE20DB"/>
    <w:rsid w:val="00DE40A5"/>
    <w:rsid w:val="00DE42E8"/>
    <w:rsid w:val="00DE45C7"/>
    <w:rsid w:val="00DE5AD3"/>
    <w:rsid w:val="00DE6054"/>
    <w:rsid w:val="00DE6DFE"/>
    <w:rsid w:val="00DE711B"/>
    <w:rsid w:val="00DE7ECE"/>
    <w:rsid w:val="00DF0968"/>
    <w:rsid w:val="00DF2DDE"/>
    <w:rsid w:val="00DF3A11"/>
    <w:rsid w:val="00DF495A"/>
    <w:rsid w:val="00DF52F7"/>
    <w:rsid w:val="00DF5CC2"/>
    <w:rsid w:val="00DF77C8"/>
    <w:rsid w:val="00E01667"/>
    <w:rsid w:val="00E01F0C"/>
    <w:rsid w:val="00E0204D"/>
    <w:rsid w:val="00E03480"/>
    <w:rsid w:val="00E052AD"/>
    <w:rsid w:val="00E05BD1"/>
    <w:rsid w:val="00E06BC6"/>
    <w:rsid w:val="00E07890"/>
    <w:rsid w:val="00E100B0"/>
    <w:rsid w:val="00E101C7"/>
    <w:rsid w:val="00E10516"/>
    <w:rsid w:val="00E11586"/>
    <w:rsid w:val="00E115EC"/>
    <w:rsid w:val="00E12BF0"/>
    <w:rsid w:val="00E139E9"/>
    <w:rsid w:val="00E16F33"/>
    <w:rsid w:val="00E175A9"/>
    <w:rsid w:val="00E17746"/>
    <w:rsid w:val="00E22C25"/>
    <w:rsid w:val="00E232EE"/>
    <w:rsid w:val="00E2481D"/>
    <w:rsid w:val="00E25113"/>
    <w:rsid w:val="00E26161"/>
    <w:rsid w:val="00E268B1"/>
    <w:rsid w:val="00E309B6"/>
    <w:rsid w:val="00E3147E"/>
    <w:rsid w:val="00E32117"/>
    <w:rsid w:val="00E32588"/>
    <w:rsid w:val="00E334B5"/>
    <w:rsid w:val="00E34446"/>
    <w:rsid w:val="00E36209"/>
    <w:rsid w:val="00E37506"/>
    <w:rsid w:val="00E37AF9"/>
    <w:rsid w:val="00E411E2"/>
    <w:rsid w:val="00E41844"/>
    <w:rsid w:val="00E420BB"/>
    <w:rsid w:val="00E468EB"/>
    <w:rsid w:val="00E50DF6"/>
    <w:rsid w:val="00E519F6"/>
    <w:rsid w:val="00E51CD9"/>
    <w:rsid w:val="00E53A6E"/>
    <w:rsid w:val="00E55F7E"/>
    <w:rsid w:val="00E56CC7"/>
    <w:rsid w:val="00E5707D"/>
    <w:rsid w:val="00E570E7"/>
    <w:rsid w:val="00E6010A"/>
    <w:rsid w:val="00E602AA"/>
    <w:rsid w:val="00E60F0B"/>
    <w:rsid w:val="00E6131F"/>
    <w:rsid w:val="00E6336D"/>
    <w:rsid w:val="00E6366C"/>
    <w:rsid w:val="00E6373C"/>
    <w:rsid w:val="00E638BF"/>
    <w:rsid w:val="00E63D86"/>
    <w:rsid w:val="00E64808"/>
    <w:rsid w:val="00E6542E"/>
    <w:rsid w:val="00E67BDB"/>
    <w:rsid w:val="00E67E7B"/>
    <w:rsid w:val="00E7027E"/>
    <w:rsid w:val="00E729D8"/>
    <w:rsid w:val="00E753B5"/>
    <w:rsid w:val="00E756E0"/>
    <w:rsid w:val="00E76676"/>
    <w:rsid w:val="00E7707F"/>
    <w:rsid w:val="00E77468"/>
    <w:rsid w:val="00E77E2B"/>
    <w:rsid w:val="00E825B4"/>
    <w:rsid w:val="00E84C23"/>
    <w:rsid w:val="00E85322"/>
    <w:rsid w:val="00E85AA1"/>
    <w:rsid w:val="00E85BC3"/>
    <w:rsid w:val="00E86A0C"/>
    <w:rsid w:val="00E87565"/>
    <w:rsid w:val="00E901A7"/>
    <w:rsid w:val="00E90589"/>
    <w:rsid w:val="00E90C90"/>
    <w:rsid w:val="00E911A1"/>
    <w:rsid w:val="00E92762"/>
    <w:rsid w:val="00E92910"/>
    <w:rsid w:val="00E93C0B"/>
    <w:rsid w:val="00E94C68"/>
    <w:rsid w:val="00E94E11"/>
    <w:rsid w:val="00E95A92"/>
    <w:rsid w:val="00E965C5"/>
    <w:rsid w:val="00E96A3A"/>
    <w:rsid w:val="00E972E1"/>
    <w:rsid w:val="00E97402"/>
    <w:rsid w:val="00E97B99"/>
    <w:rsid w:val="00EA131F"/>
    <w:rsid w:val="00EA1726"/>
    <w:rsid w:val="00EA18D2"/>
    <w:rsid w:val="00EA1D7B"/>
    <w:rsid w:val="00EA3A6D"/>
    <w:rsid w:val="00EA4775"/>
    <w:rsid w:val="00EA5981"/>
    <w:rsid w:val="00EA5CE1"/>
    <w:rsid w:val="00EA60A5"/>
    <w:rsid w:val="00EA7451"/>
    <w:rsid w:val="00EB0CE0"/>
    <w:rsid w:val="00EB2BEF"/>
    <w:rsid w:val="00EB2E9D"/>
    <w:rsid w:val="00EB34CD"/>
    <w:rsid w:val="00EB40F2"/>
    <w:rsid w:val="00EB41D4"/>
    <w:rsid w:val="00EB5399"/>
    <w:rsid w:val="00EB55CB"/>
    <w:rsid w:val="00EB5F4A"/>
    <w:rsid w:val="00EB60EC"/>
    <w:rsid w:val="00EB6157"/>
    <w:rsid w:val="00EB67B8"/>
    <w:rsid w:val="00EB68DA"/>
    <w:rsid w:val="00EB6D3F"/>
    <w:rsid w:val="00EB742C"/>
    <w:rsid w:val="00EC0029"/>
    <w:rsid w:val="00EC03F7"/>
    <w:rsid w:val="00EC1277"/>
    <w:rsid w:val="00EC1603"/>
    <w:rsid w:val="00EC3322"/>
    <w:rsid w:val="00EC4AE4"/>
    <w:rsid w:val="00EC596B"/>
    <w:rsid w:val="00EC70DF"/>
    <w:rsid w:val="00EC749D"/>
    <w:rsid w:val="00ED1E14"/>
    <w:rsid w:val="00ED414E"/>
    <w:rsid w:val="00ED51D4"/>
    <w:rsid w:val="00ED52EE"/>
    <w:rsid w:val="00ED6B68"/>
    <w:rsid w:val="00ED7F38"/>
    <w:rsid w:val="00EE00FF"/>
    <w:rsid w:val="00EE0EB6"/>
    <w:rsid w:val="00EE14F6"/>
    <w:rsid w:val="00EE1B16"/>
    <w:rsid w:val="00EE3839"/>
    <w:rsid w:val="00EE437D"/>
    <w:rsid w:val="00EE55FB"/>
    <w:rsid w:val="00EE588D"/>
    <w:rsid w:val="00EE58B0"/>
    <w:rsid w:val="00EE5B56"/>
    <w:rsid w:val="00EE665E"/>
    <w:rsid w:val="00EE6FFC"/>
    <w:rsid w:val="00EE721A"/>
    <w:rsid w:val="00EF03D8"/>
    <w:rsid w:val="00EF10AC"/>
    <w:rsid w:val="00EF4701"/>
    <w:rsid w:val="00EF5050"/>
    <w:rsid w:val="00EF564E"/>
    <w:rsid w:val="00F002AC"/>
    <w:rsid w:val="00F009C6"/>
    <w:rsid w:val="00F0132D"/>
    <w:rsid w:val="00F01880"/>
    <w:rsid w:val="00F01AEC"/>
    <w:rsid w:val="00F03FD7"/>
    <w:rsid w:val="00F04177"/>
    <w:rsid w:val="00F04C0A"/>
    <w:rsid w:val="00F050B7"/>
    <w:rsid w:val="00F0610B"/>
    <w:rsid w:val="00F100AC"/>
    <w:rsid w:val="00F10903"/>
    <w:rsid w:val="00F12395"/>
    <w:rsid w:val="00F1286B"/>
    <w:rsid w:val="00F1461C"/>
    <w:rsid w:val="00F14ABA"/>
    <w:rsid w:val="00F207DD"/>
    <w:rsid w:val="00F22198"/>
    <w:rsid w:val="00F221C9"/>
    <w:rsid w:val="00F24DD1"/>
    <w:rsid w:val="00F25809"/>
    <w:rsid w:val="00F26306"/>
    <w:rsid w:val="00F2793F"/>
    <w:rsid w:val="00F27975"/>
    <w:rsid w:val="00F30039"/>
    <w:rsid w:val="00F31D75"/>
    <w:rsid w:val="00F31E42"/>
    <w:rsid w:val="00F31F23"/>
    <w:rsid w:val="00F33D49"/>
    <w:rsid w:val="00F34015"/>
    <w:rsid w:val="00F3481E"/>
    <w:rsid w:val="00F34F66"/>
    <w:rsid w:val="00F35AB2"/>
    <w:rsid w:val="00F35FF4"/>
    <w:rsid w:val="00F3766D"/>
    <w:rsid w:val="00F37C2A"/>
    <w:rsid w:val="00F40E7F"/>
    <w:rsid w:val="00F42458"/>
    <w:rsid w:val="00F42CC4"/>
    <w:rsid w:val="00F47E16"/>
    <w:rsid w:val="00F54C23"/>
    <w:rsid w:val="00F550AA"/>
    <w:rsid w:val="00F55330"/>
    <w:rsid w:val="00F55B3B"/>
    <w:rsid w:val="00F55B50"/>
    <w:rsid w:val="00F55F24"/>
    <w:rsid w:val="00F574C3"/>
    <w:rsid w:val="00F577F6"/>
    <w:rsid w:val="00F61047"/>
    <w:rsid w:val="00F63C4F"/>
    <w:rsid w:val="00F65266"/>
    <w:rsid w:val="00F67E78"/>
    <w:rsid w:val="00F72D52"/>
    <w:rsid w:val="00F74FB1"/>
    <w:rsid w:val="00F751E1"/>
    <w:rsid w:val="00F754E4"/>
    <w:rsid w:val="00F75BFB"/>
    <w:rsid w:val="00F75F5F"/>
    <w:rsid w:val="00F80DFF"/>
    <w:rsid w:val="00F8105B"/>
    <w:rsid w:val="00F83433"/>
    <w:rsid w:val="00F83B4F"/>
    <w:rsid w:val="00F863FD"/>
    <w:rsid w:val="00F86D78"/>
    <w:rsid w:val="00F8728B"/>
    <w:rsid w:val="00F87E2D"/>
    <w:rsid w:val="00F90362"/>
    <w:rsid w:val="00F90BC8"/>
    <w:rsid w:val="00F91745"/>
    <w:rsid w:val="00F92878"/>
    <w:rsid w:val="00F92D54"/>
    <w:rsid w:val="00F932B6"/>
    <w:rsid w:val="00F93E80"/>
    <w:rsid w:val="00F94879"/>
    <w:rsid w:val="00F94B2A"/>
    <w:rsid w:val="00F95210"/>
    <w:rsid w:val="00F954D3"/>
    <w:rsid w:val="00F96A3B"/>
    <w:rsid w:val="00F97222"/>
    <w:rsid w:val="00F97467"/>
    <w:rsid w:val="00FA1549"/>
    <w:rsid w:val="00FA23DA"/>
    <w:rsid w:val="00FA3129"/>
    <w:rsid w:val="00FA32D7"/>
    <w:rsid w:val="00FA3E50"/>
    <w:rsid w:val="00FA530A"/>
    <w:rsid w:val="00FA58A2"/>
    <w:rsid w:val="00FA5DC2"/>
    <w:rsid w:val="00FA6399"/>
    <w:rsid w:val="00FA6B88"/>
    <w:rsid w:val="00FB0CDB"/>
    <w:rsid w:val="00FB2091"/>
    <w:rsid w:val="00FB452C"/>
    <w:rsid w:val="00FB54D4"/>
    <w:rsid w:val="00FB7030"/>
    <w:rsid w:val="00FC0384"/>
    <w:rsid w:val="00FC0B7B"/>
    <w:rsid w:val="00FC1604"/>
    <w:rsid w:val="00FC1973"/>
    <w:rsid w:val="00FC1F65"/>
    <w:rsid w:val="00FC38A3"/>
    <w:rsid w:val="00FC3D1D"/>
    <w:rsid w:val="00FC42FF"/>
    <w:rsid w:val="00FC5DBF"/>
    <w:rsid w:val="00FC6404"/>
    <w:rsid w:val="00FC6ECC"/>
    <w:rsid w:val="00FC6FF5"/>
    <w:rsid w:val="00FC736D"/>
    <w:rsid w:val="00FD0C67"/>
    <w:rsid w:val="00FD32CF"/>
    <w:rsid w:val="00FD347F"/>
    <w:rsid w:val="00FD3D48"/>
    <w:rsid w:val="00FD5090"/>
    <w:rsid w:val="00FD52E5"/>
    <w:rsid w:val="00FE0AAA"/>
    <w:rsid w:val="00FE1148"/>
    <w:rsid w:val="00FE3B53"/>
    <w:rsid w:val="00FE42AA"/>
    <w:rsid w:val="00FE572A"/>
    <w:rsid w:val="00FE6F8F"/>
    <w:rsid w:val="00FF0A31"/>
    <w:rsid w:val="00FF109D"/>
    <w:rsid w:val="00FF1646"/>
    <w:rsid w:val="00FF1A62"/>
    <w:rsid w:val="00FF2109"/>
    <w:rsid w:val="00FF37B8"/>
    <w:rsid w:val="00FF435C"/>
    <w:rsid w:val="00FF531E"/>
    <w:rsid w:val="00FF6C70"/>
    <w:rsid w:val="00FF744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199304C"/>
  <w15:docId w15:val="{B953B940-63C3-45A8-996A-D046437DAD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C42312"/>
  </w:style>
  <w:style w:type="paragraph" w:styleId="1">
    <w:name w:val="heading 1"/>
    <w:basedOn w:val="a"/>
    <w:next w:val="a"/>
    <w:link w:val="10"/>
    <w:uiPriority w:val="9"/>
    <w:qFormat/>
    <w:pPr>
      <w:keepNext/>
      <w:spacing w:before="240" w:after="80"/>
      <w:jc w:val="center"/>
      <w:outlineLvl w:val="0"/>
    </w:pPr>
    <w:rPr>
      <w:smallCaps/>
      <w:kern w:val="28"/>
    </w:rPr>
  </w:style>
  <w:style w:type="paragraph" w:styleId="2">
    <w:name w:val="heading 2"/>
    <w:basedOn w:val="a"/>
    <w:next w:val="a"/>
    <w:link w:val="20"/>
    <w:uiPriority w:val="9"/>
    <w:qFormat/>
    <w:pPr>
      <w:keepNext/>
      <w:spacing w:before="120" w:after="60"/>
      <w:outlineLvl w:val="1"/>
    </w:pPr>
    <w:rPr>
      <w:i/>
      <w:iCs/>
    </w:rPr>
  </w:style>
  <w:style w:type="paragraph" w:styleId="3">
    <w:name w:val="heading 3"/>
    <w:basedOn w:val="a"/>
    <w:next w:val="a"/>
    <w:uiPriority w:val="9"/>
    <w:qFormat/>
    <w:pPr>
      <w:keepNext/>
      <w:numPr>
        <w:ilvl w:val="2"/>
        <w:numId w:val="1"/>
      </w:numPr>
      <w:outlineLvl w:val="2"/>
    </w:pPr>
    <w:rPr>
      <w:i/>
      <w:iCs/>
    </w:rPr>
  </w:style>
  <w:style w:type="paragraph" w:styleId="4">
    <w:name w:val="heading 4"/>
    <w:basedOn w:val="a"/>
    <w:next w:val="a"/>
    <w:uiPriority w:val="9"/>
    <w:qFormat/>
    <w:pPr>
      <w:keepNext/>
      <w:numPr>
        <w:ilvl w:val="3"/>
        <w:numId w:val="1"/>
      </w:numPr>
      <w:spacing w:before="240" w:after="60"/>
      <w:outlineLvl w:val="3"/>
    </w:pPr>
    <w:rPr>
      <w:i/>
      <w:iCs/>
      <w:sz w:val="18"/>
      <w:szCs w:val="18"/>
    </w:rPr>
  </w:style>
  <w:style w:type="paragraph" w:styleId="5">
    <w:name w:val="heading 5"/>
    <w:basedOn w:val="a"/>
    <w:next w:val="a"/>
    <w:uiPriority w:val="9"/>
    <w:qFormat/>
    <w:pPr>
      <w:numPr>
        <w:ilvl w:val="4"/>
        <w:numId w:val="1"/>
      </w:numPr>
      <w:spacing w:before="240" w:after="60"/>
      <w:outlineLvl w:val="4"/>
    </w:pPr>
    <w:rPr>
      <w:sz w:val="18"/>
      <w:szCs w:val="18"/>
    </w:rPr>
  </w:style>
  <w:style w:type="paragraph" w:styleId="6">
    <w:name w:val="heading 6"/>
    <w:basedOn w:val="a"/>
    <w:next w:val="a"/>
    <w:uiPriority w:val="9"/>
    <w:qFormat/>
    <w:pPr>
      <w:numPr>
        <w:ilvl w:val="5"/>
        <w:numId w:val="1"/>
      </w:numPr>
      <w:spacing w:before="240" w:after="60"/>
      <w:outlineLvl w:val="5"/>
    </w:pPr>
    <w:rPr>
      <w:i/>
      <w:iCs/>
      <w:sz w:val="16"/>
      <w:szCs w:val="16"/>
    </w:rPr>
  </w:style>
  <w:style w:type="paragraph" w:styleId="7">
    <w:name w:val="heading 7"/>
    <w:basedOn w:val="a"/>
    <w:next w:val="a"/>
    <w:uiPriority w:val="9"/>
    <w:qFormat/>
    <w:pPr>
      <w:numPr>
        <w:ilvl w:val="6"/>
        <w:numId w:val="1"/>
      </w:numPr>
      <w:spacing w:before="240" w:after="60"/>
      <w:outlineLvl w:val="6"/>
    </w:pPr>
    <w:rPr>
      <w:sz w:val="16"/>
      <w:szCs w:val="16"/>
    </w:rPr>
  </w:style>
  <w:style w:type="paragraph" w:styleId="8">
    <w:name w:val="heading 8"/>
    <w:basedOn w:val="a"/>
    <w:next w:val="a"/>
    <w:uiPriority w:val="9"/>
    <w:qFormat/>
    <w:pPr>
      <w:numPr>
        <w:ilvl w:val="7"/>
        <w:numId w:val="1"/>
      </w:numPr>
      <w:spacing w:before="240" w:after="60"/>
      <w:outlineLvl w:val="7"/>
    </w:pPr>
    <w:rPr>
      <w:i/>
      <w:iCs/>
      <w:sz w:val="16"/>
      <w:szCs w:val="16"/>
    </w:rPr>
  </w:style>
  <w:style w:type="paragraph" w:styleId="9">
    <w:name w:val="heading 9"/>
    <w:basedOn w:val="a"/>
    <w:next w:val="a"/>
    <w:uiPriority w:val="9"/>
    <w:qFormat/>
    <w:pPr>
      <w:numPr>
        <w:ilvl w:val="8"/>
        <w:numId w:val="1"/>
      </w:numPr>
      <w:spacing w:before="240" w:after="60"/>
      <w:outlineLvl w:val="8"/>
    </w:pPr>
    <w:rPr>
      <w:sz w:val="16"/>
      <w:szCs w:val="1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bstract">
    <w:name w:val="Abstract"/>
    <w:basedOn w:val="a"/>
    <w:next w:val="a"/>
    <w:pPr>
      <w:spacing w:before="20"/>
      <w:ind w:firstLine="202"/>
      <w:jc w:val="both"/>
    </w:pPr>
    <w:rPr>
      <w:b/>
      <w:bCs/>
      <w:sz w:val="18"/>
      <w:szCs w:val="18"/>
    </w:rPr>
  </w:style>
  <w:style w:type="paragraph" w:customStyle="1" w:styleId="Authors">
    <w:name w:val="Authors"/>
    <w:basedOn w:val="a"/>
    <w:next w:val="a"/>
    <w:pPr>
      <w:framePr w:w="9072" w:hSpace="187" w:vSpace="187" w:wrap="notBeside" w:vAnchor="text" w:hAnchor="page" w:xAlign="center" w:y="1"/>
      <w:spacing w:after="320"/>
      <w:jc w:val="center"/>
    </w:pPr>
    <w:rPr>
      <w:sz w:val="22"/>
      <w:szCs w:val="22"/>
    </w:rPr>
  </w:style>
  <w:style w:type="character" w:customStyle="1" w:styleId="MemberType">
    <w:name w:val="MemberType"/>
    <w:rPr>
      <w:rFonts w:ascii="Times New Roman" w:hAnsi="Times New Roman" w:cs="Times New Roman"/>
      <w:i/>
      <w:iCs/>
      <w:sz w:val="22"/>
      <w:szCs w:val="22"/>
    </w:rPr>
  </w:style>
  <w:style w:type="paragraph" w:styleId="a3">
    <w:name w:val="Title"/>
    <w:basedOn w:val="a"/>
    <w:next w:val="a"/>
    <w:qFormat/>
    <w:pPr>
      <w:framePr w:w="9360" w:hSpace="187" w:vSpace="187" w:wrap="notBeside" w:vAnchor="text" w:hAnchor="page" w:xAlign="center" w:y="1"/>
      <w:jc w:val="center"/>
    </w:pPr>
    <w:rPr>
      <w:kern w:val="28"/>
      <w:sz w:val="48"/>
      <w:szCs w:val="48"/>
    </w:rPr>
  </w:style>
  <w:style w:type="paragraph" w:styleId="a4">
    <w:name w:val="footnote text"/>
    <w:basedOn w:val="a"/>
    <w:link w:val="a5"/>
    <w:semiHidden/>
    <w:pPr>
      <w:ind w:firstLine="202"/>
      <w:jc w:val="both"/>
    </w:pPr>
    <w:rPr>
      <w:sz w:val="16"/>
      <w:szCs w:val="16"/>
    </w:rPr>
  </w:style>
  <w:style w:type="paragraph" w:customStyle="1" w:styleId="References">
    <w:name w:val="References"/>
    <w:basedOn w:val="a"/>
    <w:pPr>
      <w:numPr>
        <w:numId w:val="2"/>
      </w:numPr>
      <w:jc w:val="both"/>
    </w:pPr>
    <w:rPr>
      <w:sz w:val="16"/>
      <w:szCs w:val="16"/>
    </w:rPr>
  </w:style>
  <w:style w:type="paragraph" w:customStyle="1" w:styleId="IndexTerms">
    <w:name w:val="IndexTerms"/>
    <w:basedOn w:val="a"/>
    <w:next w:val="a"/>
    <w:pPr>
      <w:ind w:firstLine="202"/>
      <w:jc w:val="both"/>
    </w:pPr>
    <w:rPr>
      <w:b/>
      <w:bCs/>
      <w:sz w:val="18"/>
      <w:szCs w:val="18"/>
    </w:rPr>
  </w:style>
  <w:style w:type="character" w:styleId="a6">
    <w:name w:val="footnote reference"/>
    <w:semiHidden/>
    <w:rPr>
      <w:vertAlign w:val="superscript"/>
    </w:rPr>
  </w:style>
  <w:style w:type="paragraph" w:styleId="a7">
    <w:name w:val="footer"/>
    <w:basedOn w:val="a"/>
    <w:link w:val="a8"/>
    <w:uiPriority w:val="99"/>
    <w:pPr>
      <w:tabs>
        <w:tab w:val="center" w:pos="4320"/>
        <w:tab w:val="right" w:pos="8640"/>
      </w:tabs>
    </w:pPr>
  </w:style>
  <w:style w:type="paragraph" w:customStyle="1" w:styleId="Text">
    <w:name w:val="Text"/>
    <w:basedOn w:val="a"/>
    <w:pPr>
      <w:widowControl w:val="0"/>
      <w:spacing w:line="252" w:lineRule="auto"/>
      <w:ind w:firstLine="202"/>
      <w:jc w:val="both"/>
    </w:pPr>
  </w:style>
  <w:style w:type="paragraph" w:customStyle="1" w:styleId="FigureCaption">
    <w:name w:val="Figure Caption"/>
    <w:basedOn w:val="a"/>
    <w:pPr>
      <w:jc w:val="both"/>
    </w:pPr>
    <w:rPr>
      <w:sz w:val="16"/>
      <w:szCs w:val="16"/>
    </w:rPr>
  </w:style>
  <w:style w:type="paragraph" w:customStyle="1" w:styleId="TableTitle">
    <w:name w:val="Table Title"/>
    <w:basedOn w:val="a"/>
    <w:pPr>
      <w:jc w:val="center"/>
    </w:pPr>
    <w:rPr>
      <w:smallCaps/>
      <w:sz w:val="16"/>
      <w:szCs w:val="16"/>
    </w:rPr>
  </w:style>
  <w:style w:type="paragraph" w:customStyle="1" w:styleId="ReferenceHead">
    <w:name w:val="Reference Head"/>
    <w:basedOn w:val="1"/>
    <w:link w:val="ReferenceHeadChar"/>
  </w:style>
  <w:style w:type="paragraph" w:styleId="a9">
    <w:name w:val="header"/>
    <w:basedOn w:val="a"/>
    <w:link w:val="aa"/>
    <w:uiPriority w:val="99"/>
    <w:pPr>
      <w:tabs>
        <w:tab w:val="center" w:pos="4320"/>
        <w:tab w:val="right" w:pos="8640"/>
      </w:tabs>
    </w:pPr>
  </w:style>
  <w:style w:type="paragraph" w:customStyle="1" w:styleId="Equation">
    <w:name w:val="Equation"/>
    <w:basedOn w:val="a"/>
    <w:next w:val="a"/>
    <w:pPr>
      <w:widowControl w:val="0"/>
      <w:tabs>
        <w:tab w:val="right" w:pos="5040"/>
      </w:tabs>
      <w:spacing w:line="252" w:lineRule="auto"/>
      <w:jc w:val="both"/>
    </w:pPr>
  </w:style>
  <w:style w:type="character" w:styleId="ab">
    <w:name w:val="Hyperlink"/>
    <w:rPr>
      <w:color w:val="0000FF"/>
      <w:u w:val="single"/>
    </w:rPr>
  </w:style>
  <w:style w:type="character" w:styleId="ac">
    <w:name w:val="FollowedHyperlink"/>
    <w:rPr>
      <w:color w:val="800080"/>
      <w:u w:val="single"/>
    </w:rPr>
  </w:style>
  <w:style w:type="paragraph" w:styleId="ad">
    <w:name w:val="Body Text Indent"/>
    <w:basedOn w:val="a"/>
    <w:link w:val="ae"/>
    <w:pPr>
      <w:ind w:left="630" w:hanging="630"/>
    </w:pPr>
    <w:rPr>
      <w:szCs w:val="24"/>
    </w:rPr>
  </w:style>
  <w:style w:type="paragraph" w:styleId="af">
    <w:name w:val="Document Map"/>
    <w:basedOn w:val="a"/>
    <w:semiHidden/>
    <w:rsid w:val="00DC5FC7"/>
    <w:pPr>
      <w:shd w:val="clear" w:color="auto" w:fill="000080"/>
    </w:pPr>
    <w:rPr>
      <w:rFonts w:ascii="Tahoma" w:hAnsi="Tahoma" w:cs="Tahoma"/>
    </w:rPr>
  </w:style>
  <w:style w:type="paragraph" w:customStyle="1" w:styleId="Pa0">
    <w:name w:val="Pa0"/>
    <w:basedOn w:val="a"/>
    <w:next w:val="a"/>
    <w:rsid w:val="00426966"/>
    <w:pPr>
      <w:widowControl w:val="0"/>
      <w:adjustRightInd w:val="0"/>
      <w:spacing w:line="241" w:lineRule="atLeast"/>
    </w:pPr>
    <w:rPr>
      <w:rFonts w:ascii="Baskerville" w:hAnsi="Baskerville"/>
      <w:sz w:val="24"/>
      <w:szCs w:val="24"/>
    </w:rPr>
  </w:style>
  <w:style w:type="character" w:customStyle="1" w:styleId="A50">
    <w:name w:val="A5"/>
    <w:rsid w:val="00426966"/>
    <w:rPr>
      <w:color w:val="00529F"/>
      <w:sz w:val="20"/>
      <w:szCs w:val="20"/>
    </w:rPr>
  </w:style>
  <w:style w:type="paragraph" w:styleId="af0">
    <w:name w:val="Balloon Text"/>
    <w:basedOn w:val="a"/>
    <w:link w:val="af1"/>
    <w:rsid w:val="00F33D49"/>
    <w:rPr>
      <w:rFonts w:ascii="Tahoma" w:hAnsi="Tahoma" w:cs="Tahoma"/>
      <w:sz w:val="16"/>
      <w:szCs w:val="16"/>
    </w:rPr>
  </w:style>
  <w:style w:type="character" w:customStyle="1" w:styleId="af1">
    <w:name w:val="批注框文本 字符"/>
    <w:link w:val="af0"/>
    <w:rsid w:val="00F33D49"/>
    <w:rPr>
      <w:rFonts w:ascii="Tahoma" w:hAnsi="Tahoma" w:cs="Tahoma"/>
      <w:sz w:val="16"/>
      <w:szCs w:val="16"/>
    </w:rPr>
  </w:style>
  <w:style w:type="character" w:customStyle="1" w:styleId="MediumGrid11">
    <w:name w:val="Medium Grid 11"/>
    <w:uiPriority w:val="99"/>
    <w:semiHidden/>
    <w:rsid w:val="009A1F6E"/>
    <w:rPr>
      <w:color w:val="808080"/>
    </w:rPr>
  </w:style>
  <w:style w:type="paragraph" w:customStyle="1" w:styleId="ParagraphStyle1">
    <w:name w:val="Paragraph Style 1"/>
    <w:basedOn w:val="a"/>
    <w:uiPriority w:val="99"/>
    <w:rsid w:val="00C82D86"/>
    <w:pPr>
      <w:widowControl w:val="0"/>
      <w:tabs>
        <w:tab w:val="left" w:pos="480"/>
      </w:tabs>
      <w:adjustRightInd w:val="0"/>
      <w:spacing w:before="100" w:line="280" w:lineRule="atLeast"/>
      <w:textAlignment w:val="center"/>
    </w:pPr>
    <w:rPr>
      <w:rFonts w:ascii="Formata-Regular" w:eastAsia="MS Mincho" w:hAnsi="Formata-Regular" w:cs="Formata-Regular"/>
      <w:color w:val="000000"/>
      <w:sz w:val="22"/>
      <w:szCs w:val="22"/>
      <w:lang w:eastAsia="ja-JP"/>
    </w:rPr>
  </w:style>
  <w:style w:type="character" w:customStyle="1" w:styleId="BodyText1">
    <w:name w:val="Body Text1"/>
    <w:uiPriority w:val="99"/>
    <w:rsid w:val="00C82D86"/>
    <w:rPr>
      <w:rFonts w:ascii="Verdana" w:hAnsi="Verdana" w:cs="Verdana"/>
      <w:color w:val="000000"/>
      <w:sz w:val="22"/>
      <w:szCs w:val="22"/>
    </w:rPr>
  </w:style>
  <w:style w:type="character" w:customStyle="1" w:styleId="bodytype">
    <w:name w:val="body type"/>
    <w:uiPriority w:val="99"/>
    <w:rsid w:val="00C82D86"/>
    <w:rPr>
      <w:rFonts w:ascii="Formata-Regular" w:hAnsi="Formata-Regular" w:cs="Formata-Regular"/>
      <w:color w:val="000000"/>
      <w:sz w:val="22"/>
      <w:szCs w:val="22"/>
    </w:rPr>
  </w:style>
  <w:style w:type="paragraph" w:customStyle="1" w:styleId="Style1">
    <w:name w:val="Style1"/>
    <w:basedOn w:val="ReferenceHead"/>
    <w:link w:val="Style1Char"/>
    <w:qFormat/>
    <w:rsid w:val="003F52AD"/>
  </w:style>
  <w:style w:type="character" w:customStyle="1" w:styleId="10">
    <w:name w:val="标题 1 字符"/>
    <w:link w:val="1"/>
    <w:uiPriority w:val="9"/>
    <w:rsid w:val="003F52AD"/>
    <w:rPr>
      <w:smallCaps/>
      <w:kern w:val="28"/>
    </w:rPr>
  </w:style>
  <w:style w:type="character" w:customStyle="1" w:styleId="ReferenceHeadChar">
    <w:name w:val="Reference Head Char"/>
    <w:link w:val="ReferenceHead"/>
    <w:rsid w:val="003F52AD"/>
    <w:rPr>
      <w:smallCaps/>
      <w:kern w:val="28"/>
    </w:rPr>
  </w:style>
  <w:style w:type="character" w:customStyle="1" w:styleId="Style1Char">
    <w:name w:val="Style1 Char"/>
    <w:link w:val="Style1"/>
    <w:rsid w:val="003F52AD"/>
    <w:rPr>
      <w:smallCaps/>
      <w:kern w:val="28"/>
    </w:rPr>
  </w:style>
  <w:style w:type="paragraph" w:customStyle="1" w:styleId="ColorfulShading-Accent11">
    <w:name w:val="Colorful Shading - Accent 11"/>
    <w:hidden/>
    <w:uiPriority w:val="99"/>
    <w:semiHidden/>
    <w:rsid w:val="001B36B1"/>
  </w:style>
  <w:style w:type="character" w:customStyle="1" w:styleId="BodyText2">
    <w:name w:val="Body Text2"/>
    <w:uiPriority w:val="99"/>
    <w:rsid w:val="001B36B1"/>
    <w:rPr>
      <w:rFonts w:ascii="Verdana" w:hAnsi="Verdana" w:cs="Verdana"/>
      <w:color w:val="000000"/>
      <w:sz w:val="22"/>
      <w:szCs w:val="22"/>
    </w:rPr>
  </w:style>
  <w:style w:type="character" w:customStyle="1" w:styleId="20">
    <w:name w:val="标题 2 字符"/>
    <w:link w:val="2"/>
    <w:uiPriority w:val="9"/>
    <w:rsid w:val="001B36B1"/>
    <w:rPr>
      <w:i/>
      <w:iCs/>
    </w:rPr>
  </w:style>
  <w:style w:type="paragraph" w:customStyle="1" w:styleId="TextL-MAG">
    <w:name w:val="Text L-MAG"/>
    <w:basedOn w:val="a"/>
    <w:link w:val="TextL-MAGChar"/>
    <w:qFormat/>
    <w:rsid w:val="009C7D17"/>
    <w:pPr>
      <w:widowControl w:val="0"/>
      <w:tabs>
        <w:tab w:val="left" w:pos="360"/>
      </w:tabs>
      <w:spacing w:line="276" w:lineRule="auto"/>
      <w:ind w:firstLine="360"/>
      <w:jc w:val="both"/>
    </w:pPr>
    <w:rPr>
      <w:rFonts w:ascii="Arial" w:eastAsia="MS Mincho" w:hAnsi="Arial"/>
      <w:sz w:val="18"/>
      <w:szCs w:val="22"/>
      <w:lang w:eastAsia="ja-JP"/>
    </w:rPr>
  </w:style>
  <w:style w:type="character" w:customStyle="1" w:styleId="TextL-MAGChar">
    <w:name w:val="Text L-MAG Char"/>
    <w:link w:val="TextL-MAG"/>
    <w:rsid w:val="009C7D17"/>
    <w:rPr>
      <w:rFonts w:ascii="Arial" w:eastAsia="MS Mincho" w:hAnsi="Arial"/>
      <w:sz w:val="18"/>
      <w:szCs w:val="22"/>
      <w:lang w:eastAsia="ja-JP"/>
    </w:rPr>
  </w:style>
  <w:style w:type="character" w:customStyle="1" w:styleId="a8">
    <w:name w:val="页脚 字符"/>
    <w:basedOn w:val="a0"/>
    <w:link w:val="a7"/>
    <w:uiPriority w:val="99"/>
    <w:rsid w:val="00D90C10"/>
  </w:style>
  <w:style w:type="character" w:customStyle="1" w:styleId="a5">
    <w:name w:val="脚注文本 字符"/>
    <w:link w:val="a4"/>
    <w:semiHidden/>
    <w:rsid w:val="00C075EF"/>
    <w:rPr>
      <w:sz w:val="16"/>
      <w:szCs w:val="16"/>
    </w:rPr>
  </w:style>
  <w:style w:type="character" w:customStyle="1" w:styleId="ae">
    <w:name w:val="正文文本缩进 字符"/>
    <w:link w:val="ad"/>
    <w:rsid w:val="003F26BD"/>
    <w:rPr>
      <w:szCs w:val="24"/>
    </w:rPr>
  </w:style>
  <w:style w:type="character" w:customStyle="1" w:styleId="m5113501246024331607m-6864882937387638336gmail-il">
    <w:name w:val="m_5113501246024331607m_-6864882937387638336gmail-il"/>
    <w:basedOn w:val="a0"/>
    <w:rsid w:val="0076355A"/>
  </w:style>
  <w:style w:type="paragraph" w:customStyle="1" w:styleId="ColorfulList-Accent11">
    <w:name w:val="Colorful List - Accent 11"/>
    <w:basedOn w:val="a"/>
    <w:uiPriority w:val="34"/>
    <w:qFormat/>
    <w:rsid w:val="0076355A"/>
    <w:pPr>
      <w:ind w:left="720"/>
      <w:contextualSpacing/>
    </w:pPr>
  </w:style>
  <w:style w:type="character" w:customStyle="1" w:styleId="apple-converted-space">
    <w:name w:val="apple-converted-space"/>
    <w:basedOn w:val="a0"/>
    <w:rsid w:val="00F932B6"/>
  </w:style>
  <w:style w:type="paragraph" w:customStyle="1" w:styleId="IETParagraph">
    <w:name w:val="IET Paragraph"/>
    <w:basedOn w:val="a"/>
    <w:qFormat/>
    <w:locked/>
    <w:rsid w:val="006B299F"/>
    <w:pPr>
      <w:spacing w:before="20"/>
      <w:ind w:firstLineChars="36" w:firstLine="36"/>
      <w:jc w:val="both"/>
    </w:pPr>
    <w:rPr>
      <w:rFonts w:eastAsia="宋体"/>
      <w:szCs w:val="24"/>
      <w:lang w:val="en-AU" w:eastAsia="zh-CN"/>
    </w:rPr>
  </w:style>
  <w:style w:type="paragraph" w:styleId="af2">
    <w:name w:val="List Paragraph"/>
    <w:basedOn w:val="a"/>
    <w:uiPriority w:val="72"/>
    <w:qFormat/>
    <w:rsid w:val="00E90589"/>
    <w:pPr>
      <w:ind w:firstLineChars="200" w:firstLine="420"/>
    </w:pPr>
  </w:style>
  <w:style w:type="table" w:styleId="af3">
    <w:name w:val="Table Grid"/>
    <w:basedOn w:val="a1"/>
    <w:uiPriority w:val="39"/>
    <w:rsid w:val="00C87EBE"/>
    <w:rPr>
      <w:rFonts w:asciiTheme="minorHAnsi" w:hAnsiTheme="minorHAnsi" w:cstheme="minorBidi"/>
      <w:kern w:val="2"/>
      <w:sz w:val="21"/>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annotation reference"/>
    <w:basedOn w:val="a0"/>
    <w:semiHidden/>
    <w:unhideWhenUsed/>
    <w:rsid w:val="00332A05"/>
    <w:rPr>
      <w:sz w:val="16"/>
      <w:szCs w:val="16"/>
    </w:rPr>
  </w:style>
  <w:style w:type="paragraph" w:styleId="af5">
    <w:name w:val="annotation text"/>
    <w:basedOn w:val="a"/>
    <w:link w:val="af6"/>
    <w:unhideWhenUsed/>
    <w:rsid w:val="00332A05"/>
  </w:style>
  <w:style w:type="character" w:customStyle="1" w:styleId="af6">
    <w:name w:val="批注文字 字符"/>
    <w:basedOn w:val="a0"/>
    <w:link w:val="af5"/>
    <w:rsid w:val="00332A05"/>
  </w:style>
  <w:style w:type="paragraph" w:styleId="af7">
    <w:name w:val="annotation subject"/>
    <w:basedOn w:val="af5"/>
    <w:next w:val="af5"/>
    <w:link w:val="af8"/>
    <w:semiHidden/>
    <w:unhideWhenUsed/>
    <w:rsid w:val="00332A05"/>
    <w:rPr>
      <w:b/>
      <w:bCs/>
    </w:rPr>
  </w:style>
  <w:style w:type="character" w:customStyle="1" w:styleId="af8">
    <w:name w:val="批注主题 字符"/>
    <w:basedOn w:val="af6"/>
    <w:link w:val="af7"/>
    <w:semiHidden/>
    <w:rsid w:val="00332A05"/>
    <w:rPr>
      <w:b/>
      <w:bCs/>
    </w:rPr>
  </w:style>
  <w:style w:type="paragraph" w:styleId="af9">
    <w:name w:val="Revision"/>
    <w:hidden/>
    <w:uiPriority w:val="71"/>
    <w:semiHidden/>
    <w:rsid w:val="007B51FE"/>
  </w:style>
  <w:style w:type="paragraph" w:customStyle="1" w:styleId="Articletitle">
    <w:name w:val="Article title"/>
    <w:basedOn w:val="a"/>
    <w:next w:val="a"/>
    <w:qFormat/>
    <w:rsid w:val="009B2B0B"/>
    <w:pPr>
      <w:spacing w:after="120" w:line="360" w:lineRule="auto"/>
    </w:pPr>
    <w:rPr>
      <w:b/>
      <w:sz w:val="28"/>
      <w:szCs w:val="24"/>
      <w:lang w:val="en-GB" w:eastAsia="en-GB"/>
    </w:rPr>
  </w:style>
  <w:style w:type="paragraph" w:customStyle="1" w:styleId="keywords">
    <w:name w:val="keywords"/>
    <w:basedOn w:val="a"/>
    <w:next w:val="a"/>
    <w:rsid w:val="009B2B0B"/>
    <w:pPr>
      <w:overflowPunct w:val="0"/>
      <w:autoSpaceDE w:val="0"/>
      <w:autoSpaceDN w:val="0"/>
      <w:adjustRightInd w:val="0"/>
      <w:spacing w:before="120" w:line="360" w:lineRule="auto"/>
      <w:textAlignment w:val="baseline"/>
    </w:pPr>
    <w:rPr>
      <w:i/>
      <w:sz w:val="24"/>
      <w:lang w:eastAsia="de-DE"/>
    </w:rPr>
  </w:style>
  <w:style w:type="character" w:customStyle="1" w:styleId="smblacktext1">
    <w:name w:val="smblacktext1"/>
    <w:rsid w:val="009B2B0B"/>
    <w:rPr>
      <w:rFonts w:ascii="Arial" w:hAnsi="Arial" w:cs="Arial" w:hint="default"/>
      <w:color w:val="000000"/>
      <w:sz w:val="17"/>
      <w:szCs w:val="17"/>
    </w:rPr>
  </w:style>
  <w:style w:type="character" w:customStyle="1" w:styleId="aa">
    <w:name w:val="页眉 字符"/>
    <w:basedOn w:val="a0"/>
    <w:link w:val="a9"/>
    <w:uiPriority w:val="99"/>
    <w:rsid w:val="00F12395"/>
  </w:style>
  <w:style w:type="paragraph" w:styleId="TOC1">
    <w:name w:val="toc 1"/>
    <w:basedOn w:val="a"/>
    <w:next w:val="a"/>
    <w:autoRedefine/>
    <w:semiHidden/>
    <w:unhideWhenUsed/>
    <w:rsid w:val="00ED6B68"/>
  </w:style>
  <w:style w:type="character" w:styleId="afa">
    <w:name w:val="Placeholder Text"/>
    <w:basedOn w:val="a0"/>
    <w:semiHidden/>
    <w:rsid w:val="000859AF"/>
    <w:rPr>
      <w:color w:val="808080"/>
    </w:rPr>
  </w:style>
  <w:style w:type="table" w:customStyle="1" w:styleId="11">
    <w:name w:val="网格型1"/>
    <w:basedOn w:val="a1"/>
    <w:next w:val="af3"/>
    <w:uiPriority w:val="39"/>
    <w:rsid w:val="004206E4"/>
    <w:rPr>
      <w:rFonts w:asciiTheme="minorHAnsi" w:hAnsiTheme="minorHAnsi" w:cstheme="minorBidi"/>
      <w:kern w:val="2"/>
      <w:sz w:val="21"/>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line number"/>
    <w:basedOn w:val="a0"/>
    <w:semiHidden/>
    <w:unhideWhenUsed/>
    <w:rsid w:val="00A733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65028">
      <w:bodyDiv w:val="1"/>
      <w:marLeft w:val="0"/>
      <w:marRight w:val="0"/>
      <w:marTop w:val="0"/>
      <w:marBottom w:val="0"/>
      <w:divBdr>
        <w:top w:val="none" w:sz="0" w:space="0" w:color="auto"/>
        <w:left w:val="none" w:sz="0" w:space="0" w:color="auto"/>
        <w:bottom w:val="none" w:sz="0" w:space="0" w:color="auto"/>
        <w:right w:val="none" w:sz="0" w:space="0" w:color="auto"/>
      </w:divBdr>
    </w:div>
    <w:div w:id="27340492">
      <w:bodyDiv w:val="1"/>
      <w:marLeft w:val="0"/>
      <w:marRight w:val="0"/>
      <w:marTop w:val="0"/>
      <w:marBottom w:val="0"/>
      <w:divBdr>
        <w:top w:val="none" w:sz="0" w:space="0" w:color="auto"/>
        <w:left w:val="none" w:sz="0" w:space="0" w:color="auto"/>
        <w:bottom w:val="none" w:sz="0" w:space="0" w:color="auto"/>
        <w:right w:val="none" w:sz="0" w:space="0" w:color="auto"/>
      </w:divBdr>
    </w:div>
    <w:div w:id="59014890">
      <w:bodyDiv w:val="1"/>
      <w:marLeft w:val="0"/>
      <w:marRight w:val="0"/>
      <w:marTop w:val="0"/>
      <w:marBottom w:val="0"/>
      <w:divBdr>
        <w:top w:val="none" w:sz="0" w:space="0" w:color="auto"/>
        <w:left w:val="none" w:sz="0" w:space="0" w:color="auto"/>
        <w:bottom w:val="none" w:sz="0" w:space="0" w:color="auto"/>
        <w:right w:val="none" w:sz="0" w:space="0" w:color="auto"/>
      </w:divBdr>
    </w:div>
    <w:div w:id="70391634">
      <w:bodyDiv w:val="1"/>
      <w:marLeft w:val="0"/>
      <w:marRight w:val="0"/>
      <w:marTop w:val="0"/>
      <w:marBottom w:val="0"/>
      <w:divBdr>
        <w:top w:val="none" w:sz="0" w:space="0" w:color="auto"/>
        <w:left w:val="none" w:sz="0" w:space="0" w:color="auto"/>
        <w:bottom w:val="none" w:sz="0" w:space="0" w:color="auto"/>
        <w:right w:val="none" w:sz="0" w:space="0" w:color="auto"/>
      </w:divBdr>
    </w:div>
    <w:div w:id="103621458">
      <w:bodyDiv w:val="1"/>
      <w:marLeft w:val="0"/>
      <w:marRight w:val="0"/>
      <w:marTop w:val="0"/>
      <w:marBottom w:val="0"/>
      <w:divBdr>
        <w:top w:val="none" w:sz="0" w:space="0" w:color="auto"/>
        <w:left w:val="none" w:sz="0" w:space="0" w:color="auto"/>
        <w:bottom w:val="none" w:sz="0" w:space="0" w:color="auto"/>
        <w:right w:val="none" w:sz="0" w:space="0" w:color="auto"/>
      </w:divBdr>
    </w:div>
    <w:div w:id="149950056">
      <w:bodyDiv w:val="1"/>
      <w:marLeft w:val="0"/>
      <w:marRight w:val="0"/>
      <w:marTop w:val="0"/>
      <w:marBottom w:val="0"/>
      <w:divBdr>
        <w:top w:val="none" w:sz="0" w:space="0" w:color="auto"/>
        <w:left w:val="none" w:sz="0" w:space="0" w:color="auto"/>
        <w:bottom w:val="none" w:sz="0" w:space="0" w:color="auto"/>
        <w:right w:val="none" w:sz="0" w:space="0" w:color="auto"/>
      </w:divBdr>
    </w:div>
    <w:div w:id="150681891">
      <w:bodyDiv w:val="1"/>
      <w:marLeft w:val="0"/>
      <w:marRight w:val="0"/>
      <w:marTop w:val="0"/>
      <w:marBottom w:val="0"/>
      <w:divBdr>
        <w:top w:val="none" w:sz="0" w:space="0" w:color="auto"/>
        <w:left w:val="none" w:sz="0" w:space="0" w:color="auto"/>
        <w:bottom w:val="none" w:sz="0" w:space="0" w:color="auto"/>
        <w:right w:val="none" w:sz="0" w:space="0" w:color="auto"/>
      </w:divBdr>
    </w:div>
    <w:div w:id="157692202">
      <w:bodyDiv w:val="1"/>
      <w:marLeft w:val="0"/>
      <w:marRight w:val="0"/>
      <w:marTop w:val="0"/>
      <w:marBottom w:val="0"/>
      <w:divBdr>
        <w:top w:val="none" w:sz="0" w:space="0" w:color="auto"/>
        <w:left w:val="none" w:sz="0" w:space="0" w:color="auto"/>
        <w:bottom w:val="none" w:sz="0" w:space="0" w:color="auto"/>
        <w:right w:val="none" w:sz="0" w:space="0" w:color="auto"/>
      </w:divBdr>
    </w:div>
    <w:div w:id="158236322">
      <w:bodyDiv w:val="1"/>
      <w:marLeft w:val="0"/>
      <w:marRight w:val="0"/>
      <w:marTop w:val="0"/>
      <w:marBottom w:val="0"/>
      <w:divBdr>
        <w:top w:val="none" w:sz="0" w:space="0" w:color="auto"/>
        <w:left w:val="none" w:sz="0" w:space="0" w:color="auto"/>
        <w:bottom w:val="none" w:sz="0" w:space="0" w:color="auto"/>
        <w:right w:val="none" w:sz="0" w:space="0" w:color="auto"/>
      </w:divBdr>
    </w:div>
    <w:div w:id="275871166">
      <w:bodyDiv w:val="1"/>
      <w:marLeft w:val="0"/>
      <w:marRight w:val="0"/>
      <w:marTop w:val="0"/>
      <w:marBottom w:val="0"/>
      <w:divBdr>
        <w:top w:val="none" w:sz="0" w:space="0" w:color="auto"/>
        <w:left w:val="none" w:sz="0" w:space="0" w:color="auto"/>
        <w:bottom w:val="none" w:sz="0" w:space="0" w:color="auto"/>
        <w:right w:val="none" w:sz="0" w:space="0" w:color="auto"/>
      </w:divBdr>
    </w:div>
    <w:div w:id="395710155">
      <w:bodyDiv w:val="1"/>
      <w:marLeft w:val="0"/>
      <w:marRight w:val="0"/>
      <w:marTop w:val="0"/>
      <w:marBottom w:val="0"/>
      <w:divBdr>
        <w:top w:val="none" w:sz="0" w:space="0" w:color="auto"/>
        <w:left w:val="none" w:sz="0" w:space="0" w:color="auto"/>
        <w:bottom w:val="none" w:sz="0" w:space="0" w:color="auto"/>
        <w:right w:val="none" w:sz="0" w:space="0" w:color="auto"/>
      </w:divBdr>
    </w:div>
    <w:div w:id="416286331">
      <w:bodyDiv w:val="1"/>
      <w:marLeft w:val="0"/>
      <w:marRight w:val="0"/>
      <w:marTop w:val="0"/>
      <w:marBottom w:val="0"/>
      <w:divBdr>
        <w:top w:val="none" w:sz="0" w:space="0" w:color="auto"/>
        <w:left w:val="none" w:sz="0" w:space="0" w:color="auto"/>
        <w:bottom w:val="none" w:sz="0" w:space="0" w:color="auto"/>
        <w:right w:val="none" w:sz="0" w:space="0" w:color="auto"/>
      </w:divBdr>
    </w:div>
    <w:div w:id="483936826">
      <w:bodyDiv w:val="1"/>
      <w:marLeft w:val="0"/>
      <w:marRight w:val="0"/>
      <w:marTop w:val="0"/>
      <w:marBottom w:val="0"/>
      <w:divBdr>
        <w:top w:val="none" w:sz="0" w:space="0" w:color="auto"/>
        <w:left w:val="none" w:sz="0" w:space="0" w:color="auto"/>
        <w:bottom w:val="none" w:sz="0" w:space="0" w:color="auto"/>
        <w:right w:val="none" w:sz="0" w:space="0" w:color="auto"/>
      </w:divBdr>
    </w:div>
    <w:div w:id="508569644">
      <w:bodyDiv w:val="1"/>
      <w:marLeft w:val="0"/>
      <w:marRight w:val="0"/>
      <w:marTop w:val="0"/>
      <w:marBottom w:val="0"/>
      <w:divBdr>
        <w:top w:val="none" w:sz="0" w:space="0" w:color="auto"/>
        <w:left w:val="none" w:sz="0" w:space="0" w:color="auto"/>
        <w:bottom w:val="none" w:sz="0" w:space="0" w:color="auto"/>
        <w:right w:val="none" w:sz="0" w:space="0" w:color="auto"/>
      </w:divBdr>
    </w:div>
    <w:div w:id="529420538">
      <w:bodyDiv w:val="1"/>
      <w:marLeft w:val="0"/>
      <w:marRight w:val="0"/>
      <w:marTop w:val="0"/>
      <w:marBottom w:val="0"/>
      <w:divBdr>
        <w:top w:val="none" w:sz="0" w:space="0" w:color="auto"/>
        <w:left w:val="none" w:sz="0" w:space="0" w:color="auto"/>
        <w:bottom w:val="none" w:sz="0" w:space="0" w:color="auto"/>
        <w:right w:val="none" w:sz="0" w:space="0" w:color="auto"/>
      </w:divBdr>
      <w:divsChild>
        <w:div w:id="319309106">
          <w:marLeft w:val="0"/>
          <w:marRight w:val="0"/>
          <w:marTop w:val="0"/>
          <w:marBottom w:val="0"/>
          <w:divBdr>
            <w:top w:val="none" w:sz="0" w:space="0" w:color="auto"/>
            <w:left w:val="none" w:sz="0" w:space="0" w:color="auto"/>
            <w:bottom w:val="none" w:sz="0" w:space="0" w:color="auto"/>
            <w:right w:val="none" w:sz="0" w:space="0" w:color="auto"/>
          </w:divBdr>
        </w:div>
        <w:div w:id="1397623839">
          <w:marLeft w:val="0"/>
          <w:marRight w:val="0"/>
          <w:marTop w:val="0"/>
          <w:marBottom w:val="0"/>
          <w:divBdr>
            <w:top w:val="none" w:sz="0" w:space="0" w:color="auto"/>
            <w:left w:val="none" w:sz="0" w:space="0" w:color="auto"/>
            <w:bottom w:val="none" w:sz="0" w:space="0" w:color="auto"/>
            <w:right w:val="none" w:sz="0" w:space="0" w:color="auto"/>
          </w:divBdr>
        </w:div>
      </w:divsChild>
    </w:div>
    <w:div w:id="533075798">
      <w:bodyDiv w:val="1"/>
      <w:marLeft w:val="0"/>
      <w:marRight w:val="0"/>
      <w:marTop w:val="0"/>
      <w:marBottom w:val="0"/>
      <w:divBdr>
        <w:top w:val="none" w:sz="0" w:space="0" w:color="auto"/>
        <w:left w:val="none" w:sz="0" w:space="0" w:color="auto"/>
        <w:bottom w:val="none" w:sz="0" w:space="0" w:color="auto"/>
        <w:right w:val="none" w:sz="0" w:space="0" w:color="auto"/>
      </w:divBdr>
    </w:div>
    <w:div w:id="651763084">
      <w:bodyDiv w:val="1"/>
      <w:marLeft w:val="0"/>
      <w:marRight w:val="0"/>
      <w:marTop w:val="0"/>
      <w:marBottom w:val="0"/>
      <w:divBdr>
        <w:top w:val="none" w:sz="0" w:space="0" w:color="auto"/>
        <w:left w:val="none" w:sz="0" w:space="0" w:color="auto"/>
        <w:bottom w:val="none" w:sz="0" w:space="0" w:color="auto"/>
        <w:right w:val="none" w:sz="0" w:space="0" w:color="auto"/>
      </w:divBdr>
    </w:div>
    <w:div w:id="715392918">
      <w:bodyDiv w:val="1"/>
      <w:marLeft w:val="0"/>
      <w:marRight w:val="0"/>
      <w:marTop w:val="0"/>
      <w:marBottom w:val="0"/>
      <w:divBdr>
        <w:top w:val="none" w:sz="0" w:space="0" w:color="auto"/>
        <w:left w:val="none" w:sz="0" w:space="0" w:color="auto"/>
        <w:bottom w:val="none" w:sz="0" w:space="0" w:color="auto"/>
        <w:right w:val="none" w:sz="0" w:space="0" w:color="auto"/>
      </w:divBdr>
    </w:div>
    <w:div w:id="828326599">
      <w:bodyDiv w:val="1"/>
      <w:marLeft w:val="0"/>
      <w:marRight w:val="0"/>
      <w:marTop w:val="0"/>
      <w:marBottom w:val="0"/>
      <w:divBdr>
        <w:top w:val="none" w:sz="0" w:space="0" w:color="auto"/>
        <w:left w:val="none" w:sz="0" w:space="0" w:color="auto"/>
        <w:bottom w:val="none" w:sz="0" w:space="0" w:color="auto"/>
        <w:right w:val="none" w:sz="0" w:space="0" w:color="auto"/>
      </w:divBdr>
    </w:div>
    <w:div w:id="930818074">
      <w:bodyDiv w:val="1"/>
      <w:marLeft w:val="0"/>
      <w:marRight w:val="0"/>
      <w:marTop w:val="0"/>
      <w:marBottom w:val="0"/>
      <w:divBdr>
        <w:top w:val="none" w:sz="0" w:space="0" w:color="auto"/>
        <w:left w:val="none" w:sz="0" w:space="0" w:color="auto"/>
        <w:bottom w:val="none" w:sz="0" w:space="0" w:color="auto"/>
        <w:right w:val="none" w:sz="0" w:space="0" w:color="auto"/>
      </w:divBdr>
    </w:div>
    <w:div w:id="933782429">
      <w:bodyDiv w:val="1"/>
      <w:marLeft w:val="0"/>
      <w:marRight w:val="0"/>
      <w:marTop w:val="0"/>
      <w:marBottom w:val="0"/>
      <w:divBdr>
        <w:top w:val="none" w:sz="0" w:space="0" w:color="auto"/>
        <w:left w:val="none" w:sz="0" w:space="0" w:color="auto"/>
        <w:bottom w:val="none" w:sz="0" w:space="0" w:color="auto"/>
        <w:right w:val="none" w:sz="0" w:space="0" w:color="auto"/>
      </w:divBdr>
    </w:div>
    <w:div w:id="955402799">
      <w:bodyDiv w:val="1"/>
      <w:marLeft w:val="0"/>
      <w:marRight w:val="0"/>
      <w:marTop w:val="0"/>
      <w:marBottom w:val="0"/>
      <w:divBdr>
        <w:top w:val="none" w:sz="0" w:space="0" w:color="auto"/>
        <w:left w:val="none" w:sz="0" w:space="0" w:color="auto"/>
        <w:bottom w:val="none" w:sz="0" w:space="0" w:color="auto"/>
        <w:right w:val="none" w:sz="0" w:space="0" w:color="auto"/>
      </w:divBdr>
    </w:div>
    <w:div w:id="1069887005">
      <w:bodyDiv w:val="1"/>
      <w:marLeft w:val="0"/>
      <w:marRight w:val="0"/>
      <w:marTop w:val="0"/>
      <w:marBottom w:val="0"/>
      <w:divBdr>
        <w:top w:val="none" w:sz="0" w:space="0" w:color="auto"/>
        <w:left w:val="none" w:sz="0" w:space="0" w:color="auto"/>
        <w:bottom w:val="none" w:sz="0" w:space="0" w:color="auto"/>
        <w:right w:val="none" w:sz="0" w:space="0" w:color="auto"/>
      </w:divBdr>
    </w:div>
    <w:div w:id="1219055573">
      <w:bodyDiv w:val="1"/>
      <w:marLeft w:val="0"/>
      <w:marRight w:val="0"/>
      <w:marTop w:val="0"/>
      <w:marBottom w:val="0"/>
      <w:divBdr>
        <w:top w:val="none" w:sz="0" w:space="0" w:color="auto"/>
        <w:left w:val="none" w:sz="0" w:space="0" w:color="auto"/>
        <w:bottom w:val="none" w:sz="0" w:space="0" w:color="auto"/>
        <w:right w:val="none" w:sz="0" w:space="0" w:color="auto"/>
      </w:divBdr>
    </w:div>
    <w:div w:id="1354647765">
      <w:bodyDiv w:val="1"/>
      <w:marLeft w:val="0"/>
      <w:marRight w:val="0"/>
      <w:marTop w:val="0"/>
      <w:marBottom w:val="0"/>
      <w:divBdr>
        <w:top w:val="none" w:sz="0" w:space="0" w:color="auto"/>
        <w:left w:val="none" w:sz="0" w:space="0" w:color="auto"/>
        <w:bottom w:val="none" w:sz="0" w:space="0" w:color="auto"/>
        <w:right w:val="none" w:sz="0" w:space="0" w:color="auto"/>
      </w:divBdr>
    </w:div>
    <w:div w:id="1479422823">
      <w:bodyDiv w:val="1"/>
      <w:marLeft w:val="0"/>
      <w:marRight w:val="0"/>
      <w:marTop w:val="0"/>
      <w:marBottom w:val="0"/>
      <w:divBdr>
        <w:top w:val="none" w:sz="0" w:space="0" w:color="auto"/>
        <w:left w:val="none" w:sz="0" w:space="0" w:color="auto"/>
        <w:bottom w:val="none" w:sz="0" w:space="0" w:color="auto"/>
        <w:right w:val="none" w:sz="0" w:space="0" w:color="auto"/>
      </w:divBdr>
    </w:div>
    <w:div w:id="1488401388">
      <w:bodyDiv w:val="1"/>
      <w:marLeft w:val="0"/>
      <w:marRight w:val="0"/>
      <w:marTop w:val="0"/>
      <w:marBottom w:val="0"/>
      <w:divBdr>
        <w:top w:val="none" w:sz="0" w:space="0" w:color="auto"/>
        <w:left w:val="none" w:sz="0" w:space="0" w:color="auto"/>
        <w:bottom w:val="none" w:sz="0" w:space="0" w:color="auto"/>
        <w:right w:val="none" w:sz="0" w:space="0" w:color="auto"/>
      </w:divBdr>
    </w:div>
    <w:div w:id="1499346306">
      <w:bodyDiv w:val="1"/>
      <w:marLeft w:val="0"/>
      <w:marRight w:val="0"/>
      <w:marTop w:val="0"/>
      <w:marBottom w:val="0"/>
      <w:divBdr>
        <w:top w:val="none" w:sz="0" w:space="0" w:color="auto"/>
        <w:left w:val="none" w:sz="0" w:space="0" w:color="auto"/>
        <w:bottom w:val="none" w:sz="0" w:space="0" w:color="auto"/>
        <w:right w:val="none" w:sz="0" w:space="0" w:color="auto"/>
      </w:divBdr>
    </w:div>
    <w:div w:id="1518079106">
      <w:bodyDiv w:val="1"/>
      <w:marLeft w:val="0"/>
      <w:marRight w:val="0"/>
      <w:marTop w:val="0"/>
      <w:marBottom w:val="0"/>
      <w:divBdr>
        <w:top w:val="none" w:sz="0" w:space="0" w:color="auto"/>
        <w:left w:val="none" w:sz="0" w:space="0" w:color="auto"/>
        <w:bottom w:val="none" w:sz="0" w:space="0" w:color="auto"/>
        <w:right w:val="none" w:sz="0" w:space="0" w:color="auto"/>
      </w:divBdr>
    </w:div>
    <w:div w:id="1675919112">
      <w:bodyDiv w:val="1"/>
      <w:marLeft w:val="0"/>
      <w:marRight w:val="0"/>
      <w:marTop w:val="0"/>
      <w:marBottom w:val="0"/>
      <w:divBdr>
        <w:top w:val="none" w:sz="0" w:space="0" w:color="auto"/>
        <w:left w:val="none" w:sz="0" w:space="0" w:color="auto"/>
        <w:bottom w:val="none" w:sz="0" w:space="0" w:color="auto"/>
        <w:right w:val="none" w:sz="0" w:space="0" w:color="auto"/>
      </w:divBdr>
    </w:div>
    <w:div w:id="1679380084">
      <w:bodyDiv w:val="1"/>
      <w:marLeft w:val="0"/>
      <w:marRight w:val="0"/>
      <w:marTop w:val="0"/>
      <w:marBottom w:val="0"/>
      <w:divBdr>
        <w:top w:val="none" w:sz="0" w:space="0" w:color="auto"/>
        <w:left w:val="none" w:sz="0" w:space="0" w:color="auto"/>
        <w:bottom w:val="none" w:sz="0" w:space="0" w:color="auto"/>
        <w:right w:val="none" w:sz="0" w:space="0" w:color="auto"/>
      </w:divBdr>
      <w:divsChild>
        <w:div w:id="966931408">
          <w:marLeft w:val="0"/>
          <w:marRight w:val="0"/>
          <w:marTop w:val="0"/>
          <w:marBottom w:val="0"/>
          <w:divBdr>
            <w:top w:val="none" w:sz="0" w:space="0" w:color="auto"/>
            <w:left w:val="none" w:sz="0" w:space="0" w:color="auto"/>
            <w:bottom w:val="none" w:sz="0" w:space="0" w:color="auto"/>
            <w:right w:val="none" w:sz="0" w:space="0" w:color="auto"/>
          </w:divBdr>
        </w:div>
        <w:div w:id="973607158">
          <w:marLeft w:val="0"/>
          <w:marRight w:val="0"/>
          <w:marTop w:val="0"/>
          <w:marBottom w:val="0"/>
          <w:divBdr>
            <w:top w:val="none" w:sz="0" w:space="0" w:color="auto"/>
            <w:left w:val="none" w:sz="0" w:space="0" w:color="auto"/>
            <w:bottom w:val="none" w:sz="0" w:space="0" w:color="auto"/>
            <w:right w:val="none" w:sz="0" w:space="0" w:color="auto"/>
          </w:divBdr>
        </w:div>
        <w:div w:id="1100833501">
          <w:marLeft w:val="0"/>
          <w:marRight w:val="0"/>
          <w:marTop w:val="0"/>
          <w:marBottom w:val="0"/>
          <w:divBdr>
            <w:top w:val="none" w:sz="0" w:space="0" w:color="auto"/>
            <w:left w:val="none" w:sz="0" w:space="0" w:color="auto"/>
            <w:bottom w:val="none" w:sz="0" w:space="0" w:color="auto"/>
            <w:right w:val="none" w:sz="0" w:space="0" w:color="auto"/>
          </w:divBdr>
        </w:div>
      </w:divsChild>
    </w:div>
    <w:div w:id="1694765216">
      <w:bodyDiv w:val="1"/>
      <w:marLeft w:val="0"/>
      <w:marRight w:val="0"/>
      <w:marTop w:val="0"/>
      <w:marBottom w:val="0"/>
      <w:divBdr>
        <w:top w:val="none" w:sz="0" w:space="0" w:color="auto"/>
        <w:left w:val="none" w:sz="0" w:space="0" w:color="auto"/>
        <w:bottom w:val="none" w:sz="0" w:space="0" w:color="auto"/>
        <w:right w:val="none" w:sz="0" w:space="0" w:color="auto"/>
      </w:divBdr>
    </w:div>
    <w:div w:id="1744642639">
      <w:bodyDiv w:val="1"/>
      <w:marLeft w:val="0"/>
      <w:marRight w:val="0"/>
      <w:marTop w:val="0"/>
      <w:marBottom w:val="0"/>
      <w:divBdr>
        <w:top w:val="none" w:sz="0" w:space="0" w:color="auto"/>
        <w:left w:val="none" w:sz="0" w:space="0" w:color="auto"/>
        <w:bottom w:val="none" w:sz="0" w:space="0" w:color="auto"/>
        <w:right w:val="none" w:sz="0" w:space="0" w:color="auto"/>
      </w:divBdr>
    </w:div>
    <w:div w:id="1819494730">
      <w:bodyDiv w:val="1"/>
      <w:marLeft w:val="0"/>
      <w:marRight w:val="0"/>
      <w:marTop w:val="0"/>
      <w:marBottom w:val="0"/>
      <w:divBdr>
        <w:top w:val="none" w:sz="0" w:space="0" w:color="auto"/>
        <w:left w:val="none" w:sz="0" w:space="0" w:color="auto"/>
        <w:bottom w:val="none" w:sz="0" w:space="0" w:color="auto"/>
        <w:right w:val="none" w:sz="0" w:space="0" w:color="auto"/>
      </w:divBdr>
    </w:div>
    <w:div w:id="1888174478">
      <w:bodyDiv w:val="1"/>
      <w:marLeft w:val="0"/>
      <w:marRight w:val="0"/>
      <w:marTop w:val="0"/>
      <w:marBottom w:val="0"/>
      <w:divBdr>
        <w:top w:val="none" w:sz="0" w:space="0" w:color="auto"/>
        <w:left w:val="none" w:sz="0" w:space="0" w:color="auto"/>
        <w:bottom w:val="none" w:sz="0" w:space="0" w:color="auto"/>
        <w:right w:val="none" w:sz="0" w:space="0" w:color="auto"/>
      </w:divBdr>
    </w:div>
    <w:div w:id="1996182148">
      <w:bodyDiv w:val="1"/>
      <w:marLeft w:val="0"/>
      <w:marRight w:val="0"/>
      <w:marTop w:val="0"/>
      <w:marBottom w:val="0"/>
      <w:divBdr>
        <w:top w:val="none" w:sz="0" w:space="0" w:color="auto"/>
        <w:left w:val="none" w:sz="0" w:space="0" w:color="auto"/>
        <w:bottom w:val="none" w:sz="0" w:space="0" w:color="auto"/>
        <w:right w:val="none" w:sz="0" w:space="0" w:color="auto"/>
      </w:divBdr>
    </w:div>
    <w:div w:id="2026635771">
      <w:bodyDiv w:val="1"/>
      <w:marLeft w:val="0"/>
      <w:marRight w:val="0"/>
      <w:marTop w:val="0"/>
      <w:marBottom w:val="0"/>
      <w:divBdr>
        <w:top w:val="none" w:sz="0" w:space="0" w:color="auto"/>
        <w:left w:val="none" w:sz="0" w:space="0" w:color="auto"/>
        <w:bottom w:val="none" w:sz="0" w:space="0" w:color="auto"/>
        <w:right w:val="none" w:sz="0" w:space="0" w:color="auto"/>
      </w:divBdr>
    </w:div>
    <w:div w:id="2116168776">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customXml" Target="../customXml/item3.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 Id="rId27" Type="http://schemas.openxmlformats.org/officeDocument/2006/relationships/customXml" Target="../customXml/item4.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mckerah\Desktop\ieee_tj_template_17.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0526187-6052-4871-8DDA-FF3481D9300D}">
  <ds:schemaRefs>
    <ds:schemaRef ds:uri="http://schemas.openxmlformats.org/officeDocument/2006/bibliography"/>
  </ds:schemaRefs>
</ds:datastoreItem>
</file>

<file path=customXml/itemProps2.xml><?xml version="1.0" encoding="utf-8"?>
<ds:datastoreItem xmlns:ds="http://schemas.openxmlformats.org/officeDocument/2006/customXml" ds:itemID="{5CCACF8F-373E-45EF-AC69-7FFCF5C066F7}"/>
</file>

<file path=customXml/itemProps3.xml><?xml version="1.0" encoding="utf-8"?>
<ds:datastoreItem xmlns:ds="http://schemas.openxmlformats.org/officeDocument/2006/customXml" ds:itemID="{603D5353-BBBE-460D-99E1-864331031C0D}"/>
</file>

<file path=customXml/itemProps4.xml><?xml version="1.0" encoding="utf-8"?>
<ds:datastoreItem xmlns:ds="http://schemas.openxmlformats.org/officeDocument/2006/customXml" ds:itemID="{0D5D774B-B952-4892-95A2-5C97AC8A4D9F}"/>
</file>

<file path=docProps/app.xml><?xml version="1.0" encoding="utf-8"?>
<Properties xmlns="http://schemas.openxmlformats.org/officeDocument/2006/extended-properties" xmlns:vt="http://schemas.openxmlformats.org/officeDocument/2006/docPropsVTypes">
  <Template>ieee_tj_template_17</Template>
  <TotalTime>35</TotalTime>
  <Pages>23</Pages>
  <Words>6795</Words>
  <Characters>38736</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vt:lpstr>
    </vt:vector>
  </TitlesOfParts>
  <Company>IEEE</Company>
  <LinksUpToDate>false</LinksUpToDate>
  <CharactersWithSpaces>45441</CharactersWithSpaces>
  <SharedDoc>false</SharedDoc>
  <HLinks>
    <vt:vector size="60" baseType="variant">
      <vt:variant>
        <vt:i4>65611</vt:i4>
      </vt:variant>
      <vt:variant>
        <vt:i4>33</vt:i4>
      </vt:variant>
      <vt:variant>
        <vt:i4>0</vt:i4>
      </vt:variant>
      <vt:variant>
        <vt:i4>5</vt:i4>
      </vt:variant>
      <vt:variant>
        <vt:lpwstr>http://www.ieee.org/publications_standards/publications/rights/index.html</vt:lpwstr>
      </vt:variant>
      <vt:variant>
        <vt:lpwstr/>
      </vt:variant>
      <vt:variant>
        <vt:i4>1704042</vt:i4>
      </vt:variant>
      <vt:variant>
        <vt:i4>30</vt:i4>
      </vt:variant>
      <vt:variant>
        <vt:i4>0</vt:i4>
      </vt:variant>
      <vt:variant>
        <vt:i4>5</vt:i4>
      </vt:variant>
      <vt:variant>
        <vt:lpwstr>http://www.ieee.org/publications_standards/publications/authors/authors_submission.html</vt:lpwstr>
      </vt:variant>
      <vt:variant>
        <vt:lpwstr/>
      </vt:variant>
      <vt:variant>
        <vt:i4>3670090</vt:i4>
      </vt:variant>
      <vt:variant>
        <vt:i4>27</vt:i4>
      </vt:variant>
      <vt:variant>
        <vt:i4>0</vt:i4>
      </vt:variant>
      <vt:variant>
        <vt:i4>5</vt:i4>
      </vt:variant>
      <vt:variant>
        <vt:lpwstr>http://www.ieee.org/authortools</vt:lpwstr>
      </vt:variant>
      <vt:variant>
        <vt:lpwstr/>
      </vt:variant>
      <vt:variant>
        <vt:i4>2555906</vt:i4>
      </vt:variant>
      <vt:variant>
        <vt:i4>24</vt:i4>
      </vt:variant>
      <vt:variant>
        <vt:i4>0</vt:i4>
      </vt:variant>
      <vt:variant>
        <vt:i4>5</vt:i4>
      </vt:variant>
      <vt:variant>
        <vt:lpwstr>mailto:graphics@ieee.org</vt:lpwstr>
      </vt:variant>
      <vt:variant>
        <vt:lpwstr/>
      </vt:variant>
      <vt:variant>
        <vt:i4>7405581</vt:i4>
      </vt:variant>
      <vt:variant>
        <vt:i4>21</vt:i4>
      </vt:variant>
      <vt:variant>
        <vt:i4>0</vt:i4>
      </vt:variant>
      <vt:variant>
        <vt:i4>5</vt:i4>
      </vt:variant>
      <vt:variant>
        <vt:lpwstr>http://graphicsqc.ieee.org/</vt:lpwstr>
      </vt:variant>
      <vt:variant>
        <vt:lpwstr/>
      </vt:variant>
      <vt:variant>
        <vt:i4>3670090</vt:i4>
      </vt:variant>
      <vt:variant>
        <vt:i4>15</vt:i4>
      </vt:variant>
      <vt:variant>
        <vt:i4>0</vt:i4>
      </vt:variant>
      <vt:variant>
        <vt:i4>5</vt:i4>
      </vt:variant>
      <vt:variant>
        <vt:lpwstr>http://www.ieee.org/authortools</vt:lpwstr>
      </vt:variant>
      <vt:variant>
        <vt:lpwstr/>
      </vt:variant>
      <vt:variant>
        <vt:i4>7602227</vt:i4>
      </vt:variant>
      <vt:variant>
        <vt:i4>9</vt:i4>
      </vt:variant>
      <vt:variant>
        <vt:i4>0</vt:i4>
      </vt:variant>
      <vt:variant>
        <vt:i4>5</vt:i4>
      </vt:variant>
      <vt:variant>
        <vt:lpwstr>https://www.overleaf.com/blog/278-how-to-use-overleaf-with-ieee-collabratec-your-quick-guide-to-getting-started%23.Vp6tpPkrKM9</vt:lpwstr>
      </vt:variant>
      <vt:variant>
        <vt:lpwstr/>
      </vt:variant>
      <vt:variant>
        <vt:i4>3670090</vt:i4>
      </vt:variant>
      <vt:variant>
        <vt:i4>6</vt:i4>
      </vt:variant>
      <vt:variant>
        <vt:i4>0</vt:i4>
      </vt:variant>
      <vt:variant>
        <vt:i4>5</vt:i4>
      </vt:variant>
      <vt:variant>
        <vt:lpwstr>http://www.ieee.org/authortools</vt:lpwstr>
      </vt:variant>
      <vt:variant>
        <vt:lpwstr/>
      </vt:variant>
      <vt:variant>
        <vt:i4>1507385</vt:i4>
      </vt:variant>
      <vt:variant>
        <vt:i4>3</vt:i4>
      </vt:variant>
      <vt:variant>
        <vt:i4>0</vt:i4>
      </vt:variant>
      <vt:variant>
        <vt:i4>5</vt:i4>
      </vt:variant>
      <vt:variant>
        <vt:lpwstr>http://www.ieee.org/organizations/pubs/ani_prod/keywrd98.txt</vt:lpwstr>
      </vt:variant>
      <vt:variant>
        <vt:lpwstr/>
      </vt:variant>
      <vt:variant>
        <vt:i4>3342345</vt:i4>
      </vt:variant>
      <vt:variant>
        <vt:i4>0</vt:i4>
      </vt:variant>
      <vt:variant>
        <vt:i4>0</vt:i4>
      </vt:variant>
      <vt:variant>
        <vt:i4>5</vt:i4>
      </vt:variant>
      <vt:variant>
        <vt:lpwstr>mailto:keywords@ieee.org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dc:subject>
  <dc:creator>Tiffany McKerahan</dc:creator>
  <cp:keywords/>
  <dc:description/>
  <cp:lastModifiedBy>zhaoshuxuan@connect.hku.hk</cp:lastModifiedBy>
  <cp:revision>14</cp:revision>
  <cp:lastPrinted>2021-10-20T12:29:00Z</cp:lastPrinted>
  <dcterms:created xsi:type="dcterms:W3CDTF">2023-07-16T06:56:00Z</dcterms:created>
  <dcterms:modified xsi:type="dcterms:W3CDTF">2023-07-16T07:33:00Z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0x0101001A0E3DAEA65ABA4696FB57E9DC05F090</vt:lpwstr>
  </property>
</Properties>
</file>